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3BCCD" w14:textId="06F7D2A4" w:rsidR="00823310" w:rsidRPr="005D1EBB" w:rsidRDefault="00D472C4" w:rsidP="00D01999">
      <w:pPr>
        <w:pStyle w:val="Title1"/>
        <w:rPr>
          <w:lang w:val="en-US"/>
        </w:rPr>
      </w:pPr>
      <w:r w:rsidRPr="00D472C4">
        <w:rPr>
          <w:lang w:val="en-US"/>
        </w:rPr>
        <w:t xml:space="preserve">Hyperpolarizing Pyruvate </w:t>
      </w:r>
      <w:r w:rsidRPr="00AB3793">
        <w:rPr>
          <w:i/>
          <w:lang w:val="en-US"/>
        </w:rPr>
        <w:t>via</w:t>
      </w:r>
      <w:r w:rsidRPr="00D472C4">
        <w:rPr>
          <w:lang w:val="en-US"/>
        </w:rPr>
        <w:t xml:space="preserve"> </w:t>
      </w:r>
      <w:r w:rsidR="0072214B">
        <w:rPr>
          <w:lang w:val="en-US"/>
        </w:rPr>
        <w:t xml:space="preserve">Signal Amplification </w:t>
      </w:r>
      <w:proofErr w:type="gramStart"/>
      <w:r w:rsidR="0072214B">
        <w:rPr>
          <w:lang w:val="en-US"/>
        </w:rPr>
        <w:t>By</w:t>
      </w:r>
      <w:proofErr w:type="gramEnd"/>
      <w:r w:rsidR="0072214B">
        <w:rPr>
          <w:lang w:val="en-US"/>
        </w:rPr>
        <w:t xml:space="preserve"> Reversible Exchange (</w:t>
      </w:r>
      <w:r w:rsidRPr="00D472C4">
        <w:rPr>
          <w:lang w:val="en-US"/>
        </w:rPr>
        <w:t>SABRE</w:t>
      </w:r>
      <w:r w:rsidR="0072214B">
        <w:rPr>
          <w:lang w:val="en-US"/>
        </w:rPr>
        <w:t>)</w:t>
      </w:r>
    </w:p>
    <w:p w14:paraId="581EBCAB" w14:textId="4DF999D2" w:rsidR="00F007F5" w:rsidRPr="00205632" w:rsidRDefault="009C1875" w:rsidP="00F007F5">
      <w:pPr>
        <w:pStyle w:val="Authors"/>
      </w:pPr>
      <w:r>
        <w:rPr>
          <w:noProof/>
          <w:lang w:eastAsia="en-GB"/>
        </w:rPr>
        <mc:AlternateContent>
          <mc:Choice Requires="wps">
            <w:drawing>
              <wp:anchor distT="180340" distB="0" distL="114300" distR="180340" simplePos="0" relativeHeight="251652608" behindDoc="0" locked="1" layoutInCell="1" allowOverlap="1" wp14:anchorId="3BD11F42" wp14:editId="60A8F666">
                <wp:simplePos x="0" y="0"/>
                <wp:positionH relativeFrom="column">
                  <wp:posOffset>-99695</wp:posOffset>
                </wp:positionH>
                <wp:positionV relativeFrom="page">
                  <wp:posOffset>8444865</wp:posOffset>
                </wp:positionV>
                <wp:extent cx="3186430" cy="1433830"/>
                <wp:effectExtent l="0" t="0" r="0" b="0"/>
                <wp:wrapSquare wrapText="right"/>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43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D1B23" w14:textId="77777777" w:rsidR="000A3F09" w:rsidRDefault="000A3F09" w:rsidP="00764B76">
                            <w:pPr>
                              <w:pStyle w:val="Adress"/>
                              <w:pBdr>
                                <w:top w:val="single" w:sz="4" w:space="1" w:color="000000"/>
                              </w:pBdr>
                              <w:ind w:left="142" w:hanging="142"/>
                              <w:rPr>
                                <w:lang w:val="en-GB"/>
                              </w:rPr>
                            </w:pPr>
                            <w:r>
                              <w:rPr>
                                <w:lang w:val="en-GB"/>
                              </w:rPr>
                              <w:t xml:space="preserve">[*] </w:t>
                            </w:r>
                            <w:proofErr w:type="spellStart"/>
                            <w:r>
                              <w:rPr>
                                <w:lang w:val="en-GB"/>
                              </w:rPr>
                              <w:t>Dr.</w:t>
                            </w:r>
                            <w:proofErr w:type="spellEnd"/>
                            <w:r>
                              <w:rPr>
                                <w:lang w:val="en-GB"/>
                              </w:rPr>
                              <w:t xml:space="preserve"> W.</w:t>
                            </w:r>
                            <w:r w:rsidRPr="009053D5">
                              <w:rPr>
                                <w:lang w:val="en-GB"/>
                              </w:rPr>
                              <w:t xml:space="preserve"> </w:t>
                            </w:r>
                            <w:proofErr w:type="spellStart"/>
                            <w:r>
                              <w:rPr>
                                <w:lang w:val="en-GB"/>
                              </w:rPr>
                              <w:t>Iali</w:t>
                            </w:r>
                            <w:proofErr w:type="spellEnd"/>
                            <w:r>
                              <w:rPr>
                                <w:lang w:val="en-GB"/>
                              </w:rPr>
                              <w:t xml:space="preserve">, </w:t>
                            </w:r>
                            <w:proofErr w:type="spellStart"/>
                            <w:r>
                              <w:rPr>
                                <w:lang w:val="en-GB"/>
                              </w:rPr>
                              <w:t>Dr.</w:t>
                            </w:r>
                            <w:proofErr w:type="spellEnd"/>
                            <w:r>
                              <w:rPr>
                                <w:lang w:val="en-GB"/>
                              </w:rPr>
                              <w:t xml:space="preserve"> </w:t>
                            </w:r>
                            <w:r w:rsidRPr="009053D5">
                              <w:rPr>
                                <w:lang w:val="en-GB"/>
                              </w:rPr>
                              <w:t>S</w:t>
                            </w:r>
                            <w:r>
                              <w:rPr>
                                <w:lang w:val="en-GB"/>
                              </w:rPr>
                              <w:t xml:space="preserve">. </w:t>
                            </w:r>
                            <w:r w:rsidRPr="009053D5">
                              <w:rPr>
                                <w:lang w:val="en-GB"/>
                              </w:rPr>
                              <w:t>S. Roy</w:t>
                            </w:r>
                            <w:r>
                              <w:rPr>
                                <w:lang w:val="en-GB"/>
                              </w:rPr>
                              <w:t>,</w:t>
                            </w:r>
                            <w:r w:rsidRPr="009053D5">
                              <w:rPr>
                                <w:lang w:val="en-GB"/>
                              </w:rPr>
                              <w:t xml:space="preserve"> B</w:t>
                            </w:r>
                            <w:r>
                              <w:rPr>
                                <w:lang w:val="en-GB"/>
                              </w:rPr>
                              <w:t xml:space="preserve">. </w:t>
                            </w:r>
                            <w:r w:rsidRPr="009053D5">
                              <w:rPr>
                                <w:lang w:val="en-GB"/>
                              </w:rPr>
                              <w:t xml:space="preserve">J. </w:t>
                            </w:r>
                            <w:proofErr w:type="spellStart"/>
                            <w:r w:rsidRPr="009053D5">
                              <w:rPr>
                                <w:lang w:val="en-GB"/>
                              </w:rPr>
                              <w:t>Tickner</w:t>
                            </w:r>
                            <w:proofErr w:type="spellEnd"/>
                            <w:r w:rsidRPr="009053D5">
                              <w:rPr>
                                <w:lang w:val="en-GB"/>
                              </w:rPr>
                              <w:t xml:space="preserve">, </w:t>
                            </w:r>
                            <w:proofErr w:type="spellStart"/>
                            <w:r>
                              <w:rPr>
                                <w:lang w:val="en-GB"/>
                              </w:rPr>
                              <w:t>Dr.</w:t>
                            </w:r>
                            <w:proofErr w:type="spellEnd"/>
                            <w:r>
                              <w:rPr>
                                <w:lang w:val="en-GB"/>
                              </w:rPr>
                              <w:t xml:space="preserve"> F. </w:t>
                            </w:r>
                            <w:proofErr w:type="spellStart"/>
                            <w:r>
                              <w:rPr>
                                <w:lang w:val="en-GB"/>
                              </w:rPr>
                              <w:t>Ahwal</w:t>
                            </w:r>
                            <w:proofErr w:type="spellEnd"/>
                            <w:r>
                              <w:rPr>
                                <w:lang w:val="en-GB"/>
                              </w:rPr>
                              <w:t xml:space="preserve">, </w:t>
                            </w:r>
                            <w:proofErr w:type="spellStart"/>
                            <w:r>
                              <w:rPr>
                                <w:lang w:val="en-GB"/>
                              </w:rPr>
                              <w:t>Dr.</w:t>
                            </w:r>
                            <w:proofErr w:type="spellEnd"/>
                            <w:r>
                              <w:rPr>
                                <w:lang w:val="en-GB"/>
                              </w:rPr>
                              <w:t xml:space="preserve"> </w:t>
                            </w:r>
                            <w:r w:rsidRPr="009053D5">
                              <w:rPr>
                                <w:lang w:val="en-GB"/>
                              </w:rPr>
                              <w:t>A</w:t>
                            </w:r>
                            <w:r>
                              <w:rPr>
                                <w:lang w:val="en-GB"/>
                              </w:rPr>
                              <w:t xml:space="preserve">. </w:t>
                            </w:r>
                            <w:r w:rsidRPr="009053D5">
                              <w:rPr>
                                <w:lang w:val="en-GB"/>
                              </w:rPr>
                              <w:t xml:space="preserve">J. Kennerley and </w:t>
                            </w: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w:t>
                            </w:r>
                            <w:r w:rsidRPr="009053D5">
                              <w:rPr>
                                <w:lang w:val="en-GB"/>
                              </w:rPr>
                              <w:t>S</w:t>
                            </w:r>
                            <w:r>
                              <w:rPr>
                                <w:lang w:val="en-GB"/>
                              </w:rPr>
                              <w:t xml:space="preserve">. </w:t>
                            </w:r>
                            <w:r w:rsidRPr="009053D5">
                              <w:rPr>
                                <w:lang w:val="en-GB"/>
                              </w:rPr>
                              <w:t>B. Duckett</w:t>
                            </w:r>
                          </w:p>
                          <w:p w14:paraId="4346B474" w14:textId="77777777" w:rsidR="000A3F09" w:rsidRDefault="000A3F09" w:rsidP="001F77AE">
                            <w:pPr>
                              <w:pStyle w:val="Adress"/>
                              <w:pBdr>
                                <w:top w:val="single" w:sz="4" w:space="1" w:color="000000"/>
                              </w:pBdr>
                              <w:rPr>
                                <w:lang w:val="en-GB"/>
                              </w:rPr>
                            </w:pPr>
                            <w:r w:rsidRPr="001C458A">
                              <w:rPr>
                                <w:lang w:val="en-GB"/>
                              </w:rPr>
                              <w:t>Centre for Hyperpolarisation in Magnetic Resonance (</w:t>
                            </w:r>
                            <w:proofErr w:type="spellStart"/>
                            <w:r w:rsidRPr="001C458A">
                              <w:rPr>
                                <w:lang w:val="en-GB"/>
                              </w:rPr>
                              <w:t>CHyM</w:t>
                            </w:r>
                            <w:proofErr w:type="spellEnd"/>
                            <w:r w:rsidRPr="001C458A">
                              <w:rPr>
                                <w:lang w:val="en-GB"/>
                              </w:rPr>
                              <w:t>), Department</w:t>
                            </w:r>
                          </w:p>
                          <w:p w14:paraId="0A859C77" w14:textId="77777777" w:rsidR="000A3F09" w:rsidRDefault="000A3F09" w:rsidP="001F77AE">
                            <w:pPr>
                              <w:pStyle w:val="Adress"/>
                              <w:pBdr>
                                <w:top w:val="single" w:sz="4" w:space="1" w:color="000000"/>
                              </w:pBdr>
                              <w:rPr>
                                <w:lang w:val="en-GB"/>
                              </w:rPr>
                            </w:pPr>
                            <w:proofErr w:type="gramStart"/>
                            <w:r>
                              <w:rPr>
                                <w:lang w:val="en-GB"/>
                              </w:rPr>
                              <w:t>o</w:t>
                            </w:r>
                            <w:r w:rsidRPr="001C458A">
                              <w:rPr>
                                <w:lang w:val="en-GB"/>
                              </w:rPr>
                              <w:t>f</w:t>
                            </w:r>
                            <w:proofErr w:type="gramEnd"/>
                            <w:r w:rsidRPr="001C458A">
                              <w:rPr>
                                <w:lang w:val="en-GB"/>
                              </w:rPr>
                              <w:t xml:space="preserve"> Chemistry, University of York, </w:t>
                            </w:r>
                            <w:proofErr w:type="spellStart"/>
                            <w:r w:rsidRPr="001C458A">
                              <w:rPr>
                                <w:lang w:val="en-GB"/>
                              </w:rPr>
                              <w:t>Heslington</w:t>
                            </w:r>
                            <w:proofErr w:type="spellEnd"/>
                            <w:r w:rsidRPr="001C458A">
                              <w:rPr>
                                <w:lang w:val="en-GB"/>
                              </w:rPr>
                              <w:t xml:space="preserve">, York, </w:t>
                            </w:r>
                            <w:proofErr w:type="spellStart"/>
                            <w:r w:rsidRPr="001C458A">
                              <w:rPr>
                                <w:lang w:val="en-GB"/>
                              </w:rPr>
                              <w:t>YO10</w:t>
                            </w:r>
                            <w:proofErr w:type="spellEnd"/>
                            <w:r w:rsidRPr="001C458A">
                              <w:rPr>
                                <w:lang w:val="en-GB"/>
                              </w:rPr>
                              <w:t xml:space="preserve"> </w:t>
                            </w:r>
                            <w:proofErr w:type="spellStart"/>
                            <w:r w:rsidRPr="001C458A">
                              <w:rPr>
                                <w:lang w:val="en-GB"/>
                              </w:rPr>
                              <w:t>5NY</w:t>
                            </w:r>
                            <w:proofErr w:type="spellEnd"/>
                            <w:r w:rsidRPr="001C458A">
                              <w:rPr>
                                <w:lang w:val="en-GB"/>
                              </w:rPr>
                              <w:t>, UK</w:t>
                            </w:r>
                          </w:p>
                          <w:p w14:paraId="42D02652" w14:textId="77777777" w:rsidR="000A3F09" w:rsidRDefault="000A3F09" w:rsidP="001F77AE">
                            <w:pPr>
                              <w:pStyle w:val="Adress"/>
                              <w:pBdr>
                                <w:top w:val="single" w:sz="4" w:space="1" w:color="000000"/>
                              </w:pBdr>
                              <w:rPr>
                                <w:lang w:val="en-GB"/>
                              </w:rPr>
                            </w:pPr>
                            <w:r w:rsidRPr="007E3A49">
                              <w:rPr>
                                <w:lang w:val="en-GB"/>
                              </w:rPr>
                              <w:t>E-mail:</w:t>
                            </w:r>
                            <w:r>
                              <w:rPr>
                                <w:lang w:val="en-GB"/>
                              </w:rPr>
                              <w:t xml:space="preserve"> </w:t>
                            </w:r>
                            <w:proofErr w:type="spellStart"/>
                            <w:r>
                              <w:rPr>
                                <w:lang w:val="en-GB"/>
                              </w:rPr>
                              <w:t>simon.duckett@york.ac.uk</w:t>
                            </w:r>
                            <w:proofErr w:type="spellEnd"/>
                            <w:r w:rsidRPr="007E3A49">
                              <w:rPr>
                                <w:lang w:val="en-GB"/>
                              </w:rPr>
                              <w:t xml:space="preserve"> </w:t>
                            </w:r>
                          </w:p>
                          <w:p w14:paraId="465AEE42" w14:textId="77777777" w:rsidR="000A3F09" w:rsidRDefault="000A3F09" w:rsidP="00764B76">
                            <w:pPr>
                              <w:pStyle w:val="Adress"/>
                              <w:pBdr>
                                <w:top w:val="single" w:sz="4" w:space="1" w:color="000000"/>
                              </w:pBdr>
                              <w:ind w:left="0" w:firstLine="0"/>
                              <w:rPr>
                                <w:lang w:val="en-GB"/>
                              </w:rPr>
                            </w:pPr>
                            <w:r w:rsidRPr="0046183E">
                              <w:rPr>
                                <w:lang w:val="en-GB"/>
                              </w:rPr>
                              <w:t>[</w:t>
                            </w:r>
                            <w:r w:rsidRPr="0046183E">
                              <w:rPr>
                                <w:rFonts w:cs="Arial"/>
                              </w:rPr>
                              <w:t>†</w:t>
                            </w:r>
                            <w:r w:rsidRPr="0046183E">
                              <w:rPr>
                                <w:lang w:val="en-GB"/>
                              </w:rPr>
                              <w:t>]</w:t>
                            </w:r>
                            <w:r>
                              <w:rPr>
                                <w:lang w:val="en-GB"/>
                              </w:rPr>
                              <w:t xml:space="preserve"> These authors contributed equally to this work and are co-first authors.</w:t>
                            </w:r>
                          </w:p>
                          <w:p w14:paraId="297324FB" w14:textId="77777777" w:rsidR="000A3F09" w:rsidRDefault="000A3F09" w:rsidP="00764B76">
                            <w:pPr>
                              <w:pStyle w:val="Adress"/>
                              <w:pBdr>
                                <w:top w:val="single" w:sz="4" w:space="1" w:color="000000"/>
                              </w:pBdr>
                              <w:ind w:left="0" w:firstLine="0"/>
                              <w:rPr>
                                <w:lang w:val="en-GB"/>
                              </w:rPr>
                            </w:pPr>
                            <w:r>
                              <w:rPr>
                                <w:lang w:val="en-GB"/>
                              </w:rPr>
                              <w:t>[&amp;] Designed the equipment</w:t>
                            </w:r>
                          </w:p>
                          <w:p w14:paraId="415E8434" w14:textId="77777777" w:rsidR="000A3F09" w:rsidRPr="001F77AE" w:rsidRDefault="000A3F09" w:rsidP="00764B76">
                            <w:pPr>
                              <w:pStyle w:val="Adress"/>
                              <w:pBdr>
                                <w:top w:val="single" w:sz="4" w:space="1" w:color="000000"/>
                              </w:pBdr>
                              <w:ind w:left="0" w:firstLine="0"/>
                              <w:rPr>
                                <w:lang w:val="en-US"/>
                              </w:rPr>
                            </w:pPr>
                            <w:r w:rsidRPr="001F77AE">
                              <w:rPr>
                                <w:lang w:val="en-GB"/>
                              </w:rPr>
                              <w:t>[</w:t>
                            </w:r>
                            <w:r w:rsidRPr="001F77AE">
                              <w:rPr>
                                <w:rFonts w:cs="Arial"/>
                              </w:rPr>
                              <w:t>§</w:t>
                            </w:r>
                            <w:r w:rsidRPr="001F77AE">
                              <w:rPr>
                                <w:lang w:val="en-GB"/>
                              </w:rPr>
                              <w:t>]</w:t>
                            </w:r>
                            <w:r>
                              <w:rPr>
                                <w:lang w:val="en-GB"/>
                              </w:rPr>
                              <w:t xml:space="preserve"> </w:t>
                            </w:r>
                            <w:proofErr w:type="spellStart"/>
                            <w:r>
                              <w:rPr>
                                <w:lang w:val="en-GB"/>
                              </w:rPr>
                              <w:t>Dr.</w:t>
                            </w:r>
                            <w:proofErr w:type="spellEnd"/>
                            <w:r>
                              <w:rPr>
                                <w:lang w:val="en-GB"/>
                              </w:rPr>
                              <w:t xml:space="preserve"> S. S. Roy, Present address: </w:t>
                            </w:r>
                            <w:r w:rsidRPr="001F77AE">
                              <w:rPr>
                                <w:lang w:val="en-US"/>
                              </w:rPr>
                              <w:t>Department of Inorganic and Physical Chemistry, Indian Institute of Science, Bangalore 560012, India</w:t>
                            </w:r>
                          </w:p>
                          <w:p w14:paraId="6202A29E" w14:textId="77777777" w:rsidR="000A3F09" w:rsidRPr="00AB3793" w:rsidRDefault="000A3F09" w:rsidP="001F77AE">
                            <w:pPr>
                              <w:pStyle w:val="Adress"/>
                            </w:pPr>
                            <w:r w:rsidRPr="003F5A32">
                              <w:t xml:space="preserve">Supporting information for this article is given </w:t>
                            </w:r>
                            <w:r w:rsidRPr="00AB3793">
                              <w:rPr>
                                <w:i/>
                              </w:rPr>
                              <w:t>via</w:t>
                            </w:r>
                            <w:r w:rsidRPr="003F5A32">
                              <w:t xml:space="preserve"> a link at the end of th</w:t>
                            </w:r>
                            <w:r w:rsidRPr="00AB3793">
                              <w:t>e</w:t>
                            </w:r>
                          </w:p>
                          <w:p w14:paraId="1A257E89" w14:textId="77777777" w:rsidR="000A3F09" w:rsidRPr="003F5A32" w:rsidRDefault="000A3F09" w:rsidP="001F77AE">
                            <w:pPr>
                              <w:pStyle w:val="Adress"/>
                            </w:pPr>
                            <w:r w:rsidRPr="003F5A32">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85pt;margin-top:664.95pt;width:250.9pt;height:112.9pt;z-index:251652608;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" stroked="f">
                <v:fill opacity="0"/>
                <v:textbox>
                  <w:txbxContent>
                    <w:p w14:paraId="003D1B23" w14:textId="77777777" w:rsidR="000A3F09" w:rsidRDefault="000A3F09" w:rsidP="00764B76">
                      <w:pPr>
                        <w:pStyle w:val="Adress"/>
                        <w:pBdr>
                          <w:top w:val="single" w:sz="4" w:space="1" w:color="000000"/>
                        </w:pBdr>
                        <w:ind w:left="142" w:hanging="142"/>
                        <w:rPr>
                          <w:lang w:val="en-GB"/>
                        </w:rPr>
                      </w:pPr>
                      <w:r>
                        <w:rPr>
                          <w:lang w:val="en-GB"/>
                        </w:rPr>
                        <w:t xml:space="preserve">[*] </w:t>
                      </w:r>
                      <w:proofErr w:type="spellStart"/>
                      <w:r>
                        <w:rPr>
                          <w:lang w:val="en-GB"/>
                        </w:rPr>
                        <w:t>Dr.</w:t>
                      </w:r>
                      <w:proofErr w:type="spellEnd"/>
                      <w:r>
                        <w:rPr>
                          <w:lang w:val="en-GB"/>
                        </w:rPr>
                        <w:t xml:space="preserve"> W.</w:t>
                      </w:r>
                      <w:r w:rsidRPr="009053D5">
                        <w:rPr>
                          <w:lang w:val="en-GB"/>
                        </w:rPr>
                        <w:t xml:space="preserve"> </w:t>
                      </w:r>
                      <w:proofErr w:type="spellStart"/>
                      <w:r>
                        <w:rPr>
                          <w:lang w:val="en-GB"/>
                        </w:rPr>
                        <w:t>Iali</w:t>
                      </w:r>
                      <w:proofErr w:type="spellEnd"/>
                      <w:r>
                        <w:rPr>
                          <w:lang w:val="en-GB"/>
                        </w:rPr>
                        <w:t xml:space="preserve">, </w:t>
                      </w:r>
                      <w:proofErr w:type="spellStart"/>
                      <w:r>
                        <w:rPr>
                          <w:lang w:val="en-GB"/>
                        </w:rPr>
                        <w:t>Dr.</w:t>
                      </w:r>
                      <w:proofErr w:type="spellEnd"/>
                      <w:r>
                        <w:rPr>
                          <w:lang w:val="en-GB"/>
                        </w:rPr>
                        <w:t xml:space="preserve"> </w:t>
                      </w:r>
                      <w:r w:rsidRPr="009053D5">
                        <w:rPr>
                          <w:lang w:val="en-GB"/>
                        </w:rPr>
                        <w:t>S</w:t>
                      </w:r>
                      <w:r>
                        <w:rPr>
                          <w:lang w:val="en-GB"/>
                        </w:rPr>
                        <w:t xml:space="preserve">. </w:t>
                      </w:r>
                      <w:r w:rsidRPr="009053D5">
                        <w:rPr>
                          <w:lang w:val="en-GB"/>
                        </w:rPr>
                        <w:t>S. Roy</w:t>
                      </w:r>
                      <w:r>
                        <w:rPr>
                          <w:lang w:val="en-GB"/>
                        </w:rPr>
                        <w:t>,</w:t>
                      </w:r>
                      <w:r w:rsidRPr="009053D5">
                        <w:rPr>
                          <w:lang w:val="en-GB"/>
                        </w:rPr>
                        <w:t xml:space="preserve"> B</w:t>
                      </w:r>
                      <w:r>
                        <w:rPr>
                          <w:lang w:val="en-GB"/>
                        </w:rPr>
                        <w:t xml:space="preserve">. </w:t>
                      </w:r>
                      <w:r w:rsidRPr="009053D5">
                        <w:rPr>
                          <w:lang w:val="en-GB"/>
                        </w:rPr>
                        <w:t xml:space="preserve">J. </w:t>
                      </w:r>
                      <w:proofErr w:type="spellStart"/>
                      <w:r w:rsidRPr="009053D5">
                        <w:rPr>
                          <w:lang w:val="en-GB"/>
                        </w:rPr>
                        <w:t>Tickner</w:t>
                      </w:r>
                      <w:proofErr w:type="spellEnd"/>
                      <w:r w:rsidRPr="009053D5">
                        <w:rPr>
                          <w:lang w:val="en-GB"/>
                        </w:rPr>
                        <w:t xml:space="preserve">, </w:t>
                      </w:r>
                      <w:proofErr w:type="spellStart"/>
                      <w:r>
                        <w:rPr>
                          <w:lang w:val="en-GB"/>
                        </w:rPr>
                        <w:t>Dr.</w:t>
                      </w:r>
                      <w:proofErr w:type="spellEnd"/>
                      <w:r>
                        <w:rPr>
                          <w:lang w:val="en-GB"/>
                        </w:rPr>
                        <w:t xml:space="preserve"> F. </w:t>
                      </w:r>
                      <w:proofErr w:type="spellStart"/>
                      <w:r>
                        <w:rPr>
                          <w:lang w:val="en-GB"/>
                        </w:rPr>
                        <w:t>Ahwal</w:t>
                      </w:r>
                      <w:proofErr w:type="spellEnd"/>
                      <w:r>
                        <w:rPr>
                          <w:lang w:val="en-GB"/>
                        </w:rPr>
                        <w:t xml:space="preserve">, </w:t>
                      </w:r>
                      <w:proofErr w:type="spellStart"/>
                      <w:r>
                        <w:rPr>
                          <w:lang w:val="en-GB"/>
                        </w:rPr>
                        <w:t>Dr.</w:t>
                      </w:r>
                      <w:proofErr w:type="spellEnd"/>
                      <w:r>
                        <w:rPr>
                          <w:lang w:val="en-GB"/>
                        </w:rPr>
                        <w:t xml:space="preserve"> </w:t>
                      </w:r>
                      <w:r w:rsidRPr="009053D5">
                        <w:rPr>
                          <w:lang w:val="en-GB"/>
                        </w:rPr>
                        <w:t>A</w:t>
                      </w:r>
                      <w:r>
                        <w:rPr>
                          <w:lang w:val="en-GB"/>
                        </w:rPr>
                        <w:t xml:space="preserve">. </w:t>
                      </w:r>
                      <w:r w:rsidRPr="009053D5">
                        <w:rPr>
                          <w:lang w:val="en-GB"/>
                        </w:rPr>
                        <w:t xml:space="preserve">J. Kennerley and </w:t>
                      </w: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w:t>
                      </w:r>
                      <w:r w:rsidRPr="009053D5">
                        <w:rPr>
                          <w:lang w:val="en-GB"/>
                        </w:rPr>
                        <w:t>S</w:t>
                      </w:r>
                      <w:r>
                        <w:rPr>
                          <w:lang w:val="en-GB"/>
                        </w:rPr>
                        <w:t xml:space="preserve">. </w:t>
                      </w:r>
                      <w:r w:rsidRPr="009053D5">
                        <w:rPr>
                          <w:lang w:val="en-GB"/>
                        </w:rPr>
                        <w:t>B. Duckett</w:t>
                      </w:r>
                    </w:p>
                    <w:p w14:paraId="4346B474" w14:textId="77777777" w:rsidR="000A3F09" w:rsidRDefault="000A3F09" w:rsidP="001F77AE">
                      <w:pPr>
                        <w:pStyle w:val="Adress"/>
                        <w:pBdr>
                          <w:top w:val="single" w:sz="4" w:space="1" w:color="000000"/>
                        </w:pBdr>
                        <w:rPr>
                          <w:lang w:val="en-GB"/>
                        </w:rPr>
                      </w:pPr>
                      <w:r w:rsidRPr="001C458A">
                        <w:rPr>
                          <w:lang w:val="en-GB"/>
                        </w:rPr>
                        <w:t>Centre for Hyperpolarisation in Magnetic Resonance (</w:t>
                      </w:r>
                      <w:proofErr w:type="spellStart"/>
                      <w:r w:rsidRPr="001C458A">
                        <w:rPr>
                          <w:lang w:val="en-GB"/>
                        </w:rPr>
                        <w:t>CHyM</w:t>
                      </w:r>
                      <w:proofErr w:type="spellEnd"/>
                      <w:r w:rsidRPr="001C458A">
                        <w:rPr>
                          <w:lang w:val="en-GB"/>
                        </w:rPr>
                        <w:t>), Department</w:t>
                      </w:r>
                    </w:p>
                    <w:p w14:paraId="0A859C77" w14:textId="77777777" w:rsidR="000A3F09" w:rsidRDefault="000A3F09" w:rsidP="001F77AE">
                      <w:pPr>
                        <w:pStyle w:val="Adress"/>
                        <w:pBdr>
                          <w:top w:val="single" w:sz="4" w:space="1" w:color="000000"/>
                        </w:pBdr>
                        <w:rPr>
                          <w:lang w:val="en-GB"/>
                        </w:rPr>
                      </w:pPr>
                      <w:proofErr w:type="gramStart"/>
                      <w:r>
                        <w:rPr>
                          <w:lang w:val="en-GB"/>
                        </w:rPr>
                        <w:t>o</w:t>
                      </w:r>
                      <w:r w:rsidRPr="001C458A">
                        <w:rPr>
                          <w:lang w:val="en-GB"/>
                        </w:rPr>
                        <w:t>f</w:t>
                      </w:r>
                      <w:proofErr w:type="gramEnd"/>
                      <w:r w:rsidRPr="001C458A">
                        <w:rPr>
                          <w:lang w:val="en-GB"/>
                        </w:rPr>
                        <w:t xml:space="preserve"> Chemistry, University of York, </w:t>
                      </w:r>
                      <w:proofErr w:type="spellStart"/>
                      <w:r w:rsidRPr="001C458A">
                        <w:rPr>
                          <w:lang w:val="en-GB"/>
                        </w:rPr>
                        <w:t>Heslington</w:t>
                      </w:r>
                      <w:proofErr w:type="spellEnd"/>
                      <w:r w:rsidRPr="001C458A">
                        <w:rPr>
                          <w:lang w:val="en-GB"/>
                        </w:rPr>
                        <w:t xml:space="preserve">, York, </w:t>
                      </w:r>
                      <w:proofErr w:type="spellStart"/>
                      <w:r w:rsidRPr="001C458A">
                        <w:rPr>
                          <w:lang w:val="en-GB"/>
                        </w:rPr>
                        <w:t>YO10</w:t>
                      </w:r>
                      <w:proofErr w:type="spellEnd"/>
                      <w:r w:rsidRPr="001C458A">
                        <w:rPr>
                          <w:lang w:val="en-GB"/>
                        </w:rPr>
                        <w:t xml:space="preserve"> </w:t>
                      </w:r>
                      <w:proofErr w:type="spellStart"/>
                      <w:r w:rsidRPr="001C458A">
                        <w:rPr>
                          <w:lang w:val="en-GB"/>
                        </w:rPr>
                        <w:t>5NY</w:t>
                      </w:r>
                      <w:proofErr w:type="spellEnd"/>
                      <w:r w:rsidRPr="001C458A">
                        <w:rPr>
                          <w:lang w:val="en-GB"/>
                        </w:rPr>
                        <w:t>, UK</w:t>
                      </w:r>
                    </w:p>
                    <w:p w14:paraId="42D02652" w14:textId="77777777" w:rsidR="000A3F09" w:rsidRDefault="000A3F09" w:rsidP="001F77AE">
                      <w:pPr>
                        <w:pStyle w:val="Adress"/>
                        <w:pBdr>
                          <w:top w:val="single" w:sz="4" w:space="1" w:color="000000"/>
                        </w:pBdr>
                        <w:rPr>
                          <w:lang w:val="en-GB"/>
                        </w:rPr>
                      </w:pPr>
                      <w:r w:rsidRPr="007E3A49">
                        <w:rPr>
                          <w:lang w:val="en-GB"/>
                        </w:rPr>
                        <w:t>E-mail:</w:t>
                      </w:r>
                      <w:r>
                        <w:rPr>
                          <w:lang w:val="en-GB"/>
                        </w:rPr>
                        <w:t xml:space="preserve"> </w:t>
                      </w:r>
                      <w:proofErr w:type="spellStart"/>
                      <w:r>
                        <w:rPr>
                          <w:lang w:val="en-GB"/>
                        </w:rPr>
                        <w:t>simon.duckett@york.ac.uk</w:t>
                      </w:r>
                      <w:proofErr w:type="spellEnd"/>
                      <w:r w:rsidRPr="007E3A49">
                        <w:rPr>
                          <w:lang w:val="en-GB"/>
                        </w:rPr>
                        <w:t xml:space="preserve"> </w:t>
                      </w:r>
                    </w:p>
                    <w:p w14:paraId="465AEE42" w14:textId="77777777" w:rsidR="000A3F09" w:rsidRDefault="000A3F09" w:rsidP="00764B76">
                      <w:pPr>
                        <w:pStyle w:val="Adress"/>
                        <w:pBdr>
                          <w:top w:val="single" w:sz="4" w:space="1" w:color="000000"/>
                        </w:pBdr>
                        <w:ind w:left="0" w:firstLine="0"/>
                        <w:rPr>
                          <w:lang w:val="en-GB"/>
                        </w:rPr>
                      </w:pPr>
                      <w:r w:rsidRPr="0046183E">
                        <w:rPr>
                          <w:lang w:val="en-GB"/>
                        </w:rPr>
                        <w:t>[</w:t>
                      </w:r>
                      <w:r w:rsidRPr="0046183E">
                        <w:rPr>
                          <w:rFonts w:cs="Arial"/>
                        </w:rPr>
                        <w:t>†</w:t>
                      </w:r>
                      <w:r w:rsidRPr="0046183E">
                        <w:rPr>
                          <w:lang w:val="en-GB"/>
                        </w:rPr>
                        <w:t>]</w:t>
                      </w:r>
                      <w:r>
                        <w:rPr>
                          <w:lang w:val="en-GB"/>
                        </w:rPr>
                        <w:t xml:space="preserve"> These authors contributed equally to this work and are co-first authors.</w:t>
                      </w:r>
                    </w:p>
                    <w:p w14:paraId="297324FB" w14:textId="77777777" w:rsidR="000A3F09" w:rsidRDefault="000A3F09" w:rsidP="00764B76">
                      <w:pPr>
                        <w:pStyle w:val="Adress"/>
                        <w:pBdr>
                          <w:top w:val="single" w:sz="4" w:space="1" w:color="000000"/>
                        </w:pBdr>
                        <w:ind w:left="0" w:firstLine="0"/>
                        <w:rPr>
                          <w:lang w:val="en-GB"/>
                        </w:rPr>
                      </w:pPr>
                      <w:r>
                        <w:rPr>
                          <w:lang w:val="en-GB"/>
                        </w:rPr>
                        <w:t>[&amp;] Designed the equipment</w:t>
                      </w:r>
                    </w:p>
                    <w:p w14:paraId="415E8434" w14:textId="77777777" w:rsidR="000A3F09" w:rsidRPr="001F77AE" w:rsidRDefault="000A3F09" w:rsidP="00764B76">
                      <w:pPr>
                        <w:pStyle w:val="Adress"/>
                        <w:pBdr>
                          <w:top w:val="single" w:sz="4" w:space="1" w:color="000000"/>
                        </w:pBdr>
                        <w:ind w:left="0" w:firstLine="0"/>
                        <w:rPr>
                          <w:lang w:val="en-US"/>
                        </w:rPr>
                      </w:pPr>
                      <w:r w:rsidRPr="001F77AE">
                        <w:rPr>
                          <w:lang w:val="en-GB"/>
                        </w:rPr>
                        <w:t>[</w:t>
                      </w:r>
                      <w:r w:rsidRPr="001F77AE">
                        <w:rPr>
                          <w:rFonts w:cs="Arial"/>
                        </w:rPr>
                        <w:t>§</w:t>
                      </w:r>
                      <w:r w:rsidRPr="001F77AE">
                        <w:rPr>
                          <w:lang w:val="en-GB"/>
                        </w:rPr>
                        <w:t>]</w:t>
                      </w:r>
                      <w:r>
                        <w:rPr>
                          <w:lang w:val="en-GB"/>
                        </w:rPr>
                        <w:t xml:space="preserve"> </w:t>
                      </w:r>
                      <w:proofErr w:type="spellStart"/>
                      <w:r>
                        <w:rPr>
                          <w:lang w:val="en-GB"/>
                        </w:rPr>
                        <w:t>Dr.</w:t>
                      </w:r>
                      <w:proofErr w:type="spellEnd"/>
                      <w:r>
                        <w:rPr>
                          <w:lang w:val="en-GB"/>
                        </w:rPr>
                        <w:t xml:space="preserve"> S. S. Roy, Present address: </w:t>
                      </w:r>
                      <w:r w:rsidRPr="001F77AE">
                        <w:rPr>
                          <w:lang w:val="en-US"/>
                        </w:rPr>
                        <w:t>Department of Inorganic and Physical Chemistry, Indian Institute of Science, Bangalore 560012, India</w:t>
                      </w:r>
                    </w:p>
                    <w:p w14:paraId="6202A29E" w14:textId="77777777" w:rsidR="000A3F09" w:rsidRPr="00AB3793" w:rsidRDefault="000A3F09" w:rsidP="001F77AE">
                      <w:pPr>
                        <w:pStyle w:val="Adress"/>
                      </w:pPr>
                      <w:r w:rsidRPr="003F5A32">
                        <w:t xml:space="preserve">Supporting information for this article is given </w:t>
                      </w:r>
                      <w:r w:rsidRPr="00AB3793">
                        <w:rPr>
                          <w:i/>
                        </w:rPr>
                        <w:t>via</w:t>
                      </w:r>
                      <w:r w:rsidRPr="003F5A32">
                        <w:t xml:space="preserve"> a link at the end of th</w:t>
                      </w:r>
                      <w:r w:rsidRPr="00AB3793">
                        <w:t>e</w:t>
                      </w:r>
                    </w:p>
                    <w:p w14:paraId="1A257E89" w14:textId="77777777" w:rsidR="000A3F09" w:rsidRPr="003F5A32" w:rsidRDefault="000A3F09" w:rsidP="001F77AE">
                      <w:pPr>
                        <w:pStyle w:val="Adress"/>
                      </w:pPr>
                      <w:r w:rsidRPr="003F5A32">
                        <w:t>document.</w:t>
                      </w:r>
                    </w:p>
                  </w:txbxContent>
                </v:textbox>
                <w10:wrap type="square" side="right" anchory="page"/>
                <w10:anchorlock/>
              </v:shape>
            </w:pict>
          </mc:Fallback>
        </mc:AlternateContent>
      </w:r>
      <w:proofErr w:type="spellStart"/>
      <w:r w:rsidR="005306CC" w:rsidRPr="009053D5">
        <w:t>Wissam</w:t>
      </w:r>
      <w:proofErr w:type="spellEnd"/>
      <w:r w:rsidR="005306CC" w:rsidRPr="009053D5">
        <w:t xml:space="preserve"> </w:t>
      </w:r>
      <w:proofErr w:type="spellStart"/>
      <w:r w:rsidR="005306CC" w:rsidRPr="009053D5">
        <w:t>Iali</w:t>
      </w:r>
      <w:proofErr w:type="spellEnd"/>
      <w:proofErr w:type="gramStart"/>
      <w:r w:rsidR="0046183E" w:rsidRPr="009053D5">
        <w:t>,</w:t>
      </w:r>
      <w:r w:rsidR="0046183E" w:rsidRPr="0046183E">
        <w:rPr>
          <w:rFonts w:cs="Arial"/>
          <w:vertAlign w:val="superscript"/>
        </w:rPr>
        <w:t>†</w:t>
      </w:r>
      <w:proofErr w:type="gramEnd"/>
      <w:r w:rsidR="005306CC" w:rsidRPr="009053D5">
        <w:t xml:space="preserve"> Soumya S. Roy,</w:t>
      </w:r>
      <w:r w:rsidR="0046183E" w:rsidRPr="0046183E">
        <w:rPr>
          <w:rFonts w:cs="Arial"/>
          <w:vertAlign w:val="superscript"/>
        </w:rPr>
        <w:t>†</w:t>
      </w:r>
      <w:r w:rsidR="001F77AE">
        <w:rPr>
          <w:rFonts w:cs="Arial"/>
          <w:vertAlign w:val="superscript"/>
        </w:rPr>
        <w:t>,§</w:t>
      </w:r>
      <w:r w:rsidR="005306CC" w:rsidRPr="009053D5">
        <w:t xml:space="preserve"> </w:t>
      </w:r>
      <w:r w:rsidR="006C7A8D" w:rsidRPr="009053D5">
        <w:t xml:space="preserve">Ben. J. </w:t>
      </w:r>
      <w:proofErr w:type="spellStart"/>
      <w:r w:rsidR="006C7A8D" w:rsidRPr="009053D5">
        <w:t>Tickner</w:t>
      </w:r>
      <w:proofErr w:type="spellEnd"/>
      <w:r w:rsidR="006C7A8D">
        <w:t>,</w:t>
      </w:r>
      <w:r w:rsidR="006C7A8D" w:rsidRPr="009053D5">
        <w:t xml:space="preserve"> </w:t>
      </w:r>
      <w:proofErr w:type="spellStart"/>
      <w:r w:rsidR="006C7A8D">
        <w:t>Fadi</w:t>
      </w:r>
      <w:proofErr w:type="spellEnd"/>
      <w:r w:rsidR="006C7A8D">
        <w:t xml:space="preserve"> </w:t>
      </w:r>
      <w:proofErr w:type="spellStart"/>
      <w:r w:rsidR="006C7A8D">
        <w:t>Ahwal</w:t>
      </w:r>
      <w:proofErr w:type="spellEnd"/>
      <w:proofErr w:type="gramStart"/>
      <w:r w:rsidR="005306CC" w:rsidRPr="009053D5">
        <w:t>,</w:t>
      </w:r>
      <w:r w:rsidR="00C92561" w:rsidRPr="00764B76">
        <w:rPr>
          <w:vertAlign w:val="superscript"/>
        </w:rPr>
        <w:t>&amp;</w:t>
      </w:r>
      <w:proofErr w:type="gramEnd"/>
      <w:r w:rsidR="005306CC" w:rsidRPr="009053D5">
        <w:t xml:space="preserve"> </w:t>
      </w:r>
      <w:proofErr w:type="spellStart"/>
      <w:r w:rsidR="005306CC" w:rsidRPr="009053D5">
        <w:t>Aneurin</w:t>
      </w:r>
      <w:proofErr w:type="spellEnd"/>
      <w:r w:rsidR="005306CC" w:rsidRPr="009053D5">
        <w:t xml:space="preserve"> J. Kennerley and Simon B. Duckett</w:t>
      </w:r>
      <w:r w:rsidR="00F007F5" w:rsidRPr="00F007F5">
        <w:t>*</w:t>
      </w:r>
    </w:p>
    <w:p w14:paraId="2E38CECE" w14:textId="77777777" w:rsidR="006D4F77" w:rsidRPr="005D1EBB" w:rsidRDefault="006D4F77" w:rsidP="006D4F77">
      <w:pPr>
        <w:pStyle w:val="Dedication"/>
        <w:rPr>
          <w:lang w:val="en-US"/>
        </w:rPr>
        <w:sectPr w:rsidR="006D4F77" w:rsidRPr="005D1EBB" w:rsidSect="00205632">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14:paraId="546270C7" w14:textId="74624D3C" w:rsidR="00DD7094" w:rsidRPr="00C11D60" w:rsidRDefault="00912D10" w:rsidP="00DD7094">
      <w:pPr>
        <w:pStyle w:val="Abstract"/>
        <w:rPr>
          <w:i/>
        </w:rPr>
      </w:pPr>
      <w:r>
        <w:rPr>
          <w:noProof/>
          <w:lang w:eastAsia="en-GB"/>
        </w:rPr>
        <w:lastRenderedPageBreak/>
        <mc:AlternateContent>
          <mc:Choice Requires="wpg">
            <w:drawing>
              <wp:anchor distT="0" distB="0" distL="114300" distR="114300" simplePos="0" relativeHeight="251653632" behindDoc="0" locked="0" layoutInCell="1" allowOverlap="1" wp14:anchorId="4D019593" wp14:editId="4262FE89">
                <wp:simplePos x="0" y="0"/>
                <wp:positionH relativeFrom="margin">
                  <wp:posOffset>3277797</wp:posOffset>
                </wp:positionH>
                <wp:positionV relativeFrom="paragraph">
                  <wp:posOffset>128296</wp:posOffset>
                </wp:positionV>
                <wp:extent cx="3094700" cy="1680210"/>
                <wp:effectExtent l="0" t="0" r="0" b="0"/>
                <wp:wrapSquare wrapText="bothSides"/>
                <wp:docPr id="3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700" cy="1680210"/>
                          <a:chOff x="-467" y="0"/>
                          <a:chExt cx="30947" cy="16807"/>
                        </a:xfrm>
                      </wpg:grpSpPr>
                      <wps:wsp>
                        <wps:cNvPr id="40" name="Text Box 26"/>
                        <wps:cNvSpPr txBox="1">
                          <a:spLocks noChangeArrowheads="1"/>
                        </wps:cNvSpPr>
                        <wps:spPr bwMode="auto">
                          <a:xfrm>
                            <a:off x="-467" y="11259"/>
                            <a:ext cx="30947" cy="5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6AA05" w14:textId="5D68ED85" w:rsidR="000A3F09" w:rsidRPr="009C6987" w:rsidRDefault="000A3F09" w:rsidP="00AB3793">
                              <w:pPr>
                                <w:pStyle w:val="FigureCaption"/>
                              </w:pPr>
                              <w:r>
                                <w:t xml:space="preserve">Figure 1: Schematic depiction of the SABRE hyperpolarisation process in which </w:t>
                              </w:r>
                              <w:r>
                                <w:rPr>
                                  <w:i/>
                                </w:rPr>
                                <w:t>para-</w:t>
                              </w:r>
                              <w:r>
                                <w:t>hydr</w:t>
                              </w:r>
                              <w:r w:rsidRPr="009C6987">
                                <w:t xml:space="preserve">ogen is used to hyperpolarise pyruvate </w:t>
                              </w:r>
                              <w:r w:rsidRPr="00DA19B6">
                                <w:rPr>
                                  <w:i/>
                                </w:rPr>
                                <w:t>via</w:t>
                              </w:r>
                              <w:r w:rsidRPr="00AB3793">
                                <w:t xml:space="preserve"> </w:t>
                              </w:r>
                              <w:r>
                                <w:t>the</w:t>
                              </w:r>
                              <w:r w:rsidRPr="009C6987">
                                <w:t xml:space="preserve"> </w:t>
                              </w:r>
                              <w:r>
                                <w:t>polarisation transfer catalyst</w:t>
                              </w:r>
                              <w:r w:rsidRPr="00AB3793">
                                <w:t xml:space="preserve"> [</w:t>
                              </w:r>
                              <w:proofErr w:type="spellStart"/>
                              <w:proofErr w:type="gramStart"/>
                              <w:r w:rsidRPr="00AB3793">
                                <w:t>Ir</w:t>
                              </w:r>
                              <w:proofErr w:type="spellEnd"/>
                              <w:r w:rsidRPr="00AB3793">
                                <w:t>(</w:t>
                              </w:r>
                              <w:proofErr w:type="gramEnd"/>
                              <w:r w:rsidRPr="00AB3793">
                                <w:t>H)</w:t>
                              </w:r>
                              <w:r w:rsidRPr="00AB3793">
                                <w:rPr>
                                  <w:vertAlign w:val="subscript"/>
                                </w:rPr>
                                <w:t>2</w:t>
                              </w:r>
                              <w:r w:rsidRPr="00AB3793">
                                <w:t>(</w:t>
                              </w:r>
                              <w:r w:rsidRPr="00AB3793">
                                <w:rPr>
                                  <w:rFonts w:ascii="Symbol" w:hAnsi="Symbol"/>
                                </w:rPr>
                                <w:t></w:t>
                              </w:r>
                              <w:r w:rsidRPr="00AB3793">
                                <w:rPr>
                                  <w:vertAlign w:val="superscript"/>
                                </w:rPr>
                                <w:t>2</w:t>
                              </w:r>
                              <w:r w:rsidRPr="00AB3793">
                                <w:t>-pyruvate)(</w:t>
                              </w:r>
                              <w:proofErr w:type="spellStart"/>
                              <w:r w:rsidRPr="00AB3793">
                                <w:t>DMSO</w:t>
                              </w:r>
                              <w:proofErr w:type="spellEnd"/>
                              <w:r w:rsidRPr="00AB3793">
                                <w:t>)(</w:t>
                              </w:r>
                              <w:proofErr w:type="spellStart"/>
                              <w:r w:rsidRPr="00AB3793">
                                <w:t>IMes</w:t>
                              </w:r>
                              <w:proofErr w:type="spellEnd"/>
                              <w:r w:rsidRPr="00AB3793">
                                <w:t>)]</w:t>
                              </w:r>
                              <w:r>
                                <w:t>.</w:t>
                              </w:r>
                            </w:p>
                          </w:txbxContent>
                        </wps:txbx>
                        <wps:bodyPr rot="0" vert="horz" wrap="square" lIns="0" tIns="0" rIns="0" bIns="0" anchor="t" anchorCtr="0" upright="1">
                          <a:noAutofit/>
                        </wps:bodyPr>
                      </wps:wsp>
                      <wpg:grpSp>
                        <wpg:cNvPr id="41" name="Group 1"/>
                        <wpg:cNvGrpSpPr>
                          <a:grpSpLocks/>
                        </wpg:cNvGrpSpPr>
                        <wpg:grpSpPr bwMode="auto">
                          <a:xfrm>
                            <a:off x="204" y="0"/>
                            <a:ext cx="29548" cy="11327"/>
                            <a:chOff x="0" y="0"/>
                            <a:chExt cx="119143" cy="45893"/>
                          </a:xfrm>
                        </wpg:grpSpPr>
                        <pic:pic xmlns:pic="http://schemas.openxmlformats.org/drawingml/2006/picture">
                          <pic:nvPicPr>
                            <pic:cNvPr id="42" name="Picture 49"/>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625233">
                              <a:off x="27910" y="18320"/>
                              <a:ext cx="20948" cy="17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5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949" y="28520"/>
                              <a:ext cx="16685" cy="12325"/>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51"/>
                          <wpg:cNvGrpSpPr>
                            <a:grpSpLocks/>
                          </wpg:cNvGrpSpPr>
                          <wpg:grpSpPr bwMode="auto">
                            <a:xfrm>
                              <a:off x="0" y="11805"/>
                              <a:ext cx="27292" cy="21313"/>
                              <a:chOff x="0" y="11805"/>
                              <a:chExt cx="37318" cy="27821"/>
                            </a:xfrm>
                          </wpg:grpSpPr>
                          <wps:wsp>
                            <wps:cNvPr id="45" name="12-Point Star 52"/>
                            <wps:cNvSpPr>
                              <a:spLocks/>
                            </wps:cNvSpPr>
                            <wps:spPr bwMode="auto">
                              <a:xfrm>
                                <a:off x="0" y="11805"/>
                                <a:ext cx="37318" cy="27822"/>
                              </a:xfrm>
                              <a:custGeom>
                                <a:avLst/>
                                <a:gdLst>
                                  <a:gd name="T0" fmla="*/ 0 w 3731849"/>
                                  <a:gd name="T1" fmla="*/ 1391096 h 2782192"/>
                                  <a:gd name="T2" fmla="*/ 590117 w 3731849"/>
                                  <a:gd name="T3" fmla="*/ 1136237 h 2782192"/>
                                  <a:gd name="T4" fmla="*/ 249986 w 3731849"/>
                                  <a:gd name="T5" fmla="*/ 695548 h 2782192"/>
                                  <a:gd name="T6" fmla="*/ 931968 w 3731849"/>
                                  <a:gd name="T7" fmla="*/ 694807 h 2782192"/>
                                  <a:gd name="T8" fmla="*/ 932962 w 3731849"/>
                                  <a:gd name="T9" fmla="*/ 186372 h 2782192"/>
                                  <a:gd name="T10" fmla="*/ 1524073 w 3731849"/>
                                  <a:gd name="T11" fmla="*/ 439948 h 2782192"/>
                                  <a:gd name="T12" fmla="*/ 1865925 w 3731849"/>
                                  <a:gd name="T13" fmla="*/ 0 h 2782192"/>
                                  <a:gd name="T14" fmla="*/ 2207776 w 3731849"/>
                                  <a:gd name="T15" fmla="*/ 439948 h 2782192"/>
                                  <a:gd name="T16" fmla="*/ 2798887 w 3731849"/>
                                  <a:gd name="T17" fmla="*/ 186372 h 2782192"/>
                                  <a:gd name="T18" fmla="*/ 2799881 w 3731849"/>
                                  <a:gd name="T19" fmla="*/ 694807 h 2782192"/>
                                  <a:gd name="T20" fmla="*/ 3481863 w 3731849"/>
                                  <a:gd name="T21" fmla="*/ 695548 h 2782192"/>
                                  <a:gd name="T22" fmla="*/ 3141732 w 3731849"/>
                                  <a:gd name="T23" fmla="*/ 1136237 h 2782192"/>
                                  <a:gd name="T24" fmla="*/ 3731849 w 3731849"/>
                                  <a:gd name="T25" fmla="*/ 1391096 h 2782192"/>
                                  <a:gd name="T26" fmla="*/ 3141732 w 3731849"/>
                                  <a:gd name="T27" fmla="*/ 1645955 h 2782192"/>
                                  <a:gd name="T28" fmla="*/ 3481863 w 3731849"/>
                                  <a:gd name="T29" fmla="*/ 2086644 h 2782192"/>
                                  <a:gd name="T30" fmla="*/ 2799881 w 3731849"/>
                                  <a:gd name="T31" fmla="*/ 2087385 h 2782192"/>
                                  <a:gd name="T32" fmla="*/ 2798887 w 3731849"/>
                                  <a:gd name="T33" fmla="*/ 2595820 h 2782192"/>
                                  <a:gd name="T34" fmla="*/ 2207776 w 3731849"/>
                                  <a:gd name="T35" fmla="*/ 2342244 h 2782192"/>
                                  <a:gd name="T36" fmla="*/ 1865925 w 3731849"/>
                                  <a:gd name="T37" fmla="*/ 2782192 h 2782192"/>
                                  <a:gd name="T38" fmla="*/ 1524073 w 3731849"/>
                                  <a:gd name="T39" fmla="*/ 2342244 h 2782192"/>
                                  <a:gd name="T40" fmla="*/ 932962 w 3731849"/>
                                  <a:gd name="T41" fmla="*/ 2595820 h 2782192"/>
                                  <a:gd name="T42" fmla="*/ 931968 w 3731849"/>
                                  <a:gd name="T43" fmla="*/ 2087385 h 2782192"/>
                                  <a:gd name="T44" fmla="*/ 249986 w 3731849"/>
                                  <a:gd name="T45" fmla="*/ 2086644 h 2782192"/>
                                  <a:gd name="T46" fmla="*/ 590117 w 3731849"/>
                                  <a:gd name="T47" fmla="*/ 1645955 h 2782192"/>
                                  <a:gd name="T48" fmla="*/ 0 w 3731849"/>
                                  <a:gd name="T49" fmla="*/ 1391096 h 27821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31849" h="2782192">
                                    <a:moveTo>
                                      <a:pt x="0" y="1391096"/>
                                    </a:moveTo>
                                    <a:lnTo>
                                      <a:pt x="590117" y="1136237"/>
                                    </a:lnTo>
                                    <a:lnTo>
                                      <a:pt x="249986" y="695548"/>
                                    </a:lnTo>
                                    <a:lnTo>
                                      <a:pt x="931968" y="694807"/>
                                    </a:lnTo>
                                    <a:cubicBezTo>
                                      <a:pt x="932299" y="525329"/>
                                      <a:pt x="932631" y="355850"/>
                                      <a:pt x="932962" y="186372"/>
                                    </a:cubicBezTo>
                                    <a:lnTo>
                                      <a:pt x="1524073" y="439948"/>
                                    </a:lnTo>
                                    <a:lnTo>
                                      <a:pt x="1865925" y="0"/>
                                    </a:lnTo>
                                    <a:lnTo>
                                      <a:pt x="2207776" y="439948"/>
                                    </a:lnTo>
                                    <a:lnTo>
                                      <a:pt x="2798887" y="186372"/>
                                    </a:lnTo>
                                    <a:cubicBezTo>
                                      <a:pt x="2799218" y="355850"/>
                                      <a:pt x="2799550" y="525329"/>
                                      <a:pt x="2799881" y="694807"/>
                                    </a:cubicBezTo>
                                    <a:lnTo>
                                      <a:pt x="3481863" y="695548"/>
                                    </a:lnTo>
                                    <a:lnTo>
                                      <a:pt x="3141732" y="1136237"/>
                                    </a:lnTo>
                                    <a:lnTo>
                                      <a:pt x="3731849" y="1391096"/>
                                    </a:lnTo>
                                    <a:lnTo>
                                      <a:pt x="3141732" y="1645955"/>
                                    </a:lnTo>
                                    <a:lnTo>
                                      <a:pt x="3481863" y="2086644"/>
                                    </a:lnTo>
                                    <a:lnTo>
                                      <a:pt x="2799881" y="2087385"/>
                                    </a:lnTo>
                                    <a:cubicBezTo>
                                      <a:pt x="2799550" y="2256863"/>
                                      <a:pt x="2799218" y="2426342"/>
                                      <a:pt x="2798887" y="2595820"/>
                                    </a:cubicBezTo>
                                    <a:lnTo>
                                      <a:pt x="2207776" y="2342244"/>
                                    </a:lnTo>
                                    <a:lnTo>
                                      <a:pt x="1865925" y="2782192"/>
                                    </a:lnTo>
                                    <a:lnTo>
                                      <a:pt x="1524073" y="2342244"/>
                                    </a:lnTo>
                                    <a:lnTo>
                                      <a:pt x="932962" y="2595820"/>
                                    </a:lnTo>
                                    <a:cubicBezTo>
                                      <a:pt x="932631" y="2426342"/>
                                      <a:pt x="932299" y="2256863"/>
                                      <a:pt x="931968" y="2087385"/>
                                    </a:cubicBezTo>
                                    <a:lnTo>
                                      <a:pt x="249986" y="2086644"/>
                                    </a:lnTo>
                                    <a:lnTo>
                                      <a:pt x="590117" y="1645955"/>
                                    </a:lnTo>
                                    <a:lnTo>
                                      <a:pt x="0" y="1391096"/>
                                    </a:lnTo>
                                    <a:close/>
                                  </a:path>
                                </a:pathLst>
                              </a:cu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6" name="12-Point Star 53"/>
                            <wps:cNvSpPr>
                              <a:spLocks/>
                            </wps:cNvSpPr>
                            <wps:spPr bwMode="auto">
                              <a:xfrm>
                                <a:off x="2718" y="13160"/>
                                <a:ext cx="31881" cy="25290"/>
                              </a:xfrm>
                              <a:custGeom>
                                <a:avLst/>
                                <a:gdLst>
                                  <a:gd name="T0" fmla="*/ 0 w 3188136"/>
                                  <a:gd name="T1" fmla="*/ 1264468 h 2528935"/>
                                  <a:gd name="T2" fmla="*/ 504140 w 3188136"/>
                                  <a:gd name="T3" fmla="*/ 1032807 h 2528935"/>
                                  <a:gd name="T4" fmla="*/ 213565 w 3188136"/>
                                  <a:gd name="T5" fmla="*/ 632234 h 2528935"/>
                                  <a:gd name="T6" fmla="*/ 796185 w 3188136"/>
                                  <a:gd name="T7" fmla="*/ 631560 h 2528935"/>
                                  <a:gd name="T8" fmla="*/ 797034 w 3188136"/>
                                  <a:gd name="T9" fmla="*/ 169407 h 2528935"/>
                                  <a:gd name="T10" fmla="*/ 1302023 w 3188136"/>
                                  <a:gd name="T11" fmla="*/ 399900 h 2528935"/>
                                  <a:gd name="T12" fmla="*/ 1594068 w 3188136"/>
                                  <a:gd name="T13" fmla="*/ 0 h 2528935"/>
                                  <a:gd name="T14" fmla="*/ 1886113 w 3188136"/>
                                  <a:gd name="T15" fmla="*/ 399900 h 2528935"/>
                                  <a:gd name="T16" fmla="*/ 2391102 w 3188136"/>
                                  <a:gd name="T17" fmla="*/ 169407 h 2528935"/>
                                  <a:gd name="T18" fmla="*/ 2391951 w 3188136"/>
                                  <a:gd name="T19" fmla="*/ 631560 h 2528935"/>
                                  <a:gd name="T20" fmla="*/ 2974571 w 3188136"/>
                                  <a:gd name="T21" fmla="*/ 632234 h 2528935"/>
                                  <a:gd name="T22" fmla="*/ 2683996 w 3188136"/>
                                  <a:gd name="T23" fmla="*/ 1032807 h 2528935"/>
                                  <a:gd name="T24" fmla="*/ 3188136 w 3188136"/>
                                  <a:gd name="T25" fmla="*/ 1264468 h 2528935"/>
                                  <a:gd name="T26" fmla="*/ 2683996 w 3188136"/>
                                  <a:gd name="T27" fmla="*/ 1496128 h 2528935"/>
                                  <a:gd name="T28" fmla="*/ 2974571 w 3188136"/>
                                  <a:gd name="T29" fmla="*/ 1896701 h 2528935"/>
                                  <a:gd name="T30" fmla="*/ 2391951 w 3188136"/>
                                  <a:gd name="T31" fmla="*/ 1897375 h 2528935"/>
                                  <a:gd name="T32" fmla="*/ 2391102 w 3188136"/>
                                  <a:gd name="T33" fmla="*/ 2359528 h 2528935"/>
                                  <a:gd name="T34" fmla="*/ 1886113 w 3188136"/>
                                  <a:gd name="T35" fmla="*/ 2129035 h 2528935"/>
                                  <a:gd name="T36" fmla="*/ 1594068 w 3188136"/>
                                  <a:gd name="T37" fmla="*/ 2528935 h 2528935"/>
                                  <a:gd name="T38" fmla="*/ 1302023 w 3188136"/>
                                  <a:gd name="T39" fmla="*/ 2129035 h 2528935"/>
                                  <a:gd name="T40" fmla="*/ 797034 w 3188136"/>
                                  <a:gd name="T41" fmla="*/ 2359528 h 2528935"/>
                                  <a:gd name="T42" fmla="*/ 796185 w 3188136"/>
                                  <a:gd name="T43" fmla="*/ 1897375 h 2528935"/>
                                  <a:gd name="T44" fmla="*/ 213565 w 3188136"/>
                                  <a:gd name="T45" fmla="*/ 1896701 h 2528935"/>
                                  <a:gd name="T46" fmla="*/ 504140 w 3188136"/>
                                  <a:gd name="T47" fmla="*/ 1496128 h 2528935"/>
                                  <a:gd name="T48" fmla="*/ 0 w 3188136"/>
                                  <a:gd name="T49" fmla="*/ 1264468 h 252893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88136" h="2528935">
                                    <a:moveTo>
                                      <a:pt x="0" y="1264468"/>
                                    </a:moveTo>
                                    <a:lnTo>
                                      <a:pt x="504140" y="1032807"/>
                                    </a:lnTo>
                                    <a:lnTo>
                                      <a:pt x="213565" y="632234"/>
                                    </a:lnTo>
                                    <a:lnTo>
                                      <a:pt x="796185" y="631560"/>
                                    </a:lnTo>
                                    <a:lnTo>
                                      <a:pt x="797034" y="169407"/>
                                    </a:lnTo>
                                    <a:lnTo>
                                      <a:pt x="1302023" y="399900"/>
                                    </a:lnTo>
                                    <a:lnTo>
                                      <a:pt x="1594068" y="0"/>
                                    </a:lnTo>
                                    <a:lnTo>
                                      <a:pt x="1886113" y="399900"/>
                                    </a:lnTo>
                                    <a:lnTo>
                                      <a:pt x="2391102" y="169407"/>
                                    </a:lnTo>
                                    <a:lnTo>
                                      <a:pt x="2391951" y="631560"/>
                                    </a:lnTo>
                                    <a:lnTo>
                                      <a:pt x="2974571" y="632234"/>
                                    </a:lnTo>
                                    <a:lnTo>
                                      <a:pt x="2683996" y="1032807"/>
                                    </a:lnTo>
                                    <a:lnTo>
                                      <a:pt x="3188136" y="1264468"/>
                                    </a:lnTo>
                                    <a:lnTo>
                                      <a:pt x="2683996" y="1496128"/>
                                    </a:lnTo>
                                    <a:lnTo>
                                      <a:pt x="2974571" y="1896701"/>
                                    </a:lnTo>
                                    <a:lnTo>
                                      <a:pt x="2391951" y="1897375"/>
                                    </a:lnTo>
                                    <a:lnTo>
                                      <a:pt x="2391102" y="2359528"/>
                                    </a:lnTo>
                                    <a:lnTo>
                                      <a:pt x="1886113" y="2129035"/>
                                    </a:lnTo>
                                    <a:lnTo>
                                      <a:pt x="1594068" y="2528935"/>
                                    </a:lnTo>
                                    <a:lnTo>
                                      <a:pt x="1302023" y="2129035"/>
                                    </a:lnTo>
                                    <a:lnTo>
                                      <a:pt x="797034" y="2359528"/>
                                    </a:lnTo>
                                    <a:lnTo>
                                      <a:pt x="796185" y="1897375"/>
                                    </a:lnTo>
                                    <a:lnTo>
                                      <a:pt x="213565" y="1896701"/>
                                    </a:lnTo>
                                    <a:lnTo>
                                      <a:pt x="504140" y="1496128"/>
                                    </a:lnTo>
                                    <a:lnTo>
                                      <a:pt x="0" y="1264468"/>
                                    </a:lnTo>
                                    <a:close/>
                                  </a:path>
                                </a:pathLst>
                              </a:cu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47" name="Picture 54"/>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421" y="15089"/>
                              <a:ext cx="16449" cy="13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547" y="0"/>
                              <a:ext cx="81057" cy="37147"/>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56"/>
                          <wpg:cNvGrpSpPr>
                            <a:grpSpLocks/>
                          </wpg:cNvGrpSpPr>
                          <wpg:grpSpPr bwMode="auto">
                            <a:xfrm>
                              <a:off x="86264" y="24988"/>
                              <a:ext cx="32879" cy="20905"/>
                              <a:chOff x="86264" y="24988"/>
                              <a:chExt cx="37318" cy="27821"/>
                            </a:xfrm>
                          </wpg:grpSpPr>
                          <wps:wsp>
                            <wps:cNvPr id="50" name="12-Point Star 57"/>
                            <wps:cNvSpPr>
                              <a:spLocks/>
                            </wps:cNvSpPr>
                            <wps:spPr bwMode="auto">
                              <a:xfrm>
                                <a:off x="86264" y="24988"/>
                                <a:ext cx="37318" cy="27821"/>
                              </a:xfrm>
                              <a:custGeom>
                                <a:avLst/>
                                <a:gdLst>
                                  <a:gd name="T0" fmla="*/ 0 w 3731848"/>
                                  <a:gd name="T1" fmla="*/ 1391096 h 2782191"/>
                                  <a:gd name="T2" fmla="*/ 590117 w 3731848"/>
                                  <a:gd name="T3" fmla="*/ 1136236 h 2782191"/>
                                  <a:gd name="T4" fmla="*/ 249986 w 3731848"/>
                                  <a:gd name="T5" fmla="*/ 695548 h 2782191"/>
                                  <a:gd name="T6" fmla="*/ 931968 w 3731848"/>
                                  <a:gd name="T7" fmla="*/ 694807 h 2782191"/>
                                  <a:gd name="T8" fmla="*/ 932962 w 3731848"/>
                                  <a:gd name="T9" fmla="*/ 186371 h 2782191"/>
                                  <a:gd name="T10" fmla="*/ 1524072 w 3731848"/>
                                  <a:gd name="T11" fmla="*/ 439948 h 2782191"/>
                                  <a:gd name="T12" fmla="*/ 1865924 w 3731848"/>
                                  <a:gd name="T13" fmla="*/ 0 h 2782191"/>
                                  <a:gd name="T14" fmla="*/ 2207776 w 3731848"/>
                                  <a:gd name="T15" fmla="*/ 439948 h 2782191"/>
                                  <a:gd name="T16" fmla="*/ 2798886 w 3731848"/>
                                  <a:gd name="T17" fmla="*/ 186371 h 2782191"/>
                                  <a:gd name="T18" fmla="*/ 2799880 w 3731848"/>
                                  <a:gd name="T19" fmla="*/ 694807 h 2782191"/>
                                  <a:gd name="T20" fmla="*/ 3481862 w 3731848"/>
                                  <a:gd name="T21" fmla="*/ 695548 h 2782191"/>
                                  <a:gd name="T22" fmla="*/ 3141731 w 3731848"/>
                                  <a:gd name="T23" fmla="*/ 1136236 h 2782191"/>
                                  <a:gd name="T24" fmla="*/ 3731848 w 3731848"/>
                                  <a:gd name="T25" fmla="*/ 1391096 h 2782191"/>
                                  <a:gd name="T26" fmla="*/ 3141731 w 3731848"/>
                                  <a:gd name="T27" fmla="*/ 1645955 h 2782191"/>
                                  <a:gd name="T28" fmla="*/ 3481862 w 3731848"/>
                                  <a:gd name="T29" fmla="*/ 2086643 h 2782191"/>
                                  <a:gd name="T30" fmla="*/ 2799880 w 3731848"/>
                                  <a:gd name="T31" fmla="*/ 2087384 h 2782191"/>
                                  <a:gd name="T32" fmla="*/ 2798886 w 3731848"/>
                                  <a:gd name="T33" fmla="*/ 2595820 h 2782191"/>
                                  <a:gd name="T34" fmla="*/ 2207776 w 3731848"/>
                                  <a:gd name="T35" fmla="*/ 2342243 h 2782191"/>
                                  <a:gd name="T36" fmla="*/ 1865924 w 3731848"/>
                                  <a:gd name="T37" fmla="*/ 2782191 h 2782191"/>
                                  <a:gd name="T38" fmla="*/ 1524072 w 3731848"/>
                                  <a:gd name="T39" fmla="*/ 2342243 h 2782191"/>
                                  <a:gd name="T40" fmla="*/ 932962 w 3731848"/>
                                  <a:gd name="T41" fmla="*/ 2595820 h 2782191"/>
                                  <a:gd name="T42" fmla="*/ 931968 w 3731848"/>
                                  <a:gd name="T43" fmla="*/ 2087384 h 2782191"/>
                                  <a:gd name="T44" fmla="*/ 249986 w 3731848"/>
                                  <a:gd name="T45" fmla="*/ 2086643 h 2782191"/>
                                  <a:gd name="T46" fmla="*/ 590117 w 3731848"/>
                                  <a:gd name="T47" fmla="*/ 1645955 h 2782191"/>
                                  <a:gd name="T48" fmla="*/ 0 w 3731848"/>
                                  <a:gd name="T49" fmla="*/ 1391096 h 278219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31848" h="2782191">
                                    <a:moveTo>
                                      <a:pt x="0" y="1391096"/>
                                    </a:moveTo>
                                    <a:lnTo>
                                      <a:pt x="590117" y="1136236"/>
                                    </a:lnTo>
                                    <a:lnTo>
                                      <a:pt x="249986" y="695548"/>
                                    </a:lnTo>
                                    <a:lnTo>
                                      <a:pt x="931968" y="694807"/>
                                    </a:lnTo>
                                    <a:cubicBezTo>
                                      <a:pt x="932299" y="525328"/>
                                      <a:pt x="932631" y="355850"/>
                                      <a:pt x="932962" y="186371"/>
                                    </a:cubicBezTo>
                                    <a:lnTo>
                                      <a:pt x="1524072" y="439948"/>
                                    </a:lnTo>
                                    <a:lnTo>
                                      <a:pt x="1865924" y="0"/>
                                    </a:lnTo>
                                    <a:lnTo>
                                      <a:pt x="2207776" y="439948"/>
                                    </a:lnTo>
                                    <a:lnTo>
                                      <a:pt x="2798886" y="186371"/>
                                    </a:lnTo>
                                    <a:cubicBezTo>
                                      <a:pt x="2799217" y="355850"/>
                                      <a:pt x="2799549" y="525328"/>
                                      <a:pt x="2799880" y="694807"/>
                                    </a:cubicBezTo>
                                    <a:lnTo>
                                      <a:pt x="3481862" y="695548"/>
                                    </a:lnTo>
                                    <a:lnTo>
                                      <a:pt x="3141731" y="1136236"/>
                                    </a:lnTo>
                                    <a:lnTo>
                                      <a:pt x="3731848" y="1391096"/>
                                    </a:lnTo>
                                    <a:lnTo>
                                      <a:pt x="3141731" y="1645955"/>
                                    </a:lnTo>
                                    <a:lnTo>
                                      <a:pt x="3481862" y="2086643"/>
                                    </a:lnTo>
                                    <a:lnTo>
                                      <a:pt x="2799880" y="2087384"/>
                                    </a:lnTo>
                                    <a:cubicBezTo>
                                      <a:pt x="2799549" y="2256863"/>
                                      <a:pt x="2799217" y="2426341"/>
                                      <a:pt x="2798886" y="2595820"/>
                                    </a:cubicBezTo>
                                    <a:lnTo>
                                      <a:pt x="2207776" y="2342243"/>
                                    </a:lnTo>
                                    <a:lnTo>
                                      <a:pt x="1865924" y="2782191"/>
                                    </a:lnTo>
                                    <a:lnTo>
                                      <a:pt x="1524072" y="2342243"/>
                                    </a:lnTo>
                                    <a:lnTo>
                                      <a:pt x="932962" y="2595820"/>
                                    </a:lnTo>
                                    <a:cubicBezTo>
                                      <a:pt x="932631" y="2426341"/>
                                      <a:pt x="932299" y="2256863"/>
                                      <a:pt x="931968" y="2087384"/>
                                    </a:cubicBezTo>
                                    <a:lnTo>
                                      <a:pt x="249986" y="2086643"/>
                                    </a:lnTo>
                                    <a:lnTo>
                                      <a:pt x="590117" y="1645955"/>
                                    </a:lnTo>
                                    <a:lnTo>
                                      <a:pt x="0" y="1391096"/>
                                    </a:lnTo>
                                    <a:close/>
                                  </a:path>
                                </a:pathLst>
                              </a:cu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51" name="12-Point Star 58"/>
                            <wps:cNvSpPr>
                              <a:spLocks/>
                            </wps:cNvSpPr>
                            <wps:spPr bwMode="auto">
                              <a:xfrm>
                                <a:off x="88982" y="26343"/>
                                <a:ext cx="31882" cy="25289"/>
                              </a:xfrm>
                              <a:custGeom>
                                <a:avLst/>
                                <a:gdLst>
                                  <a:gd name="T0" fmla="*/ 0 w 3188136"/>
                                  <a:gd name="T1" fmla="*/ 1264468 h 2528935"/>
                                  <a:gd name="T2" fmla="*/ 504140 w 3188136"/>
                                  <a:gd name="T3" fmla="*/ 1032807 h 2528935"/>
                                  <a:gd name="T4" fmla="*/ 213565 w 3188136"/>
                                  <a:gd name="T5" fmla="*/ 632234 h 2528935"/>
                                  <a:gd name="T6" fmla="*/ 796185 w 3188136"/>
                                  <a:gd name="T7" fmla="*/ 631560 h 2528935"/>
                                  <a:gd name="T8" fmla="*/ 797034 w 3188136"/>
                                  <a:gd name="T9" fmla="*/ 169407 h 2528935"/>
                                  <a:gd name="T10" fmla="*/ 1302023 w 3188136"/>
                                  <a:gd name="T11" fmla="*/ 399900 h 2528935"/>
                                  <a:gd name="T12" fmla="*/ 1594068 w 3188136"/>
                                  <a:gd name="T13" fmla="*/ 0 h 2528935"/>
                                  <a:gd name="T14" fmla="*/ 1886113 w 3188136"/>
                                  <a:gd name="T15" fmla="*/ 399900 h 2528935"/>
                                  <a:gd name="T16" fmla="*/ 2391102 w 3188136"/>
                                  <a:gd name="T17" fmla="*/ 169407 h 2528935"/>
                                  <a:gd name="T18" fmla="*/ 2391951 w 3188136"/>
                                  <a:gd name="T19" fmla="*/ 631560 h 2528935"/>
                                  <a:gd name="T20" fmla="*/ 2974571 w 3188136"/>
                                  <a:gd name="T21" fmla="*/ 632234 h 2528935"/>
                                  <a:gd name="T22" fmla="*/ 2683996 w 3188136"/>
                                  <a:gd name="T23" fmla="*/ 1032807 h 2528935"/>
                                  <a:gd name="T24" fmla="*/ 3188136 w 3188136"/>
                                  <a:gd name="T25" fmla="*/ 1264468 h 2528935"/>
                                  <a:gd name="T26" fmla="*/ 2683996 w 3188136"/>
                                  <a:gd name="T27" fmla="*/ 1496128 h 2528935"/>
                                  <a:gd name="T28" fmla="*/ 2974571 w 3188136"/>
                                  <a:gd name="T29" fmla="*/ 1896701 h 2528935"/>
                                  <a:gd name="T30" fmla="*/ 2391951 w 3188136"/>
                                  <a:gd name="T31" fmla="*/ 1897375 h 2528935"/>
                                  <a:gd name="T32" fmla="*/ 2391102 w 3188136"/>
                                  <a:gd name="T33" fmla="*/ 2359528 h 2528935"/>
                                  <a:gd name="T34" fmla="*/ 1886113 w 3188136"/>
                                  <a:gd name="T35" fmla="*/ 2129035 h 2528935"/>
                                  <a:gd name="T36" fmla="*/ 1594068 w 3188136"/>
                                  <a:gd name="T37" fmla="*/ 2528935 h 2528935"/>
                                  <a:gd name="T38" fmla="*/ 1302023 w 3188136"/>
                                  <a:gd name="T39" fmla="*/ 2129035 h 2528935"/>
                                  <a:gd name="T40" fmla="*/ 797034 w 3188136"/>
                                  <a:gd name="T41" fmla="*/ 2359528 h 2528935"/>
                                  <a:gd name="T42" fmla="*/ 796185 w 3188136"/>
                                  <a:gd name="T43" fmla="*/ 1897375 h 2528935"/>
                                  <a:gd name="T44" fmla="*/ 213565 w 3188136"/>
                                  <a:gd name="T45" fmla="*/ 1896701 h 2528935"/>
                                  <a:gd name="T46" fmla="*/ 504140 w 3188136"/>
                                  <a:gd name="T47" fmla="*/ 1496128 h 2528935"/>
                                  <a:gd name="T48" fmla="*/ 0 w 3188136"/>
                                  <a:gd name="T49" fmla="*/ 1264468 h 252893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88136" h="2528935">
                                    <a:moveTo>
                                      <a:pt x="0" y="1264468"/>
                                    </a:moveTo>
                                    <a:lnTo>
                                      <a:pt x="504140" y="1032807"/>
                                    </a:lnTo>
                                    <a:lnTo>
                                      <a:pt x="213565" y="632234"/>
                                    </a:lnTo>
                                    <a:lnTo>
                                      <a:pt x="796185" y="631560"/>
                                    </a:lnTo>
                                    <a:lnTo>
                                      <a:pt x="797034" y="169407"/>
                                    </a:lnTo>
                                    <a:lnTo>
                                      <a:pt x="1302023" y="399900"/>
                                    </a:lnTo>
                                    <a:lnTo>
                                      <a:pt x="1594068" y="0"/>
                                    </a:lnTo>
                                    <a:lnTo>
                                      <a:pt x="1886113" y="399900"/>
                                    </a:lnTo>
                                    <a:lnTo>
                                      <a:pt x="2391102" y="169407"/>
                                    </a:lnTo>
                                    <a:lnTo>
                                      <a:pt x="2391951" y="631560"/>
                                    </a:lnTo>
                                    <a:lnTo>
                                      <a:pt x="2974571" y="632234"/>
                                    </a:lnTo>
                                    <a:lnTo>
                                      <a:pt x="2683996" y="1032807"/>
                                    </a:lnTo>
                                    <a:lnTo>
                                      <a:pt x="3188136" y="1264468"/>
                                    </a:lnTo>
                                    <a:lnTo>
                                      <a:pt x="2683996" y="1496128"/>
                                    </a:lnTo>
                                    <a:lnTo>
                                      <a:pt x="2974571" y="1896701"/>
                                    </a:lnTo>
                                    <a:lnTo>
                                      <a:pt x="2391951" y="1897375"/>
                                    </a:lnTo>
                                    <a:lnTo>
                                      <a:pt x="2391102" y="2359528"/>
                                    </a:lnTo>
                                    <a:lnTo>
                                      <a:pt x="1886113" y="2129035"/>
                                    </a:lnTo>
                                    <a:lnTo>
                                      <a:pt x="1594068" y="2528935"/>
                                    </a:lnTo>
                                    <a:lnTo>
                                      <a:pt x="1302023" y="2129035"/>
                                    </a:lnTo>
                                    <a:lnTo>
                                      <a:pt x="797034" y="2359528"/>
                                    </a:lnTo>
                                    <a:lnTo>
                                      <a:pt x="796185" y="1897375"/>
                                    </a:lnTo>
                                    <a:lnTo>
                                      <a:pt x="213565" y="1896701"/>
                                    </a:lnTo>
                                    <a:lnTo>
                                      <a:pt x="504140" y="1496128"/>
                                    </a:lnTo>
                                    <a:lnTo>
                                      <a:pt x="0" y="1264468"/>
                                    </a:lnTo>
                                    <a:close/>
                                  </a:path>
                                </a:pathLst>
                              </a:cu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52" name="Picture 59"/>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9798603" flipV="1">
                              <a:off x="74131" y="20027"/>
                              <a:ext cx="18343" cy="1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5647" y="28520"/>
                              <a:ext cx="14563" cy="1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2554" y="11072"/>
                              <a:ext cx="14563" cy="136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margin">
                  <wp14:pctHeight>0</wp14:pctHeight>
                </wp14:sizeRelV>
              </wp:anchor>
            </w:drawing>
          </mc:Choice>
          <mc:Fallback>
            <w:pict>
              <v:group id="Group 62" o:spid="_x0000_s1027" style="position:absolute;left:0;text-align:left;margin-left:258.1pt;margin-top:10.1pt;width:243.7pt;height:132.3pt;z-index:251653632;mso-position-horizontal-relative:margin;mso-height-relative:margin" coordorigin="-467" coordsize="30947,1680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">
                <v:shape id="Text Box 26" o:spid="_x0000_s1028" type="#_x0000_t202" style="position:absolute;left:-467;top:11259;width:30947;height:5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14:paraId="2106AA05" w14:textId="5D68ED85" w:rsidR="000A3F09" w:rsidRPr="009C6987" w:rsidRDefault="000A3F09" w:rsidP="00AB3793">
                        <w:pPr>
                          <w:pStyle w:val="FigureCaption"/>
                        </w:pPr>
                        <w:r>
                          <w:t xml:space="preserve">Figure 1: Schematic depiction of the SABRE hyperpolarisation process in which </w:t>
                        </w:r>
                        <w:r>
                          <w:rPr>
                            <w:i/>
                          </w:rPr>
                          <w:t>para-</w:t>
                        </w:r>
                        <w:r>
                          <w:t>hydr</w:t>
                        </w:r>
                        <w:r w:rsidRPr="009C6987">
                          <w:t xml:space="preserve">ogen is used to hyperpolarise pyruvate </w:t>
                        </w:r>
                        <w:r w:rsidRPr="00DA19B6">
                          <w:rPr>
                            <w:i/>
                          </w:rPr>
                          <w:t>via</w:t>
                        </w:r>
                        <w:r w:rsidRPr="00AB3793">
                          <w:t xml:space="preserve"> </w:t>
                        </w:r>
                        <w:r>
                          <w:t>the</w:t>
                        </w:r>
                        <w:r w:rsidRPr="009C6987">
                          <w:t xml:space="preserve"> </w:t>
                        </w:r>
                        <w:r>
                          <w:t>polarisation transfer catalyst</w:t>
                        </w:r>
                        <w:r w:rsidRPr="00AB3793">
                          <w:t xml:space="preserve"> [</w:t>
                        </w:r>
                        <w:proofErr w:type="spellStart"/>
                        <w:proofErr w:type="gramStart"/>
                        <w:r w:rsidRPr="00AB3793">
                          <w:t>Ir</w:t>
                        </w:r>
                        <w:proofErr w:type="spellEnd"/>
                        <w:r w:rsidRPr="00AB3793">
                          <w:t>(</w:t>
                        </w:r>
                        <w:proofErr w:type="gramEnd"/>
                        <w:r w:rsidRPr="00AB3793">
                          <w:t>H)</w:t>
                        </w:r>
                        <w:r w:rsidRPr="00AB3793">
                          <w:rPr>
                            <w:vertAlign w:val="subscript"/>
                          </w:rPr>
                          <w:t>2</w:t>
                        </w:r>
                        <w:r w:rsidRPr="00AB3793">
                          <w:t>(</w:t>
                        </w:r>
                        <w:r w:rsidRPr="00AB3793">
                          <w:rPr>
                            <w:rFonts w:ascii="Symbol" w:hAnsi="Symbol"/>
                          </w:rPr>
                          <w:t></w:t>
                        </w:r>
                        <w:r w:rsidRPr="00AB3793">
                          <w:rPr>
                            <w:vertAlign w:val="superscript"/>
                          </w:rPr>
                          <w:t>2</w:t>
                        </w:r>
                        <w:r w:rsidRPr="00AB3793">
                          <w:t>-pyruvate)(</w:t>
                        </w:r>
                        <w:proofErr w:type="spellStart"/>
                        <w:r w:rsidRPr="00AB3793">
                          <w:t>DMSO</w:t>
                        </w:r>
                        <w:proofErr w:type="spellEnd"/>
                        <w:r w:rsidRPr="00AB3793">
                          <w:t>)(</w:t>
                        </w:r>
                        <w:proofErr w:type="spellStart"/>
                        <w:r w:rsidRPr="00AB3793">
                          <w:t>IMes</w:t>
                        </w:r>
                        <w:proofErr w:type="spellEnd"/>
                        <w:r w:rsidRPr="00AB3793">
                          <w:t>)]</w:t>
                        </w:r>
                        <w:r>
                          <w:t>.</w:t>
                        </w:r>
                      </w:p>
                    </w:txbxContent>
                  </v:textbox>
                </v:shape>
                <v:group id="Group 1" o:spid="_x0000_s1029" style="position:absolute;left:204;width:29548;height:11327" coordsize="119143,4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0" type="#_x0000_t75" style="position:absolute;left:27910;top:18320;width:20948;height:17078;rotation:6829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dlrCAAAA2wAAAA8AAABkcnMvZG93bnJldi54bWxEj0GLwjAUhO+C/yE8wZumiuhSjSKiKMjC&#10;WkU8PppnW2xeahO1/vvNgrDHYWa+YWaLxpTiSbUrLCsY9CMQxKnVBWcKTsdN7wuE88gaS8uk4E0O&#10;FvN2a4axti8+0DPxmQgQdjEqyL2vYildmpNB17cVcfCutjbog6wzqWt8Bbgp5TCKxtJgwWEhx4pW&#10;OaW35GEURHfSNHmsL7v3/ef7sL0me30ulOp2muUUhKfG/4c/7Z1WMBrC35fw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XZawgAAANsAAAAPAAAAAAAAAAAAAAAAAJ8C&#10;AABkcnMvZG93bnJldi54bWxQSwUGAAAAAAQABAD3AAAAjgMAAAAA&#10;">
                    <v:imagedata r:id="rId19" o:title="" chromakey="white"/>
                    <v:path arrowok="t"/>
                  </v:shape>
                  <v:shape id="Picture 50" o:spid="_x0000_s1031" type="#_x0000_t75" style="position:absolute;left:18949;top:28520;width:16685;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w2fFAAAA2wAAAA8AAABkcnMvZG93bnJldi54bWxEj1FrwjAUhd8H/odwB77NdE6GdEYRRbY5&#10;KOjG8PHS3DVlzU1JYlv/vRkMfDycc77DWawG24iOfKgdK3icZCCIS6drrhR8fe4e5iBCRNbYOCYF&#10;FwqwWo7uFphr1/OBumOsRIJwyFGBibHNpQylIYth4lri5P04bzEm6SupPfYJbhs5zbJnabHmtGCw&#10;pY2h8vd4tgqKwp9e26rfmq7Y2NP+/Xtdf1ilxvfD+gVEpCHewv/tN61g9gR/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MNnxQAAANsAAAAPAAAAAAAAAAAAAAAA&#10;AJ8CAABkcnMvZG93bnJldi54bWxQSwUGAAAAAAQABAD3AAAAkQMAAAAA&#10;">
                    <v:imagedata r:id="rId20" o:title="" chromakey="white"/>
                    <v:path arrowok="t"/>
                  </v:shape>
                  <v:group id="Group 51" o:spid="_x0000_s1032" style="position:absolute;top:11805;width:27292;height:21313" coordorigin=",11805" coordsize="37318,2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12-Point Star 52" o:spid="_x0000_s1033" style="position:absolute;top:11805;width:37318;height:27822;visibility:visible;mso-wrap-style:square;v-text-anchor:middle" coordsize="3731849,27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94sYA&#10;AADbAAAADwAAAGRycy9kb3ducmV2LnhtbESPT2vCQBTE7wW/w/IKvdVNtYqkriKi4M02FrW3Z/bl&#10;j2bfhuzWpP30bkHocZiZ3zDTeWcqcaXGlZYVvPQjEMSp1SXnCj536+cJCOeRNVaWScEPOZjPeg9T&#10;jLVt+YOuic9FgLCLUUHhfR1L6dKCDLq+rYmDl9nGoA+yyaVusA1wU8lBFI2lwZLDQoE1LQtKL8m3&#10;UXDYfB23p8NvssqG+/bcvW9Pi0mm1NNjt3gD4anz/+F7e6MVvI7g70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94sYAAADbAAAADwAAAAAAAAAAAAAAAACYAgAAZHJz&#10;L2Rvd25yZXYueG1sUEsFBgAAAAAEAAQA9QAAAIsDAAAAAA==&#10;" path="m,1391096l590117,1136237,249986,695548r681982,-741c932299,525329,932631,355850,932962,186372r591111,253576l1865925,r341851,439948l2798887,186372v331,169478,663,338957,994,508435l3481863,695548r-340131,440689l3731849,1391096r-590117,254859l3481863,2086644r-681982,741c2799550,2256863,2799218,2426342,2798887,2595820l2207776,2342244r-341851,439948l1524073,2342244,932962,2595820v-331,-169478,-663,-338957,-994,-508435l249986,2086644,590117,1645955,,1391096xe" fillcolor="red" strokecolor="red" strokeweight="1pt">
                      <v:stroke joinstyle="miter"/>
                      <v:path arrowok="t" o:connecttype="custom" o:connectlocs="0,13911;5901,11362;2500,6956;9320,6948;9329,1864;15241,4399;18659,0;22077,4399;27989,1864;27998,6948;34818,6956;31417,11362;37318,13911;31417,16460;34818,20867;27998,20874;27989,25958;22077,23423;18659,27822;15241,23423;9329,25958;9320,20874;2500,20867;5901,16460;0,13911" o:connectangles="0,0,0,0,0,0,0,0,0,0,0,0,0,0,0,0,0,0,0,0,0,0,0,0,0"/>
                    </v:shape>
                    <v:shape id="12-Point Star 53" o:spid="_x0000_s1034" style="position:absolute;left:2718;top:13160;width:31881;height:25290;visibility:visible;mso-wrap-style:square;v-text-anchor:middle" coordsize="3188136,252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WGsUA&#10;AADbAAAADwAAAGRycy9kb3ducmV2LnhtbESPzWrDMBCE74W8g9hALyWRU0IIruXgBFxKIIfmp70u&#10;1tY2sVZGUmP37atCIcdhZr5hss1oOnEj51vLChbzBARxZXXLtYLzqZytQfiArLGzTAp+yMMmnzxk&#10;mGo78DvdjqEWEcI+RQVNCH0qpa8aMujntieO3pd1BkOUrpba4RDhppPPSbKSBluOCw32tGuouh6/&#10;jYLyUl4Ow+uh2FfadE8fn66wW6fU43QsXkAEGsM9/N9+0wqWK/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NYaxQAAANsAAAAPAAAAAAAAAAAAAAAAAJgCAABkcnMv&#10;ZG93bnJldi54bWxQSwUGAAAAAAQABAD1AAAAigMAAAAA&#10;" path="m,1264468l504140,1032807,213565,632234r582620,-674l797034,169407r504989,230493l1594068,r292045,399900l2391102,169407r849,462153l2974571,632234r-290575,400573l3188136,1264468r-504140,231660l2974571,1896701r-582620,674l2391102,2359528,1886113,2129035r-292045,399900l1302023,2129035,797034,2359528r-849,-462153l213565,1896701,504140,1496128,,1264468xe" fillcolor="white [3212]" strokecolor="white [3212]" strokeweight="1pt">
                      <v:stroke joinstyle="miter"/>
                      <v:path arrowok="t" o:connecttype="custom" o:connectlocs="0,12645;5041,10328;2136,6323;7962,6316;7970,1694;13020,3999;15941,0;18861,3999;23911,1694;23919,6316;29745,6323;26840,10328;31881,12645;26840,14962;29745,18967;23919,18974;23911,23596;18861,21291;15941,25290;13020,21291;7970,23596;7962,18974;2136,18967;5041,14962;0,12645" o:connectangles="0,0,0,0,0,0,0,0,0,0,0,0,0,0,0,0,0,0,0,0,0,0,0,0,0"/>
                    </v:shape>
                  </v:group>
                  <v:shape id="Picture 54" o:spid="_x0000_s1035" type="#_x0000_t75" style="position:absolute;left:5421;top:15089;width:16449;height:13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g6rDAAAA2wAAAA8AAABkcnMvZG93bnJldi54bWxEj0uLwjAUhfeC/yFcwZ2mPtChGqUIBd04&#10;WAdmlpfm2habm9JEW/+9GRiY5eE8Ps5235taPKl1lWUFs2kEgji3uuJCwdc1nXyAcB5ZY22ZFLzI&#10;wX43HGwx1rbjCz0zX4gwwi5GBaX3TSyly0sy6Ka2IQ7ezbYGfZBtIXWLXRg3tZxH0UoarDgQSmzo&#10;UFJ+zx4mQE757UemSdL5Q3rv55+L8yP5Vmo86pMNCE+9/w//tY9awXINv1/CD5C7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qDqsMAAADbAAAADwAAAAAAAAAAAAAAAACf&#10;AgAAZHJzL2Rvd25yZXYueG1sUEsFBgAAAAAEAAQA9wAAAI8DAAAAAA==&#10;">
                    <v:imagedata r:id="rId21" o:title="" chromakey="white"/>
                    <v:path arrowok="t"/>
                  </v:shape>
                  <v:shape id="Picture 55" o:spid="_x0000_s1036" type="#_x0000_t75" style="position:absolute;left:17547;width:81057;height:3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rAvCAAAA2wAAAA8AAABkcnMvZG93bnJldi54bWxET8tqwkAU3Rf6D8MtuGsmjVZq6iil4KM7&#10;kwq6vGZuk9DMnZAZk/j3zqLQ5eG8l+vRNKKnztWWFbxEMQjiwuqaSwXH783zGwjnkTU2lknBjRys&#10;V48PS0y1HTijPvelCCHsUlRQed+mUrqiIoMusi1x4H5sZ9AH2JVSdziEcNPIJI7n0mDNoaHClj4r&#10;Kn7zq1EgvzKZXLLDsW/Oepq9mtNiO+6UmjyNH+8gPI3+X/zn3msFszA2fAk/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aqwLwgAAANsAAAAPAAAAAAAAAAAAAAAAAJ8C&#10;AABkcnMvZG93bnJldi54bWxQSwUGAAAAAAQABAD3AAAAjgMAAAAA&#10;">
                    <v:imagedata r:id="rId22" o:title=""/>
                  </v:shape>
                  <v:group id="Group 56" o:spid="_x0000_s1037" style="position:absolute;left:86264;top:24988;width:32879;height:20905" coordorigin="86264,24988" coordsize="37318,2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12-Point Star 57" o:spid="_x0000_s1038" style="position:absolute;left:86264;top:24988;width:37318;height:27821;visibility:visible;mso-wrap-style:square;v-text-anchor:middle" coordsize="3731848,27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rEcAA&#10;AADbAAAADwAAAGRycy9kb3ducmV2LnhtbERPy4rCMBTdD/gP4QruxlRFkY5pGYTBx0Kw+gGX5k5b&#10;prlpm4zGvzcLweXhvDd5MK240eAaywpm0wQEcWl1w5WC6+Xncw3CeWSNrWVS8CAHeTb62GCq7Z3P&#10;dCt8JWIIuxQV1N53qZSurMmgm9qOOHK/djDoIxwqqQe8x3DTynmSrKTBhmNDjR1tayr/in+joF+X&#10;enlZheNitw+H+ak/9pygUpNx+P4C4Sn4t/jl3msFy7g+fok/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7rEcAAAADbAAAADwAAAAAAAAAAAAAAAACYAgAAZHJzL2Rvd25y&#10;ZXYueG1sUEsFBgAAAAAEAAQA9QAAAIUDAAAAAA==&#10;" path="m,1391096l590117,1136236,249986,695548r681982,-741c932299,525328,932631,355850,932962,186371r591110,253577l1865924,r341852,439948l2798886,186371v331,169479,663,338957,994,508436l3481862,695548r-340131,440688l3731848,1391096r-590117,254859l3481862,2086643r-681982,741c2799549,2256863,2799217,2426341,2798886,2595820l2207776,2342243r-341852,439948l1524072,2342243,932962,2595820v-331,-169479,-663,-338957,-994,-508436l249986,2086643,590117,1645955,,1391096xe" fillcolor="red" strokecolor="red" strokeweight="1pt">
                      <v:stroke joinstyle="miter"/>
                      <v:path arrowok="t" o:connecttype="custom" o:connectlocs="0,13911;5901,11362;2500,6955;9320,6948;9330,1864;15241,4399;18659,0;22077,4399;27989,1864;27998,6948;34818,6955;31417,11362;37318,13911;31417,16459;34818,20866;27998,20873;27989,25957;22077,23422;18659,27821;15241,23422;9330,25957;9320,20873;2500,20866;5901,16459;0,13911" o:connectangles="0,0,0,0,0,0,0,0,0,0,0,0,0,0,0,0,0,0,0,0,0,0,0,0,0"/>
                    </v:shape>
                    <v:shape id="12-Point Star 58" o:spid="_x0000_s1039" style="position:absolute;left:88982;top:26343;width:31882;height:25289;visibility:visible;mso-wrap-style:square;v-text-anchor:middle" coordsize="3188136,252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Ys8QA&#10;AADbAAAADwAAAGRycy9kb3ducmV2LnhtbESPT2vCQBTE7wW/w/KEXopuLFgkukospJSCh/r3+sg+&#10;k2D2bdjdmvTbu4LgcZiZ3zCLVW8acSXna8sKJuMEBHFhdc2lgv0uH81A+ICssbFMCv7Jw2o5eFlg&#10;qm3Hv3TdhlJECPsUFVQhtKmUvqjIoB/bljh6Z+sMhihdKbXDLsJNI9+T5EMarDkuVNjSZ0XFZftn&#10;FOSH/LDpvjbZT6FN83Y8ucyunVKvwz6bgwjUh2f40f7WCqY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2LPEAAAA2wAAAA8AAAAAAAAAAAAAAAAAmAIAAGRycy9k&#10;b3ducmV2LnhtbFBLBQYAAAAABAAEAPUAAACJAwAAAAA=&#10;" path="m,1264468l504140,1032807,213565,632234r582620,-674l797034,169407r504989,230493l1594068,r292045,399900l2391102,169407r849,462153l2974571,632234r-290575,400573l3188136,1264468r-504140,231660l2974571,1896701r-582620,674l2391102,2359528,1886113,2129035r-292045,399900l1302023,2129035,797034,2359528r-849,-462153l213565,1896701,504140,1496128,,1264468xe" fillcolor="white [3212]" strokecolor="white [3212]" strokeweight="1pt">
                      <v:stroke joinstyle="miter"/>
                      <v:path arrowok="t" o:connecttype="custom" o:connectlocs="0,12645;5042,10328;2136,6322;7962,6316;7970,1694;13020,3999;15941,0;18862,3999;23911,1694;23920,6316;29746,6322;26840,10328;31882,12645;26840,14961;29746,18967;23920,18973;23911,23595;18862,21290;15941,25289;13020,21290;7970,23595;7962,18973;2136,18967;5042,14961;0,12645" o:connectangles="0,0,0,0,0,0,0,0,0,0,0,0,0,0,0,0,0,0,0,0,0,0,0,0,0"/>
                    </v:shape>
                  </v:group>
                  <v:shape id="Picture 59" o:spid="_x0000_s1040" type="#_x0000_t75" style="position:absolute;left:74131;top:20027;width:18343;height:14955;rotation:-10702687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pFnDAAAA2wAAAA8AAABkcnMvZG93bnJldi54bWxEj0FrwkAUhO8F/8PyBG/NRm0lpK7BBASv&#10;tfHg7ZF9zabNvk2zW43/vlso9DjMzDfMtphsL640+s6xgmWSgiBunO64VVC/HR4zED4ga+wdk4I7&#10;eSh2s4ct5trd+JWup9CKCGGfowITwpBL6RtDFn3iBuLovbvRYohybKUe8RbhtperNN1Iix3HBYMD&#10;VYaaz9O3VZBWVfZ05q6uD7QuL18fJkNfKrWYT/sXEIGm8B/+ax+1gucV/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CkWcMAAADbAAAADwAAAAAAAAAAAAAAAACf&#10;AgAAZHJzL2Rvd25yZXYueG1sUEsFBgAAAAAEAAQA9wAAAI8DAAAAAA==&#10;">
                    <v:imagedata r:id="rId23" o:title="" chromakey="white"/>
                    <v:path arrowok="t"/>
                  </v:shape>
                  <v:shape id="Picture 60" o:spid="_x0000_s1041" type="#_x0000_t75" style="position:absolute;left:95647;top:28520;width:14563;height:1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LALDAAAA2wAAAA8AAABkcnMvZG93bnJldi54bWxEj0+LwjAUxO/CfofwFvam6foPqUZZXEUP&#10;elDr/dE829LmpdtktX57Iwgeh5n5DTNbtKYSV2pcYVnBdy8CQZxaXXCmIDmtuxMQziNrrCyTgjs5&#10;WMw/OjOMtb3xga5Hn4kAYRejgtz7OpbSpTkZdD1bEwfvYhuDPsgmk7rBW4CbSvajaCwNFhwWcqxp&#10;mVNaHv+NgnJwTiZ/dj/a1ElWrlaJ3f2mQ6W+PtufKQhPrX+HX+2tVjAa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ssAsMAAADbAAAADwAAAAAAAAAAAAAAAACf&#10;AgAAZHJzL2Rvd25yZXYueG1sUEsFBgAAAAAEAAQA9wAAAI8DAAAAAA==&#10;">
                    <v:imagedata r:id="rId24" o:title=""/>
                  </v:shape>
                  <v:shape id="Picture 61" o:spid="_x0000_s1042" type="#_x0000_t75" style="position:absolute;left:92554;top:11072;width:14563;height:1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n7/DAAAA2wAAAA8AAABkcnMvZG93bnJldi54bWxEj0GLwjAUhO/C/ofwFrxp6q4V6RplEVyq&#10;4EHr3h/Nsy02L6WJtv57Iwgeh5n5hlmselOLG7WusqxgMo5AEOdWV1woOGWb0RyE88gaa8uk4E4O&#10;VsuPwQITbTs+0O3oCxEg7BJUUHrfJFK6vCSDbmwb4uCdbWvQB9kWUrfYBbip5VcUzaTBisNCiQ2t&#10;S8ovx6tRUDTpvMu+qyxOt39ytouj9f7/otTws//9AeGp9+/wq51qBfEU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afv8MAAADbAAAADwAAAAAAAAAAAAAAAACf&#10;AgAAZHJzL2Rvd25yZXYueG1sUEsFBgAAAAAEAAQA9wAAAI8DAAAAAA==&#10;">
                    <v:imagedata r:id="rId25" o:title=""/>
                  </v:shape>
                </v:group>
                <w10:wrap type="square" anchorx="margin"/>
              </v:group>
            </w:pict>
          </mc:Fallback>
        </mc:AlternateContent>
      </w:r>
      <w:r w:rsidR="00C11D60" w:rsidRPr="00C11D60">
        <w:rPr>
          <w:b/>
          <w:i/>
          <w:lang w:val="en-US"/>
        </w:rPr>
        <w:t>Abstract:</w:t>
      </w:r>
      <w:r w:rsidR="00C11D60">
        <w:rPr>
          <w:i/>
          <w:lang w:val="en-US"/>
        </w:rPr>
        <w:t xml:space="preserve"> </w:t>
      </w:r>
      <w:r w:rsidR="00D472C4" w:rsidRPr="00C11D60">
        <w:rPr>
          <w:i/>
          <w:lang w:val="en-US"/>
        </w:rPr>
        <w:t xml:space="preserve">Hyperpolarization methods </w:t>
      </w:r>
      <w:r w:rsidR="00A422FC" w:rsidRPr="00C11D60">
        <w:rPr>
          <w:i/>
          <w:lang w:val="en-US"/>
        </w:rPr>
        <w:t>t</w:t>
      </w:r>
      <w:r w:rsidR="00FF38B8">
        <w:rPr>
          <w:i/>
          <w:lang w:val="en-US"/>
        </w:rPr>
        <w:t>hat</w:t>
      </w:r>
      <w:r w:rsidR="00D472C4" w:rsidRPr="00C11D60">
        <w:rPr>
          <w:i/>
          <w:lang w:val="en-US"/>
        </w:rPr>
        <w:t xml:space="preserve"> </w:t>
      </w:r>
      <w:proofErr w:type="spellStart"/>
      <w:r w:rsidR="00D472C4" w:rsidRPr="00C11D60">
        <w:rPr>
          <w:i/>
          <w:lang w:val="en-US"/>
        </w:rPr>
        <w:t>premagneti</w:t>
      </w:r>
      <w:r w:rsidR="00FF2857" w:rsidRPr="00C11D60">
        <w:rPr>
          <w:i/>
          <w:lang w:val="en-US"/>
        </w:rPr>
        <w:t>s</w:t>
      </w:r>
      <w:r w:rsidR="00D472C4" w:rsidRPr="00C11D60">
        <w:rPr>
          <w:i/>
          <w:lang w:val="en-US"/>
        </w:rPr>
        <w:t>e</w:t>
      </w:r>
      <w:proofErr w:type="spellEnd"/>
      <w:r w:rsidR="00D472C4" w:rsidRPr="00C11D60">
        <w:rPr>
          <w:i/>
          <w:lang w:val="en-US"/>
        </w:rPr>
        <w:t xml:space="preserve"> agents such as pyruvate are currently receiving sig</w:t>
      </w:r>
      <w:r w:rsidR="00FF2857" w:rsidRPr="00C11D60">
        <w:rPr>
          <w:i/>
          <w:lang w:val="en-US"/>
        </w:rPr>
        <w:t>nificant attention</w:t>
      </w:r>
      <w:r w:rsidR="00F2320D">
        <w:rPr>
          <w:i/>
          <w:lang w:val="en-US"/>
        </w:rPr>
        <w:t xml:space="preserve">. This is </w:t>
      </w:r>
      <w:r w:rsidR="00FF2857" w:rsidRPr="00C11D60">
        <w:rPr>
          <w:i/>
          <w:lang w:val="en-US"/>
        </w:rPr>
        <w:t>because the</w:t>
      </w:r>
      <w:r w:rsidR="00F2320D">
        <w:rPr>
          <w:i/>
          <w:lang w:val="en-US"/>
        </w:rPr>
        <w:t>y produce</w:t>
      </w:r>
      <w:r w:rsidR="00D472C4" w:rsidRPr="00C11D60">
        <w:rPr>
          <w:i/>
          <w:lang w:val="en-US"/>
        </w:rPr>
        <w:t xml:space="preserve"> sensitivity gains </w:t>
      </w:r>
      <w:r w:rsidR="00F2320D">
        <w:rPr>
          <w:i/>
          <w:lang w:val="en-US"/>
        </w:rPr>
        <w:t>that</w:t>
      </w:r>
      <w:r w:rsidR="00FF2857" w:rsidRPr="00C11D60">
        <w:rPr>
          <w:i/>
          <w:lang w:val="en-US"/>
        </w:rPr>
        <w:t xml:space="preserve"> </w:t>
      </w:r>
      <w:r w:rsidR="00A422FC" w:rsidRPr="00C11D60">
        <w:rPr>
          <w:i/>
          <w:lang w:val="en-US"/>
        </w:rPr>
        <w:t xml:space="preserve">allow </w:t>
      </w:r>
      <w:r w:rsidR="00D472C4" w:rsidRPr="00C11D60">
        <w:rPr>
          <w:i/>
          <w:lang w:val="en-US"/>
        </w:rPr>
        <w:t xml:space="preserve">disease </w:t>
      </w:r>
      <w:r w:rsidR="00FF2857" w:rsidRPr="00C11D60">
        <w:rPr>
          <w:i/>
          <w:lang w:val="en-US"/>
        </w:rPr>
        <w:t xml:space="preserve">tracking </w:t>
      </w:r>
      <w:r w:rsidR="00F2320D">
        <w:rPr>
          <w:i/>
          <w:lang w:val="en-US"/>
        </w:rPr>
        <w:t xml:space="preserve">and interrogation of </w:t>
      </w:r>
      <w:r w:rsidR="00D472C4" w:rsidRPr="00C11D60">
        <w:rPr>
          <w:i/>
          <w:lang w:val="en-US"/>
        </w:rPr>
        <w:t>cellular metabolism</w:t>
      </w:r>
      <w:r w:rsidR="00F2320D">
        <w:rPr>
          <w:i/>
          <w:lang w:val="en-US"/>
        </w:rPr>
        <w:t xml:space="preserve"> by magnetic resonance</w:t>
      </w:r>
      <w:r w:rsidR="00D472C4" w:rsidRPr="00C11D60">
        <w:rPr>
          <w:i/>
          <w:lang w:val="en-US"/>
        </w:rPr>
        <w:t xml:space="preserve">. Here, we communicate how Signal Amplification by Reversible Exchange (SABRE) can provide strong </w:t>
      </w:r>
      <w:proofErr w:type="spellStart"/>
      <w:r w:rsidR="00D472C4" w:rsidRPr="00C11D60">
        <w:rPr>
          <w:i/>
          <w:vertAlign w:val="superscript"/>
          <w:lang w:val="en-US"/>
        </w:rPr>
        <w:t>13</w:t>
      </w:r>
      <w:r w:rsidR="00D472C4" w:rsidRPr="00C11D60">
        <w:rPr>
          <w:i/>
          <w:lang w:val="en-US"/>
        </w:rPr>
        <w:t>C</w:t>
      </w:r>
      <w:proofErr w:type="spellEnd"/>
      <w:r w:rsidR="00D472C4" w:rsidRPr="00C11D60">
        <w:rPr>
          <w:i/>
          <w:lang w:val="en-US"/>
        </w:rPr>
        <w:t xml:space="preserve"> pyruvate signal enhancements in seconds through </w:t>
      </w:r>
      <w:r w:rsidR="00113433" w:rsidRPr="00C11D60">
        <w:rPr>
          <w:i/>
          <w:lang w:val="en-US"/>
        </w:rPr>
        <w:t xml:space="preserve">the </w:t>
      </w:r>
      <w:r w:rsidR="00D472C4" w:rsidRPr="00C11D60">
        <w:rPr>
          <w:i/>
          <w:lang w:val="en-US"/>
        </w:rPr>
        <w:t xml:space="preserve">formation of </w:t>
      </w:r>
      <w:r w:rsidR="00113433" w:rsidRPr="00C11D60">
        <w:rPr>
          <w:i/>
          <w:lang w:val="en-US"/>
        </w:rPr>
        <w:t>the</w:t>
      </w:r>
      <w:r w:rsidR="00D472C4" w:rsidRPr="00C11D60">
        <w:rPr>
          <w:i/>
          <w:lang w:val="en-US"/>
        </w:rPr>
        <w:t xml:space="preserve"> novel </w:t>
      </w:r>
      <w:r w:rsidR="00A422FC" w:rsidRPr="00C11D60">
        <w:rPr>
          <w:i/>
          <w:lang w:val="en-US"/>
        </w:rPr>
        <w:t>polarization</w:t>
      </w:r>
      <w:r w:rsidR="00D472C4" w:rsidRPr="00C11D60">
        <w:rPr>
          <w:i/>
          <w:lang w:val="en-US"/>
        </w:rPr>
        <w:t xml:space="preserve"> transfer catalyst</w:t>
      </w:r>
      <w:r w:rsidR="00113433" w:rsidRPr="00C11D60">
        <w:rPr>
          <w:i/>
          <w:lang w:val="en-US"/>
        </w:rPr>
        <w:t xml:space="preserve"> </w:t>
      </w:r>
      <w:r w:rsidR="00113433" w:rsidRPr="00C11D60">
        <w:rPr>
          <w:i/>
        </w:rPr>
        <w:t>[</w:t>
      </w:r>
      <w:proofErr w:type="spellStart"/>
      <w:r w:rsidR="00113433" w:rsidRPr="00C11D60">
        <w:rPr>
          <w:i/>
        </w:rPr>
        <w:t>Ir</w:t>
      </w:r>
      <w:proofErr w:type="spellEnd"/>
      <w:r w:rsidR="00113433" w:rsidRPr="00C11D60">
        <w:rPr>
          <w:i/>
        </w:rPr>
        <w:t>(H)</w:t>
      </w:r>
      <w:r w:rsidR="00113433" w:rsidRPr="00C11D60">
        <w:rPr>
          <w:i/>
          <w:vertAlign w:val="subscript"/>
        </w:rPr>
        <w:t>2</w:t>
      </w:r>
      <w:r w:rsidR="00C92561" w:rsidRPr="00C11D60">
        <w:rPr>
          <w:i/>
        </w:rPr>
        <w:t>(</w:t>
      </w:r>
      <w:r w:rsidR="00C92561" w:rsidRPr="00C11D60">
        <w:rPr>
          <w:rFonts w:ascii="Symbol" w:hAnsi="Symbol"/>
          <w:i/>
        </w:rPr>
        <w:t></w:t>
      </w:r>
      <w:r w:rsidR="00C92561" w:rsidRPr="00C11D60">
        <w:rPr>
          <w:i/>
          <w:vertAlign w:val="superscript"/>
        </w:rPr>
        <w:t>2</w:t>
      </w:r>
      <w:r w:rsidR="00C92561" w:rsidRPr="00C11D60">
        <w:rPr>
          <w:i/>
        </w:rPr>
        <w:t>-pyruvate)</w:t>
      </w:r>
      <w:r w:rsidR="00113433" w:rsidRPr="00C11D60">
        <w:rPr>
          <w:i/>
        </w:rPr>
        <w:t>(</w:t>
      </w:r>
      <w:proofErr w:type="spellStart"/>
      <w:r w:rsidR="00113433" w:rsidRPr="00C11D60">
        <w:rPr>
          <w:i/>
        </w:rPr>
        <w:t>DMSO</w:t>
      </w:r>
      <w:proofErr w:type="spellEnd"/>
      <w:r w:rsidR="00113433" w:rsidRPr="00C11D60">
        <w:rPr>
          <w:i/>
        </w:rPr>
        <w:t>)(</w:t>
      </w:r>
      <w:proofErr w:type="spellStart"/>
      <w:r w:rsidR="00113433" w:rsidRPr="00C11D60">
        <w:rPr>
          <w:i/>
        </w:rPr>
        <w:t>IMes</w:t>
      </w:r>
      <w:proofErr w:type="spellEnd"/>
      <w:r w:rsidR="00113433" w:rsidRPr="00C11D60">
        <w:rPr>
          <w:i/>
        </w:rPr>
        <w:t>)]</w:t>
      </w:r>
      <w:r w:rsidR="00D472C4" w:rsidRPr="00C11D60">
        <w:rPr>
          <w:i/>
          <w:lang w:val="en-US"/>
        </w:rPr>
        <w:t>.</w:t>
      </w:r>
      <w:r w:rsidR="00113433" w:rsidRPr="00C11D60">
        <w:rPr>
          <w:i/>
          <w:lang w:val="en-US"/>
        </w:rPr>
        <w:t xml:space="preserve"> By harnessing SABRE</w:t>
      </w:r>
      <w:r w:rsidR="00D472C4" w:rsidRPr="00C11D60">
        <w:rPr>
          <w:i/>
          <w:lang w:val="en-US"/>
        </w:rPr>
        <w:t xml:space="preserve">, </w:t>
      </w:r>
      <w:r w:rsidR="002B0FF4">
        <w:rPr>
          <w:i/>
          <w:lang w:val="en-US"/>
        </w:rPr>
        <w:t xml:space="preserve">strong signals </w:t>
      </w:r>
      <w:r w:rsidR="002B0FF4" w:rsidRPr="0079115D">
        <w:rPr>
          <w:i/>
          <w:lang w:val="en-US"/>
        </w:rPr>
        <w:t>for 1-</w:t>
      </w:r>
      <w:proofErr w:type="spellStart"/>
      <w:r w:rsidR="002B0FF4" w:rsidRPr="00AC5DD1">
        <w:rPr>
          <w:i/>
          <w:vertAlign w:val="superscript"/>
          <w:lang w:val="en-US"/>
        </w:rPr>
        <w:t>13</w:t>
      </w:r>
      <w:r w:rsidR="002B0FF4" w:rsidRPr="0079115D">
        <w:rPr>
          <w:i/>
          <w:lang w:val="en-US"/>
        </w:rPr>
        <w:t>C</w:t>
      </w:r>
      <w:proofErr w:type="spellEnd"/>
      <w:r w:rsidR="002B0FF4" w:rsidRPr="0079115D">
        <w:rPr>
          <w:i/>
          <w:lang w:val="en-US"/>
        </w:rPr>
        <w:t xml:space="preserve"> and 2-</w:t>
      </w:r>
      <w:proofErr w:type="spellStart"/>
      <w:r w:rsidR="002B0FF4" w:rsidRPr="00AC5DD1">
        <w:rPr>
          <w:i/>
          <w:vertAlign w:val="superscript"/>
          <w:lang w:val="en-US"/>
        </w:rPr>
        <w:t>13</w:t>
      </w:r>
      <w:r w:rsidR="002B0FF4" w:rsidRPr="0079115D">
        <w:rPr>
          <w:i/>
          <w:lang w:val="en-US"/>
        </w:rPr>
        <w:t>C</w:t>
      </w:r>
      <w:proofErr w:type="spellEnd"/>
      <w:r w:rsidR="002B0FF4">
        <w:rPr>
          <w:i/>
          <w:lang w:val="en-US"/>
        </w:rPr>
        <w:t xml:space="preserve"> pyruvate in addition to </w:t>
      </w:r>
      <w:r w:rsidR="00D472C4" w:rsidRPr="00C11D60">
        <w:rPr>
          <w:i/>
          <w:lang w:val="en-US"/>
        </w:rPr>
        <w:t xml:space="preserve">a long-lived </w:t>
      </w:r>
      <w:r w:rsidR="00113433" w:rsidRPr="00C11D60">
        <w:rPr>
          <w:i/>
          <w:lang w:val="en-US"/>
        </w:rPr>
        <w:t xml:space="preserve">singlet state </w:t>
      </w:r>
      <w:r w:rsidR="002B0FF4">
        <w:rPr>
          <w:i/>
          <w:lang w:val="en-US"/>
        </w:rPr>
        <w:t xml:space="preserve">in the </w:t>
      </w:r>
      <w:r w:rsidR="002B0FF4" w:rsidRPr="00AC5DD1">
        <w:rPr>
          <w:i/>
        </w:rPr>
        <w:t>1</w:t>
      </w:r>
      <w:proofErr w:type="gramStart"/>
      <w:r w:rsidR="002B0FF4" w:rsidRPr="00AC5DD1">
        <w:rPr>
          <w:i/>
        </w:rPr>
        <w:t>,2</w:t>
      </w:r>
      <w:proofErr w:type="gramEnd"/>
      <w:r w:rsidR="002B0FF4" w:rsidRPr="00AC5DD1">
        <w:rPr>
          <w:i/>
        </w:rPr>
        <w:t>-</w:t>
      </w:r>
      <w:proofErr w:type="spellStart"/>
      <w:r w:rsidR="002B0FF4" w:rsidRPr="00AC5DD1">
        <w:rPr>
          <w:i/>
          <w:vertAlign w:val="superscript"/>
        </w:rPr>
        <w:t>13</w:t>
      </w:r>
      <w:r w:rsidR="002B0FF4" w:rsidRPr="00AC5DD1">
        <w:rPr>
          <w:i/>
        </w:rPr>
        <w:t>C</w:t>
      </w:r>
      <w:r w:rsidR="002B0FF4" w:rsidRPr="00AC5DD1">
        <w:rPr>
          <w:i/>
          <w:vertAlign w:val="subscript"/>
        </w:rPr>
        <w:t>2</w:t>
      </w:r>
      <w:proofErr w:type="spellEnd"/>
      <w:r w:rsidR="002B0FF4" w:rsidRPr="00AC5DD1">
        <w:rPr>
          <w:i/>
          <w:vertAlign w:val="subscript"/>
        </w:rPr>
        <w:t xml:space="preserve">  </w:t>
      </w:r>
      <w:r w:rsidR="002B0FF4" w:rsidRPr="00AC5DD1">
        <w:rPr>
          <w:i/>
        </w:rPr>
        <w:t>form are</w:t>
      </w:r>
      <w:r w:rsidR="002B0FF4">
        <w:t xml:space="preserve"> </w:t>
      </w:r>
      <w:r w:rsidR="00242C89">
        <w:rPr>
          <w:i/>
          <w:lang w:val="en-US"/>
        </w:rPr>
        <w:t xml:space="preserve">readily </w:t>
      </w:r>
      <w:r w:rsidR="00113433" w:rsidRPr="00C11D60">
        <w:rPr>
          <w:i/>
          <w:lang w:val="en-US"/>
        </w:rPr>
        <w:t>created</w:t>
      </w:r>
      <w:r w:rsidR="002B0FF4">
        <w:rPr>
          <w:i/>
          <w:lang w:val="en-US"/>
        </w:rPr>
        <w:t xml:space="preserve">, the latter </w:t>
      </w:r>
      <w:r w:rsidR="00113433" w:rsidRPr="00C11D60">
        <w:rPr>
          <w:i/>
          <w:lang w:val="en-US"/>
        </w:rPr>
        <w:t>can be</w:t>
      </w:r>
      <w:r w:rsidR="00D472C4" w:rsidRPr="00C11D60">
        <w:rPr>
          <w:i/>
          <w:lang w:val="en-US"/>
        </w:rPr>
        <w:t xml:space="preserve"> observed five minutes after the </w:t>
      </w:r>
      <w:r w:rsidR="00A422FC" w:rsidRPr="00C11D60">
        <w:rPr>
          <w:i/>
          <w:lang w:val="en-US"/>
        </w:rPr>
        <w:t xml:space="preserve">initial </w:t>
      </w:r>
      <w:r w:rsidR="00D472C4" w:rsidRPr="00C11D60">
        <w:rPr>
          <w:i/>
          <w:lang w:val="en-US"/>
        </w:rPr>
        <w:t xml:space="preserve">hyperpolarization step. </w:t>
      </w:r>
      <w:r w:rsidR="00FF38B8">
        <w:rPr>
          <w:i/>
          <w:lang w:val="en-US"/>
        </w:rPr>
        <w:t xml:space="preserve">We </w:t>
      </w:r>
      <w:r w:rsidR="002B0FF4">
        <w:rPr>
          <w:i/>
          <w:lang w:val="en-US"/>
        </w:rPr>
        <w:t xml:space="preserve">also </w:t>
      </w:r>
      <w:r w:rsidR="00FF38B8">
        <w:rPr>
          <w:i/>
          <w:lang w:val="en-US"/>
        </w:rPr>
        <w:t>demonstrate how t</w:t>
      </w:r>
      <w:r w:rsidR="00D472C4" w:rsidRPr="00C11D60">
        <w:rPr>
          <w:i/>
          <w:lang w:val="en-US"/>
        </w:rPr>
        <w:t xml:space="preserve">his development may </w:t>
      </w:r>
      <w:r w:rsidR="00FF2857" w:rsidRPr="00C11D60">
        <w:rPr>
          <w:i/>
          <w:lang w:val="en-US"/>
        </w:rPr>
        <w:t xml:space="preserve">help with future </w:t>
      </w:r>
      <w:r w:rsidR="00242C89">
        <w:rPr>
          <w:i/>
          <w:lang w:val="en-US"/>
        </w:rPr>
        <w:t xml:space="preserve">studies of </w:t>
      </w:r>
      <w:r w:rsidR="00F2320D">
        <w:rPr>
          <w:i/>
          <w:lang w:val="en-US"/>
        </w:rPr>
        <w:t xml:space="preserve">chemical </w:t>
      </w:r>
      <w:r w:rsidR="00242C89">
        <w:rPr>
          <w:i/>
          <w:lang w:val="en-US"/>
        </w:rPr>
        <w:t>reactivity</w:t>
      </w:r>
      <w:r w:rsidR="00FF38B8">
        <w:rPr>
          <w:i/>
          <w:lang w:val="en-US"/>
        </w:rPr>
        <w:t>.</w:t>
      </w:r>
    </w:p>
    <w:p w14:paraId="5F8D681E" w14:textId="0326A6D5" w:rsidR="00A422FC" w:rsidRDefault="00D472C4" w:rsidP="00C11D60">
      <w:pPr>
        <w:pStyle w:val="P1"/>
        <w:spacing w:after="120"/>
      </w:pPr>
      <w:r>
        <w:t>Pyruvate lies at the junction of many metabolic processes in living cells</w:t>
      </w:r>
      <w:r w:rsidR="00113433">
        <w:t xml:space="preserve">, being </w:t>
      </w:r>
      <w:r>
        <w:t>produced from glucose before it enters cellula</w:t>
      </w:r>
      <w:r w:rsidR="000D61F5">
        <w:t>r energy production pathways.</w:t>
      </w:r>
      <w:r w:rsidR="002C4D7B">
        <w:fldChar w:fldCharType="begin"/>
      </w:r>
      <w:r w:rsidR="00303C85">
        <w:instrText xml:space="preserve"> ADDIN EN.CITE &lt;EndNote&gt;&lt;Cite&gt;&lt;Author&gt;Gray&lt;/Author&gt;&lt;Year&gt;2014&lt;/Year&gt;&lt;RecNum&gt;1&lt;/RecNum&gt;&lt;DisplayText&gt;&lt;style face="superscript"&gt;[1]&lt;/style&gt;&lt;/DisplayText&gt;&lt;record&gt;&lt;rec-number&gt;1&lt;/rec-number&gt;&lt;foreign-keys&gt;&lt;key app="EN" db-id="2e5vz02w6tretiefa5x595ek2xfp50x2xe5d" timestamp="1556207015"&gt;1&lt;/key&gt;&lt;/foreign-keys&gt;&lt;ref-type name="Journal Article"&gt;17&lt;/ref-type&gt;&lt;contributors&gt;&lt;authors&gt;&lt;author&gt;Gray, Lawrence R&lt;/author&gt;&lt;author&gt;Tompkins, Sean C&lt;/author&gt;&lt;author&gt;Taylor, Eric B&lt;/author&gt;&lt;/authors&gt;&lt;/contributors&gt;&lt;titles&gt;&lt;title&gt;Regulation of pyruvate metabolism and human disease&lt;/title&gt;&lt;secondary-title&gt;Cell. Mol. Life Sci.&lt;/secondary-title&gt;&lt;alt-title&gt;Cell. Mol. Life Sci.&lt;/alt-title&gt;&lt;/titles&gt;&lt;periodical&gt;&lt;full-title&gt;Cell. Mol. Life Sci.&lt;/full-title&gt;&lt;abbr-1&gt;Cell. Mol. Life Sci.&lt;/abbr-1&gt;&lt;/periodical&gt;&lt;alt-periodical&gt;&lt;full-title&gt;Cell. Mol. Life Sci.&lt;/full-title&gt;&lt;abbr-1&gt;Cell. Mol. Life Sci.&lt;/abbr-1&gt;&lt;/alt-periodical&gt;&lt;pages&gt;2577-2604&lt;/pages&gt;&lt;volume&gt;71&lt;/volume&gt;&lt;number&gt;14&lt;/number&gt;&lt;dates&gt;&lt;year&gt;2014&lt;/year&gt;&lt;/dates&gt;&lt;isbn&gt;1420-682X&lt;/isbn&gt;&lt;urls&gt;&lt;related-urls&gt;&lt;url&gt;&lt;style face="underline" font="default" size="100%"&gt;https://www.ncbi.nlm.nih.gov/pmc/articles/PMC4059968/pdf/18_2013_Article_1539.pdf&lt;/style&gt;&lt;/url&gt;&lt;/related-urls&gt;&lt;/urls&gt;&lt;/record&gt;&lt;/Cite&gt;&lt;/EndNote&gt;</w:instrText>
      </w:r>
      <w:r w:rsidR="002C4D7B">
        <w:fldChar w:fldCharType="separate"/>
      </w:r>
      <w:r w:rsidR="00303C85" w:rsidRPr="00303C85">
        <w:rPr>
          <w:noProof/>
          <w:vertAlign w:val="superscript"/>
        </w:rPr>
        <w:t>[1]</w:t>
      </w:r>
      <w:r w:rsidR="002C4D7B">
        <w:fldChar w:fldCharType="end"/>
      </w:r>
      <w:r>
        <w:t xml:space="preserve"> </w:t>
      </w:r>
      <w:r w:rsidR="00C92561">
        <w:t>P</w:t>
      </w:r>
      <w:r>
        <w:t xml:space="preserve">yruvate converts to lactate </w:t>
      </w:r>
      <w:r w:rsidR="00C92561">
        <w:t xml:space="preserve">under the anaerobic conditions associated with cancer </w:t>
      </w:r>
      <w:r>
        <w:t xml:space="preserve">offering a route to diagnose </w:t>
      </w:r>
      <w:r w:rsidR="000D61F5">
        <w:t>cellular abnormalities.</w:t>
      </w:r>
      <w:r w:rsidR="002C4D7B">
        <w:fldChar w:fldCharType="begin"/>
      </w:r>
      <w:r w:rsidR="00303C85">
        <w:instrText xml:space="preserve"> ADDIN EN.CITE &lt;EndNote&gt;&lt;Cite&gt;&lt;Author&gt;Hirschhaeuser&lt;/Author&gt;&lt;Year&gt;2011&lt;/Year&gt;&lt;RecNum&gt;2&lt;/RecNum&gt;&lt;DisplayText&gt;&lt;style face="superscript"&gt;[2]&lt;/style&gt;&lt;/DisplayText&gt;&lt;record&gt;&lt;rec-number&gt;2&lt;/rec-number&gt;&lt;foreign-keys&gt;&lt;key app="EN" db-id="2e5vz02w6tretiefa5x595ek2xfp50x2xe5d" timestamp="1556207015"&gt;2&lt;/key&gt;&lt;/foreign-keys&gt;&lt;ref-type name="Journal Article"&gt;17&lt;/ref-type&gt;&lt;contributors&gt;&lt;authors&gt;&lt;author&gt;Hirschhaeuser, Franziska&lt;/author&gt;&lt;author&gt;Sattler, Ulrike G.A.&lt;/author&gt;&lt;author&gt;Mueller-Klieser, Wolfgang&lt;/author&gt;&lt;/authors&gt;&lt;/contributors&gt;&lt;titles&gt;&lt;title&gt;Lactate: A Metabolic Key Player in Cancer&lt;/title&gt;&lt;secondary-title&gt;Cancer Res.&lt;/secondary-title&gt;&lt;alt-title&gt;Cancer Res.&lt;/alt-title&gt;&lt;/titles&gt;&lt;periodical&gt;&lt;full-title&gt;Cancer Res.&lt;/full-title&gt;&lt;abbr-1&gt;Cancer Res.&lt;/abbr-1&gt;&lt;/periodical&gt;&lt;alt-periodical&gt;&lt;full-title&gt;Cancer Res.&lt;/full-title&gt;&lt;abbr-1&gt;Cancer Res.&lt;/abbr-1&gt;&lt;/alt-periodical&gt;&lt;pages&gt;6921-6925&lt;/pages&gt;&lt;volume&gt;71&lt;/volume&gt;&lt;number&gt;22&lt;/number&gt;&lt;dates&gt;&lt;year&gt;2011&lt;/year&gt;&lt;/dates&gt;&lt;urls&gt;&lt;related-urls&gt;&lt;url&gt;&lt;style face="underline" font="default" size="100%"&gt;http://cancerres.aacrjournals.org/content/canres/71/22/6921.full.pdf&lt;/style&gt;&lt;/url&gt;&lt;/related-urls&gt;&lt;/urls&gt;&lt;/record&gt;&lt;/Cite&gt;&lt;/EndNote&gt;</w:instrText>
      </w:r>
      <w:r w:rsidR="002C4D7B">
        <w:fldChar w:fldCharType="separate"/>
      </w:r>
      <w:r w:rsidR="00303C85" w:rsidRPr="00303C85">
        <w:rPr>
          <w:noProof/>
          <w:vertAlign w:val="superscript"/>
        </w:rPr>
        <w:t>[2]</w:t>
      </w:r>
      <w:r w:rsidR="002C4D7B">
        <w:fldChar w:fldCharType="end"/>
      </w:r>
      <w:r>
        <w:t xml:space="preserve"> Clinical trials are progressing that harness </w:t>
      </w:r>
      <w:r w:rsidR="00113433">
        <w:t xml:space="preserve">this approach </w:t>
      </w:r>
      <w:r>
        <w:t xml:space="preserve">for the diagnosis </w:t>
      </w:r>
      <w:r w:rsidR="00A422FC">
        <w:t>of</w:t>
      </w:r>
      <w:r>
        <w:t xml:space="preserve"> cancer by Magn</w:t>
      </w:r>
      <w:r w:rsidR="000D61F5">
        <w:t>etic Resonance Imaging (MRI).</w:t>
      </w:r>
      <w:r w:rsidR="002C4D7B">
        <w:fldChar w:fldCharType="begin">
          <w:fldData xml:space="preserve">PEVuZE5vdGU+PENpdGU+PEF1dGhvcj5TYXNsb3c8L0F1dGhvcj48WWVhcj4yMDA3PC9ZZWFyPjxS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</w:fldData>
        </w:fldChar>
      </w:r>
      <w:r w:rsidR="0047299B">
        <w:instrText xml:space="preserve"> ADDIN EN.CITE </w:instrText>
      </w:r>
      <w:r w:rsidR="002C4D7B">
        <w:fldChar w:fldCharType="begin">
          <w:fldData xml:space="preserve">PEVuZE5vdGU+PENpdGU+PEF1dGhvcj5TYXNsb3c8L0F1dGhvcj48WWVhcj4yMDA3PC9ZZWFyPjxS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</w:fldData>
        </w:fldChar>
      </w:r>
      <w:r w:rsidR="0047299B">
        <w:instrText xml:space="preserve"> ADDIN EN.CITE.DATA </w:instrText>
      </w:r>
      <w:r w:rsidR="002C4D7B">
        <w:fldChar w:fldCharType="end"/>
      </w:r>
      <w:r w:rsidR="002C4D7B">
        <w:fldChar w:fldCharType="separate"/>
      </w:r>
      <w:r w:rsidR="00303C85" w:rsidRPr="00303C85">
        <w:rPr>
          <w:noProof/>
          <w:vertAlign w:val="superscript"/>
        </w:rPr>
        <w:t>[3]</w:t>
      </w:r>
      <w:r w:rsidR="002C4D7B">
        <w:fldChar w:fldCharType="end"/>
      </w:r>
      <w:r>
        <w:t xml:space="preserve"> These developments build from </w:t>
      </w:r>
      <w:r w:rsidR="00FF38B8">
        <w:t xml:space="preserve">decades of </w:t>
      </w:r>
      <w:r>
        <w:t>research</w:t>
      </w:r>
      <w:r w:rsidR="002F7059">
        <w:t xml:space="preserve"> in</w:t>
      </w:r>
      <w:r w:rsidR="00A422FC">
        <w:t>to</w:t>
      </w:r>
      <w:r w:rsidR="002F7059">
        <w:t xml:space="preserve"> hyperpolarization</w:t>
      </w:r>
      <w:r w:rsidR="00FF38B8">
        <w:t xml:space="preserve"> techniques such as Dynamic Nuclear </w:t>
      </w:r>
      <w:proofErr w:type="spellStart"/>
      <w:r w:rsidR="00FF38B8">
        <w:t>Polarisation</w:t>
      </w:r>
      <w:proofErr w:type="spellEnd"/>
      <w:r w:rsidR="00FF38B8">
        <w:t xml:space="preserve"> (</w:t>
      </w:r>
      <w:proofErr w:type="spellStart"/>
      <w:r w:rsidR="00FF38B8">
        <w:t>DNP</w:t>
      </w:r>
      <w:proofErr w:type="spellEnd"/>
      <w:r w:rsidR="00FF38B8">
        <w:t>)</w:t>
      </w:r>
      <w:r w:rsidR="002F7059">
        <w:t>,</w:t>
      </w:r>
      <w:r w:rsidR="002C4D7B">
        <w:fldChar w:fldCharType="begin"/>
      </w:r>
      <w:r w:rsidR="001C0C33">
        <w:instrText xml:space="preserve"> ADDIN EN.CITE &lt;EndNote&gt;&lt;Cite&gt;&lt;Author&gt;Ardenkjaer-Larsen&lt;/Author&gt;&lt;Year&gt;2003&lt;/Year&gt;&lt;RecNum&gt;11&lt;/RecNum&gt;&lt;DisplayText&gt;&lt;style face="superscript"&gt;[4]&lt;/style&gt;&lt;/DisplayText&gt;&lt;record&gt;&lt;rec-number&gt;11&lt;/rec-number&gt;&lt;foreign-keys&gt;&lt;key app="EN" db-id="2e5vz02w6tretiefa5x595ek2xfp50x2xe5d" timestamp="1556207017"&gt;11&lt;/key&gt;&lt;/foreign-keys&gt;&lt;ref-type name="Journal Article"&gt;17&lt;/ref-type&gt;&lt;contributors&gt;&lt;authors&gt;&lt;author&gt;Ardenkjaer-Larsen, J. H.&lt;/author&gt;&lt;author&gt;Fridlund, B.&lt;/author&gt;&lt;author&gt;Gram, A.&lt;/author&gt;&lt;author&gt;Hansson, G.&lt;/author&gt;&lt;author&gt;Hansson, L.&lt;/author&gt;&lt;author&gt;Lerche, M. H.&lt;/author&gt;&lt;author&gt;Servin, R.&lt;/author&gt;&lt;author&gt;Thaning, M.&lt;/author&gt;&lt;author&gt;Golman, K.&lt;/author&gt;&lt;/authors&gt;&lt;/contributors&gt;&lt;titles&gt;&lt;title&gt;Increase in signal-to-noise ratio of &amp;gt; 10,000 times in liquid-state NMR&lt;/title&gt;&lt;secondary-title&gt;Proc. Natl. Acad. Sci. USA&lt;/secondary-title&gt;&lt;/titles&gt;&lt;periodical&gt;&lt;full-title&gt;Proc. Natl. Acad. Sci. USA&lt;/full-title&gt;&lt;/periodical&gt;&lt;pages&gt;10158-10163&lt;/pages&gt;&lt;volume&gt;100&lt;/volume&gt;&lt;number&gt;18&lt;/number&gt;&lt;dates&gt;&lt;year&gt;2003&lt;/year&gt;&lt;pub-dates&gt;&lt;date&gt;Sep 2&lt;/date&gt;&lt;/pub-dates&gt;&lt;/dates&gt;&lt;isbn&gt;0027-8424&lt;/isbn&gt;&lt;accession-num&gt;WOS:000185119300007&lt;/accession-num&gt;&lt;urls&gt;&lt;related-urls&gt;&lt;url&gt;&lt;style face="underline" font="default" size="100%"&gt;&amp;lt;Go to ISI&amp;gt;://WOS:000185119300007&lt;/style&gt;&lt;/url&gt;&lt;url&gt;&lt;style face="underline" font="default" size="100%"&gt;http://www.ncbi.nlm.nih.gov/pmc/articles/PMC193532/pdf/10010158.pdf&lt;/style&gt;&lt;/url&gt;&lt;/related-urls&gt;&lt;/urls&gt;&lt;/record&gt;&lt;/Cite&gt;&lt;/EndNote&gt;</w:instrText>
      </w:r>
      <w:r w:rsidR="002C4D7B">
        <w:fldChar w:fldCharType="separate"/>
      </w:r>
      <w:r w:rsidR="001C0C33" w:rsidRPr="001C0C33">
        <w:rPr>
          <w:noProof/>
          <w:vertAlign w:val="superscript"/>
        </w:rPr>
        <w:t>[4]</w:t>
      </w:r>
      <w:r w:rsidR="002C4D7B">
        <w:fldChar w:fldCharType="end"/>
      </w:r>
      <w:r w:rsidR="002F7059">
        <w:t xml:space="preserve"> </w:t>
      </w:r>
      <w:r w:rsidR="00113433">
        <w:t>the</w:t>
      </w:r>
      <w:r>
        <w:t xml:space="preserve"> method that </w:t>
      </w:r>
      <w:r w:rsidR="001C0C33">
        <w:t xml:space="preserve">has </w:t>
      </w:r>
      <w:r w:rsidR="00113433">
        <w:t>allow</w:t>
      </w:r>
      <w:r w:rsidR="001C0C33">
        <w:t>ed</w:t>
      </w:r>
      <w:r w:rsidR="00113433">
        <w:t xml:space="preserve"> the </w:t>
      </w:r>
      <w:proofErr w:type="spellStart"/>
      <w:r w:rsidR="00C64F06">
        <w:t>hyperpolarisation</w:t>
      </w:r>
      <w:proofErr w:type="spellEnd"/>
      <w:r w:rsidR="00C64F06">
        <w:t xml:space="preserve"> and subsequent </w:t>
      </w:r>
      <w:r w:rsidR="00FF38B8" w:rsidRPr="00AB3793">
        <w:rPr>
          <w:i/>
        </w:rPr>
        <w:t>in vivo</w:t>
      </w:r>
      <w:r w:rsidR="00FF38B8">
        <w:t xml:space="preserve"> </w:t>
      </w:r>
      <w:r w:rsidR="00113433">
        <w:t xml:space="preserve">detection </w:t>
      </w:r>
      <w:r w:rsidR="00FF38B8">
        <w:t xml:space="preserve">of such biomolecules </w:t>
      </w:r>
      <w:r w:rsidR="00113433">
        <w:t>by</w:t>
      </w:r>
      <w:r>
        <w:t xml:space="preserve"> MRI</w:t>
      </w:r>
      <w:r w:rsidR="000D61F5">
        <w:t>.</w:t>
      </w:r>
      <w:r w:rsidR="002C4D7B">
        <w:fldChar w:fldCharType="begin">
          <w:fldData xml:space="preserve">PEVuZE5vdGU+PENpdGU+PEF1dGhvcj5Hb2xtYW48L0F1dGhvcj48WWVhcj4yMDA2PC9ZZWFyPjxS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</w:fldData>
        </w:fldChar>
      </w:r>
      <w:r w:rsidR="001C0C33">
        <w:instrText xml:space="preserve"> ADDIN EN.CITE </w:instrText>
      </w:r>
      <w:r w:rsidR="002C4D7B">
        <w:fldChar w:fldCharType="begin">
          <w:fldData xml:space="preserve">PEVuZE5vdGU+PENpdGU+PEF1dGhvcj5Hb2xtYW48L0F1dGhvcj48WWVhcj4yMDA2PC9ZZWFyPjxS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</w:fldData>
        </w:fldChar>
      </w:r>
      <w:r w:rsidR="001C0C33">
        <w:instrText xml:space="preserve"> ADDIN EN.CITE.DATA </w:instrText>
      </w:r>
      <w:r w:rsidR="002C4D7B">
        <w:fldChar w:fldCharType="end"/>
      </w:r>
      <w:r w:rsidR="002C4D7B">
        <w:fldChar w:fldCharType="separate"/>
      </w:r>
      <w:r w:rsidR="001C0C33" w:rsidRPr="001C0C33">
        <w:rPr>
          <w:noProof/>
          <w:vertAlign w:val="superscript"/>
        </w:rPr>
        <w:t>[3b, 3c, 5]</w:t>
      </w:r>
      <w:r w:rsidR="002C4D7B">
        <w:fldChar w:fldCharType="end"/>
      </w:r>
      <w:r>
        <w:t xml:space="preserve"> </w:t>
      </w:r>
    </w:p>
    <w:p w14:paraId="4EE04155" w14:textId="5BB9E4CE" w:rsidR="00D472C4" w:rsidRDefault="00F2320D" w:rsidP="005057A7">
      <w:pPr>
        <w:pStyle w:val="P1"/>
        <w:spacing w:after="120"/>
        <w:ind w:firstLine="284"/>
      </w:pPr>
      <w:proofErr w:type="spellStart"/>
      <w:r>
        <w:t>Hyperpolari</w:t>
      </w:r>
      <w:r w:rsidR="00286288">
        <w:t>sation</w:t>
      </w:r>
      <w:proofErr w:type="spellEnd"/>
      <w:r w:rsidR="00286288">
        <w:t xml:space="preserve"> can also be created </w:t>
      </w:r>
      <w:r w:rsidR="002C4D7B" w:rsidRPr="009C1875">
        <w:rPr>
          <w:i/>
        </w:rPr>
        <w:t>via</w:t>
      </w:r>
      <w:r>
        <w:t xml:space="preserve"> </w:t>
      </w:r>
      <w:r w:rsidRPr="00A422FC">
        <w:rPr>
          <w:i/>
        </w:rPr>
        <w:t>para</w:t>
      </w:r>
      <w:r>
        <w:t>-hydrogen (</w:t>
      </w:r>
      <w:r w:rsidRPr="002F7059">
        <w:rPr>
          <w:i/>
        </w:rPr>
        <w:t>p</w:t>
      </w:r>
      <w:r>
        <w:t>-</w:t>
      </w:r>
      <w:proofErr w:type="spellStart"/>
      <w:r>
        <w:t>H</w:t>
      </w:r>
      <w:r w:rsidRPr="002F7059">
        <w:rPr>
          <w:vertAlign w:val="subscript"/>
        </w:rPr>
        <w:t>2</w:t>
      </w:r>
      <w:proofErr w:type="spellEnd"/>
      <w:r>
        <w:t>) Induced Polarization (</w:t>
      </w:r>
      <w:proofErr w:type="spellStart"/>
      <w:r>
        <w:t>PHIP</w:t>
      </w:r>
      <w:proofErr w:type="spellEnd"/>
      <w:r>
        <w:t xml:space="preserve">). </w:t>
      </w:r>
      <w:r w:rsidR="00D472C4">
        <w:t xml:space="preserve">This </w:t>
      </w:r>
      <w:r w:rsidR="00113433">
        <w:t>approach</w:t>
      </w:r>
      <w:r w:rsidR="00A422FC">
        <w:t xml:space="preserve"> </w:t>
      </w:r>
      <w:r w:rsidR="002F7059">
        <w:t>utilize</w:t>
      </w:r>
      <w:r w:rsidR="00113433">
        <w:t>s</w:t>
      </w:r>
      <w:r w:rsidR="00D472C4">
        <w:t xml:space="preserve"> the reactivity and nuclear spin orientations of </w:t>
      </w:r>
      <w:r w:rsidR="00D472C4" w:rsidRPr="002C7A78">
        <w:rPr>
          <w:i/>
        </w:rPr>
        <w:t>p</w:t>
      </w:r>
      <w:r w:rsidR="00D472C4">
        <w:t>-</w:t>
      </w:r>
      <w:proofErr w:type="spellStart"/>
      <w:r w:rsidR="00D472C4">
        <w:t>H</w:t>
      </w:r>
      <w:r w:rsidR="00D472C4" w:rsidRPr="002C7A78">
        <w:rPr>
          <w:vertAlign w:val="subscript"/>
        </w:rPr>
        <w:t>2</w:t>
      </w:r>
      <w:proofErr w:type="spellEnd"/>
      <w:r w:rsidR="00D472C4">
        <w:t xml:space="preserve"> to </w:t>
      </w:r>
      <w:r w:rsidR="00113433">
        <w:t xml:space="preserve">create highly visible </w:t>
      </w:r>
      <w:r w:rsidR="000D61F5">
        <w:t>hydrogenation products.</w:t>
      </w:r>
      <w:r w:rsidR="002C4D7B">
        <w:fldChar w:fldCharType="begin">
          <w:fldData xml:space="preserve">PEVuZE5vdGU+PENpdGU+PEF1dGhvcj5Cb3dlcnM8L0F1dGhvcj48WWVhcj4xOTg3PC9ZZWFyPjxS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</w:fldData>
        </w:fldChar>
      </w:r>
      <w:r w:rsidR="001C0C33">
        <w:instrText xml:space="preserve"> ADDIN EN.CITE </w:instrText>
      </w:r>
      <w:r w:rsidR="002C4D7B">
        <w:fldChar w:fldCharType="begin">
          <w:fldData xml:space="preserve">PEVuZE5vdGU+PENpdGU+PEF1dGhvcj5Cb3dlcnM8L0F1dGhvcj48WWVhcj4xOTg3PC9ZZWFyPjxS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</w:fldData>
        </w:fldChar>
      </w:r>
      <w:r w:rsidR="001C0C33">
        <w:instrText xml:space="preserve"> ADDIN EN.CITE.DATA </w:instrText>
      </w:r>
      <w:r w:rsidR="002C4D7B">
        <w:fldChar w:fldCharType="end"/>
      </w:r>
      <w:r w:rsidR="002C4D7B">
        <w:fldChar w:fldCharType="separate"/>
      </w:r>
      <w:r w:rsidR="001C0C33" w:rsidRPr="001C0C33">
        <w:rPr>
          <w:noProof/>
          <w:vertAlign w:val="superscript"/>
        </w:rPr>
        <w:t>[6]</w:t>
      </w:r>
      <w:r w:rsidR="002C4D7B">
        <w:fldChar w:fldCharType="end"/>
      </w:r>
      <w:r w:rsidR="00D472C4">
        <w:t xml:space="preserve"> Molecules hyperpolarized using </w:t>
      </w:r>
      <w:proofErr w:type="spellStart"/>
      <w:r w:rsidR="00D472C4">
        <w:t>PHIP</w:t>
      </w:r>
      <w:proofErr w:type="spellEnd"/>
      <w:r w:rsidR="00D472C4">
        <w:t xml:space="preserve"> have been </w:t>
      </w:r>
      <w:r w:rsidR="00A422FC">
        <w:t>widely used in N</w:t>
      </w:r>
      <w:r w:rsidR="00FF38B8">
        <w:t xml:space="preserve">uclear </w:t>
      </w:r>
      <w:r w:rsidR="00A422FC">
        <w:t>M</w:t>
      </w:r>
      <w:r w:rsidR="00FF38B8">
        <w:t xml:space="preserve">agnetic </w:t>
      </w:r>
      <w:r w:rsidR="00A422FC">
        <w:t>R</w:t>
      </w:r>
      <w:r w:rsidR="00FF38B8">
        <w:t xml:space="preserve">esonance (NMR) </w:t>
      </w:r>
      <w:r w:rsidR="00A422FC">
        <w:t xml:space="preserve">spectroscopy </w:t>
      </w:r>
      <w:r w:rsidR="00514E5D">
        <w:t>and</w:t>
      </w:r>
      <w:r w:rsidR="00A422FC">
        <w:t xml:space="preserve"> there are examples</w:t>
      </w:r>
      <w:r w:rsidR="00514E5D">
        <w:t xml:space="preserve"> that feature</w:t>
      </w:r>
      <w:r w:rsidR="00A422FC">
        <w:t xml:space="preserve"> </w:t>
      </w:r>
      <w:r w:rsidR="00D472C4" w:rsidRPr="00514E5D">
        <w:rPr>
          <w:i/>
        </w:rPr>
        <w:t>in vivo</w:t>
      </w:r>
      <w:r w:rsidR="002F7059">
        <w:t xml:space="preserve"> </w:t>
      </w:r>
      <w:r w:rsidR="00A422FC">
        <w:t>imaging.</w:t>
      </w:r>
      <w:r w:rsidR="002C4D7B">
        <w:fldChar w:fldCharType="begin">
          <w:fldData xml:space="preserve">PEVuZE5vdGU+PENpdGU+PEF1dGhvcj5Hb2xtYW48L0F1dGhvcj48WWVhcj4yMDA2PC9ZZWFyPjxS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</w:fldData>
        </w:fldChar>
      </w:r>
      <w:r w:rsidR="001C0C33">
        <w:instrText xml:space="preserve"> ADDIN EN.CITE </w:instrText>
      </w:r>
      <w:r w:rsidR="002C4D7B">
        <w:fldChar w:fldCharType="begin">
          <w:fldData xml:space="preserve">PEVuZE5vdGU+PENpdGU+PEF1dGhvcj5Hb2xtYW48L0F1dGhvcj48WWVhcj4yMDA2PC9ZZWFyPjxS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</w:fldData>
        </w:fldChar>
      </w:r>
      <w:r w:rsidR="001C0C33">
        <w:instrText xml:space="preserve"> ADDIN EN.CITE.DATA </w:instrText>
      </w:r>
      <w:r w:rsidR="002C4D7B">
        <w:fldChar w:fldCharType="end"/>
      </w:r>
      <w:r w:rsidR="002C4D7B">
        <w:fldChar w:fldCharType="separate"/>
      </w:r>
      <w:r w:rsidR="001C0C33" w:rsidRPr="001C0C33">
        <w:rPr>
          <w:noProof/>
          <w:vertAlign w:val="superscript"/>
        </w:rPr>
        <w:t>[5, 6c, 7]</w:t>
      </w:r>
      <w:r w:rsidR="002C4D7B">
        <w:fldChar w:fldCharType="end"/>
      </w:r>
      <w:r w:rsidR="00A422FC">
        <w:t xml:space="preserve"> W</w:t>
      </w:r>
      <w:r w:rsidR="00D472C4">
        <w:t>hile pyruvate has no readily accessible unsaturated precursor</w:t>
      </w:r>
      <w:r w:rsidR="00FF38B8">
        <w:t xml:space="preserve"> suitable for hydrogenation using </w:t>
      </w:r>
      <w:proofErr w:type="spellStart"/>
      <w:r w:rsidR="00FF38B8">
        <w:t>PHIP</w:t>
      </w:r>
      <w:proofErr w:type="spellEnd"/>
      <w:r w:rsidR="005A0679">
        <w:t xml:space="preserve">, </w:t>
      </w:r>
      <w:proofErr w:type="spellStart"/>
      <w:r w:rsidR="005A0679">
        <w:t>Aime</w:t>
      </w:r>
      <w:proofErr w:type="spellEnd"/>
      <w:r w:rsidR="005A0679">
        <w:t xml:space="preserve"> and coworkers</w:t>
      </w:r>
      <w:r w:rsidR="00D472C4">
        <w:t xml:space="preserve"> h</w:t>
      </w:r>
      <w:r w:rsidR="002F7059">
        <w:t>a</w:t>
      </w:r>
      <w:r w:rsidR="00FF38B8">
        <w:t>ve</w:t>
      </w:r>
      <w:r w:rsidR="002F7059">
        <w:t xml:space="preserve"> d</w:t>
      </w:r>
      <w:r w:rsidR="00D472C4">
        <w:t xml:space="preserve">eveloped an elegant </w:t>
      </w:r>
      <w:r w:rsidR="002F7059">
        <w:t xml:space="preserve">route to </w:t>
      </w:r>
      <w:r w:rsidR="00A422FC">
        <w:t>form</w:t>
      </w:r>
      <w:r w:rsidR="00FF38B8">
        <w:t xml:space="preserve"> </w:t>
      </w:r>
      <w:r w:rsidR="00D472C4">
        <w:t>aqueous solution</w:t>
      </w:r>
      <w:r w:rsidR="00FF38B8">
        <w:t>s of hyperpolarized pyruvate</w:t>
      </w:r>
      <w:r w:rsidR="00D472C4">
        <w:t xml:space="preserve"> by </w:t>
      </w:r>
      <w:r w:rsidR="00A422FC">
        <w:t xml:space="preserve">incorporation of </w:t>
      </w:r>
      <w:r w:rsidR="00426AEB">
        <w:t>a r</w:t>
      </w:r>
      <w:r w:rsidR="00286288">
        <w:t>apidly</w:t>
      </w:r>
      <w:r w:rsidR="00426AEB">
        <w:t xml:space="preserve"> hydrogenated </w:t>
      </w:r>
      <w:r w:rsidR="00514E5D">
        <w:t xml:space="preserve">and subsequently </w:t>
      </w:r>
      <w:r w:rsidR="00FD300E">
        <w:t xml:space="preserve">hydrolyzed </w:t>
      </w:r>
      <w:r w:rsidR="00426AEB">
        <w:t>side-arm</w:t>
      </w:r>
      <w:r w:rsidR="000D61F5">
        <w:t>.</w:t>
      </w:r>
      <w:r w:rsidR="002C4D7B">
        <w:fldChar w:fldCharType="begin"/>
      </w:r>
      <w:r w:rsidR="001C0C33">
        <w:instrText xml:space="preserve"> ADDIN EN.CITE &lt;EndNote&gt;&lt;Cite&gt;&lt;Author&gt;Cavallari&lt;/Author&gt;&lt;Year&gt;2018&lt;/Year&gt;&lt;RecNum&gt;16&lt;/RecNum&gt;&lt;DisplayText&gt;&lt;style face="superscript"&gt;[8]&lt;/style&gt;&lt;/DisplayText&gt;&lt;record&gt;&lt;rec-number&gt;16&lt;/rec-number&gt;&lt;foreign-keys&gt;&lt;key app="EN" db-id="2e5vz02w6tretiefa5x595ek2xfp50x2xe5d" timestamp="1556207017"&gt;16&lt;/key&gt;&lt;/foreign-keys&gt;&lt;ref-type name="Journal Article"&gt;17&lt;/ref-type&gt;&lt;contributors&gt;&lt;authors&gt;&lt;author&gt;Cavallari, Eleonora&lt;/author&gt;&lt;author&gt;Carrera, Carla&lt;/author&gt;&lt;author&gt;Sorge, Matteo&lt;/author&gt;&lt;author&gt;Bonne, Gisèle&lt;/author&gt;&lt;author&gt;Muchir, Antoine&lt;/author&gt;&lt;author&gt;Aime, Silvio&lt;/author&gt;&lt;author&gt;Reineri, Francesca&lt;/author&gt;&lt;/authors&gt;&lt;/contributors&gt;&lt;titles&gt;&lt;title&gt;The 13C hyperpolarized pyruvate generated by ParaHydrogen detects the response of the heart to altered metabolism in real time&lt;/title&gt;&lt;secondary-title&gt;Sci. Rep.&lt;/secondary-title&gt;&lt;/titles&gt;&lt;periodical&gt;&lt;full-title&gt;Sci. Rep.&lt;/full-title&gt;&lt;/periodical&gt;&lt;pages&gt;8366&lt;/pages&gt;&lt;volume&gt;8&lt;/volume&gt;&lt;number&gt;1&lt;/number&gt;&lt;dates&gt;&lt;year&gt;2018&lt;/year&gt;&lt;pub-dates&gt;&lt;date&gt;2018/05/30&lt;/date&gt;&lt;/pub-dates&gt;&lt;/dates&gt;&lt;isbn&gt;2045-2322&lt;/isbn&gt;&lt;urls&gt;&lt;related-urls&gt;&lt;url&gt;&lt;style face="underline" font="default" size="100%"&gt;https://doi.org/10.1038/s41598-018-26583-2&lt;/style&gt;&lt;/url&gt;&lt;url&gt;&lt;style face="underline" font="default" size="100%"&gt;https://www.ncbi.nlm.nih.gov/pmc/articles/PMC5976640/pdf/41598_2018_Article_26583.pdf&lt;/style&gt;&lt;/url&gt;&lt;/related-urls&gt;&lt;/urls&gt;&lt;/record&gt;&lt;/Cite&gt;&lt;/EndNote&gt;</w:instrText>
      </w:r>
      <w:r w:rsidR="002C4D7B">
        <w:fldChar w:fldCharType="separate"/>
      </w:r>
      <w:r w:rsidR="001C0C33" w:rsidRPr="001C0C33">
        <w:rPr>
          <w:noProof/>
          <w:vertAlign w:val="superscript"/>
        </w:rPr>
        <w:t>[8]</w:t>
      </w:r>
      <w:r w:rsidR="002C4D7B">
        <w:fldChar w:fldCharType="end"/>
      </w:r>
      <w:r w:rsidR="00D472C4">
        <w:t xml:space="preserve">  </w:t>
      </w:r>
    </w:p>
    <w:p w14:paraId="0C372C14" w14:textId="1EDED193" w:rsidR="000F1E66" w:rsidRDefault="00D472C4" w:rsidP="002E0B2F">
      <w:pPr>
        <w:pStyle w:val="P1"/>
        <w:spacing w:after="120"/>
        <w:ind w:firstLine="284"/>
      </w:pPr>
      <w:r>
        <w:t>Here though, we hyperpolarize pyruvate</w:t>
      </w:r>
      <w:r w:rsidR="00A422FC">
        <w:t xml:space="preserve"> based on the n</w:t>
      </w:r>
      <w:r>
        <w:t>on-</w:t>
      </w:r>
      <w:proofErr w:type="spellStart"/>
      <w:r>
        <w:t>hydrogenative</w:t>
      </w:r>
      <w:proofErr w:type="spellEnd"/>
      <w:r w:rsidR="00A422FC">
        <w:t xml:space="preserve"> </w:t>
      </w:r>
      <w:proofErr w:type="spellStart"/>
      <w:r w:rsidR="002F5A77">
        <w:t>PHIP</w:t>
      </w:r>
      <w:proofErr w:type="spellEnd"/>
      <w:r w:rsidR="002F5A77">
        <w:t xml:space="preserve"> derived </w:t>
      </w:r>
      <w:r>
        <w:t>Signal Amplification by</w:t>
      </w:r>
      <w:r w:rsidR="000D61F5">
        <w:t xml:space="preserve"> Reversible Exchange (SABRE)</w:t>
      </w:r>
      <w:r>
        <w:t xml:space="preserve"> process</w:t>
      </w:r>
      <w:r w:rsidR="00FF38B8">
        <w:t xml:space="preserve"> which is shown in Figure 1</w:t>
      </w:r>
      <w:r w:rsidR="0039303B">
        <w:t>.</w:t>
      </w:r>
      <w:r w:rsidR="002C4D7B">
        <w:fldChar w:fldCharType="begin"/>
      </w:r>
      <w:r w:rsidR="001C0C33">
        <w:instrText xml:space="preserve"> ADDIN EN.CITE &lt;EndNote&gt;&lt;Cite&gt;&lt;Author&gt;Adams&lt;/Author&gt;&lt;Year&gt;2009&lt;/Year&gt;&lt;RecNum&gt;17&lt;/RecNum&gt;&lt;DisplayText&gt;&lt;style face="superscript"&gt;[9]&lt;/style&gt;&lt;/DisplayText&gt;&lt;record&gt;&lt;rec-number&gt;17&lt;/rec-number&gt;&lt;foreign-keys&gt;&lt;key app="EN" db-id="2e5vz02w6tretiefa5x595ek2xfp50x2xe5d" timestamp="1556207018"&gt;17&lt;/key&gt;&lt;/foreign-keys&gt;&lt;ref-type name="Journal Article"&gt;17&lt;/ref-type&gt;&lt;contributors&gt;&lt;authors&gt;&lt;author&gt;Adams, Ralph W.&lt;/author&gt;&lt;author&gt;Aguilar, Juan A.&lt;/author&gt;&lt;author&gt;Atkinson, Kevin D.&lt;/author&gt;&lt;author&gt;Cowley, Michael J.&lt;/author&gt;&lt;author&gt;Elliott, Paul I. P.&lt;/author&gt;&lt;author&gt;Duckett, Simon B.&lt;/author&gt;&lt;author&gt;Green, Gary G. R.&lt;/author&gt;&lt;author&gt;Khazal, Iman G.&lt;/author&gt;&lt;author&gt;Lopez-Serrano, Joaqun&lt;/author&gt;&lt;author&gt;Williamson, David C.&lt;/author&gt;&lt;/authors&gt;&lt;/contributors&gt;&lt;titles&gt;&lt;title&gt;Reversible Interactions with para-Hydrogen Enhance NMR Sensitivity by Polarization Transfer&lt;/title&gt;&lt;secondary-title&gt;Science&lt;/secondary-title&gt;&lt;/titles&gt;&lt;periodical&gt;&lt;full-title&gt;Science&lt;/full-title&gt;&lt;/periodical&gt;&lt;pages&gt;1708-1711&lt;/pages&gt;&lt;volume&gt;323&lt;/volume&gt;&lt;number&gt;5922&lt;/number&gt;&lt;dates&gt;&lt;year&gt;2009&lt;/year&gt;&lt;pub-dates&gt;&lt;date&gt;Mar 27&lt;/date&gt;&lt;/pub-dates&gt;&lt;/dates&gt;&lt;isbn&gt;0036-8075&lt;/isbn&gt;&lt;accession-num&gt;WOS:000264559800034&lt;/accession-num&gt;&lt;urls&gt;&lt;related-urls&gt;&lt;url&gt;&lt;style face="underline" font="default" size="100%"&gt;&amp;lt;Go to ISI&amp;gt;://WOS:000264559800034&lt;/style&gt;&lt;/url&gt;&lt;url&gt;&lt;style face="underline" font="default" size="100%"&gt;http://www.sciencemag.org/content/323/5922/1708.full.pdf&lt;/style&gt;&lt;/url&gt;&lt;/related-urls&gt;&lt;/urls&gt;&lt;/record&gt;&lt;/Cite&gt;&lt;/EndNote&gt;</w:instrText>
      </w:r>
      <w:r w:rsidR="002C4D7B">
        <w:fldChar w:fldCharType="separate"/>
      </w:r>
      <w:r w:rsidR="001C0C33" w:rsidRPr="001C0C33">
        <w:rPr>
          <w:noProof/>
          <w:vertAlign w:val="superscript"/>
        </w:rPr>
        <w:t>[9]</w:t>
      </w:r>
      <w:r w:rsidR="002C4D7B">
        <w:fldChar w:fldCharType="end"/>
      </w:r>
      <w:r w:rsidR="0039303B">
        <w:t xml:space="preserve"> </w:t>
      </w:r>
      <w:r w:rsidR="00242C89">
        <w:t>T</w:t>
      </w:r>
      <w:r w:rsidR="00A422FC">
        <w:t>h</w:t>
      </w:r>
      <w:r>
        <w:t xml:space="preserve">e chemical identity of </w:t>
      </w:r>
      <w:r w:rsidR="00FF38B8">
        <w:t>pyruvate</w:t>
      </w:r>
      <w:r>
        <w:t xml:space="preserve"> </w:t>
      </w:r>
      <w:r w:rsidR="0039303B">
        <w:t xml:space="preserve">is </w:t>
      </w:r>
      <w:r>
        <w:t xml:space="preserve">unaffected by </w:t>
      </w:r>
      <w:r w:rsidR="00242C89">
        <w:t xml:space="preserve">this </w:t>
      </w:r>
      <w:proofErr w:type="spellStart"/>
      <w:r w:rsidR="00FF38B8">
        <w:t>hyperpolarisation</w:t>
      </w:r>
      <w:proofErr w:type="spellEnd"/>
      <w:r w:rsidR="00FF38B8">
        <w:t xml:space="preserve"> </w:t>
      </w:r>
      <w:r>
        <w:t>process</w:t>
      </w:r>
      <w:r w:rsidR="00625AE2">
        <w:t>,</w:t>
      </w:r>
      <w:r>
        <w:t xml:space="preserve"> </w:t>
      </w:r>
      <w:r w:rsidR="00A422FC">
        <w:t xml:space="preserve">which </w:t>
      </w:r>
      <w:r w:rsidR="00D10930">
        <w:t xml:space="preserve">has </w:t>
      </w:r>
      <w:r w:rsidR="00625AE2">
        <w:t xml:space="preserve">already </w:t>
      </w:r>
      <w:r>
        <w:t>achieve</w:t>
      </w:r>
      <w:r w:rsidR="00D10930">
        <w:t>d</w:t>
      </w:r>
      <w:r>
        <w:t xml:space="preserve"> substantial levels of polarization</w:t>
      </w:r>
      <w:r w:rsidR="00567059">
        <w:t xml:space="preserve"> </w:t>
      </w:r>
      <w:r>
        <w:t xml:space="preserve">(63 % in </w:t>
      </w:r>
      <w:proofErr w:type="spellStart"/>
      <w:r w:rsidRPr="0039303B">
        <w:rPr>
          <w:vertAlign w:val="superscript"/>
        </w:rPr>
        <w:t>1</w:t>
      </w:r>
      <w:r>
        <w:t>H</w:t>
      </w:r>
      <w:proofErr w:type="spellEnd"/>
      <w:r>
        <w:t>,</w:t>
      </w:r>
      <w:r w:rsidR="002C4D7B">
        <w:fldChar w:fldCharType="begin"/>
      </w:r>
      <w:r w:rsidR="0047299B">
        <w:instrText xml:space="preserve"> ADDIN EN.CITE &lt;EndNote&gt;&lt;Cite&gt;&lt;Author&gt;Rayner&lt;/Author&gt;&lt;Year&gt;2017&lt;/Year&gt;&lt;RecNum&gt;58&lt;/RecNum&gt;&lt;DisplayText&gt;&lt;style face="superscript"&gt;[10]&lt;/style&gt;&lt;/DisplayText&gt;&lt;record&gt;&lt;rec-number&gt;58&lt;/rec-number&gt;&lt;foreign-keys&gt;&lt;key app="EN" db-id="2e5vz02w6tretiefa5x595ek2xfp50x2xe5d" timestamp="1556811597"&gt;58&lt;/key&gt;&lt;/foreign-keys&gt;&lt;ref-type name="Journal Article"&gt;17&lt;/ref-type&gt;&lt;contributors&gt;&lt;authors&gt;&lt;author&gt;Rayner, Peter J.&lt;/author&gt;&lt;author&gt;Burns, Michael J.&lt;/author&gt;&lt;author&gt;Olaru, Alexandra M.&lt;/author&gt;&lt;author&gt;Norcott, Philip&lt;/author&gt;&lt;author&gt;Fekete, Marianna&lt;/author&gt;&lt;author&gt;Green, Gary G. R.&lt;/author&gt;&lt;author&gt;Highton, Louise A. R.&lt;/author&gt;&lt;author&gt;Mewis, Ryan E.&lt;/author&gt;&lt;author&gt;Duckett, Simon B.&lt;/author&gt;&lt;/authors&gt;&lt;/contributors&gt;&lt;titles&gt;&lt;title&gt;Delivering strong 1H nuclear hyperpolarization levels and long magnetic lifetimes through signal amplification by reversible exchange&lt;/title&gt;&lt;secondary-title&gt;Proceedings of the National Academy of Sciences&lt;/secondary-title&gt;&lt;/titles&gt;&lt;periodical&gt;&lt;full-title&gt;Proceedings of the National Academy of Sciences&lt;/full-title&gt;&lt;abbr-1&gt;Proc. Natl. Acad. Sci.&lt;/abbr-1&gt;&lt;/periodical&gt;&lt;pages&gt;E3188-E3194&lt;/pages&gt;&lt;volume&gt;114&lt;/volume&gt;&lt;number&gt;16&lt;/number&gt;&lt;dates&gt;&lt;year&gt;2017&lt;/year&gt;&lt;/dates&gt;&lt;publisher&gt;National Acad Sciences&lt;/publisher&gt;&lt;isbn&gt;0027-8424&lt;/isbn&gt;&lt;urls&gt;&lt;/urls&gt;&lt;/record&gt;&lt;/Cite&gt;&lt;/EndNote&gt;</w:instrText>
      </w:r>
      <w:r w:rsidR="002C4D7B">
        <w:fldChar w:fldCharType="separate"/>
      </w:r>
      <w:r w:rsidR="006C7A8D" w:rsidRPr="006C7A8D">
        <w:rPr>
          <w:noProof/>
          <w:vertAlign w:val="superscript"/>
        </w:rPr>
        <w:t>[10]</w:t>
      </w:r>
      <w:r w:rsidR="002C4D7B">
        <w:fldChar w:fldCharType="end"/>
      </w:r>
      <w:r>
        <w:t xml:space="preserve"> 25% in </w:t>
      </w:r>
      <w:proofErr w:type="spellStart"/>
      <w:r w:rsidRPr="0039303B">
        <w:rPr>
          <w:vertAlign w:val="superscript"/>
        </w:rPr>
        <w:t>13</w:t>
      </w:r>
      <w:r>
        <w:t>C</w:t>
      </w:r>
      <w:proofErr w:type="spellEnd"/>
      <w:r w:rsidR="00567059">
        <w:t>,</w:t>
      </w:r>
      <w:r w:rsidR="002C4D7B">
        <w:fldChar w:fldCharType="begin"/>
      </w:r>
      <w:r w:rsidR="006C7A8D">
        <w:instrText xml:space="preserve"> ADDIN EN.CITE &lt;EndNote&gt;&lt;Cite&gt;&lt;Author&gt;Barskiy&lt;/Author&gt;&lt;Year&gt;2017&lt;/Year&gt;&lt;RecNum&gt;59&lt;/RecNum&gt;&lt;DisplayText&gt;&lt;style face="superscript"&gt;[11]&lt;/style&gt;&lt;/DisplayText&gt;&lt;record&gt;&lt;rec-number&gt;59&lt;/rec-number&gt;&lt;foreign-keys&gt;&lt;key app="EN" db-id="2e5vz02w6tretiefa5x595ek2xfp50x2xe5d" timestamp="1556811724"&gt;59&lt;/key&gt;&lt;/foreign-keys&gt;&lt;ref-type name="Journal Article"&gt;17&lt;/ref-type&gt;&lt;contributors&gt;&lt;authors&gt;&lt;author&gt;Barskiy, Danila A.&lt;/author&gt;&lt;author&gt;Shchepin, Roman V.&lt;/author&gt;&lt;author&gt;Tanner, Christian P. N.&lt;/author&gt;&lt;author&gt;Colell, Johannes F. P.&lt;/author&gt;&lt;author&gt;Goodson, Boyd M.&lt;/author&gt;&lt;author&gt;Theis, Thomas&lt;/author&gt;&lt;author&gt;Warren, Warren S.&lt;/author&gt;&lt;author&gt;Chekmenev, Eduard Y.&lt;/author&gt;&lt;/authors&gt;&lt;/contributors&gt;&lt;titles&gt;&lt;title&gt;The absence of quadrupolar nuclei facilitates efficient 13C hyperpolarization via reversible exchange with parahydrogen&lt;/title&gt;&lt;secondary-title&gt;ChemPhysChem&lt;/secondary-title&gt;&lt;/titles&gt;&lt;periodical&gt;&lt;full-title&gt;Chemphyschem&lt;/full-title&gt;&lt;/periodical&gt;&lt;pages&gt;1493-1498&lt;/pages&gt;&lt;volume&gt;18&lt;/volume&gt;&lt;number&gt;12&lt;/number&gt;&lt;dates&gt;&lt;year&gt;2017&lt;/year&gt;&lt;/dates&gt;&lt;publisher&gt;Wiley Online Library&lt;/publisher&gt;&lt;isbn&gt;1439-4235&lt;/isbn&gt;&lt;urls&gt;&lt;/urls&gt;&lt;/record&gt;&lt;/Cite&gt;&lt;/EndNote&gt;</w:instrText>
      </w:r>
      <w:r w:rsidR="002C4D7B">
        <w:fldChar w:fldCharType="separate"/>
      </w:r>
      <w:r w:rsidR="006C7A8D" w:rsidRPr="006C7A8D">
        <w:rPr>
          <w:noProof/>
          <w:vertAlign w:val="superscript"/>
        </w:rPr>
        <w:t>[11]</w:t>
      </w:r>
      <w:r w:rsidR="002C4D7B">
        <w:fldChar w:fldCharType="end"/>
      </w:r>
      <w:r>
        <w:t xml:space="preserve"> and 43% in </w:t>
      </w:r>
      <w:proofErr w:type="spellStart"/>
      <w:r w:rsidRPr="0039303B">
        <w:rPr>
          <w:vertAlign w:val="superscript"/>
        </w:rPr>
        <w:t>15</w:t>
      </w:r>
      <w:r>
        <w:t>N</w:t>
      </w:r>
      <w:proofErr w:type="spellEnd"/>
      <w:r w:rsidR="002C4D7B">
        <w:fldChar w:fldCharType="begin">
          <w:fldData xml:space="preserve">PEVuZE5vdGU+PENpdGU+PEF1dGhvcj5LaWRkPC9BdXRob3I+PFllYXI+MjAxODwvWWVhcj48UmVj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</w:fldData>
        </w:fldChar>
      </w:r>
      <w:r w:rsidR="006C7A8D">
        <w:instrText xml:space="preserve"> ADDIN EN.CITE </w:instrText>
      </w:r>
      <w:r w:rsidR="002C4D7B">
        <w:fldChar w:fldCharType="begin">
          <w:fldData xml:space="preserve">PEVuZE5vdGU+PENpdGU+PEF1dGhvcj5LaWRkPC9BdXRob3I+PFllYXI+MjAxODwvWWVhcj48UmVj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</w:fldData>
        </w:fldChar>
      </w:r>
      <w:r w:rsidR="006C7A8D">
        <w:instrText xml:space="preserve"> ADDIN EN.CITE.DATA </w:instrText>
      </w:r>
      <w:r w:rsidR="002C4D7B">
        <w:fldChar w:fldCharType="end"/>
      </w:r>
      <w:r w:rsidR="002C4D7B">
        <w:fldChar w:fldCharType="separate"/>
      </w:r>
      <w:r w:rsidR="006C7A8D" w:rsidRPr="006C7A8D">
        <w:rPr>
          <w:noProof/>
          <w:vertAlign w:val="superscript"/>
        </w:rPr>
        <w:t>[12]</w:t>
      </w:r>
      <w:r w:rsidR="002C4D7B">
        <w:fldChar w:fldCharType="end"/>
      </w:r>
      <w:r>
        <w:t xml:space="preserve">) </w:t>
      </w:r>
      <w:r w:rsidR="00D10930">
        <w:t>i</w:t>
      </w:r>
      <w:r>
        <w:t xml:space="preserve">n a range of materials that </w:t>
      </w:r>
      <w:r w:rsidR="00625AE2">
        <w:t xml:space="preserve">predominantly bind to </w:t>
      </w:r>
      <w:r w:rsidR="000F1E66">
        <w:t xml:space="preserve">a </w:t>
      </w:r>
      <w:r w:rsidR="00625AE2">
        <w:t xml:space="preserve">metal </w:t>
      </w:r>
      <w:r w:rsidR="000F1E66">
        <w:t xml:space="preserve">polarization transfer </w:t>
      </w:r>
      <w:r w:rsidR="00625AE2">
        <w:t xml:space="preserve">catalyst </w:t>
      </w:r>
      <w:r>
        <w:t xml:space="preserve">through nitrogen </w:t>
      </w:r>
      <w:r w:rsidR="00D10930">
        <w:t>centers</w:t>
      </w:r>
      <w:r w:rsidR="000D61F5">
        <w:t>.</w:t>
      </w:r>
      <w:r w:rsidR="002C4D7B">
        <w:fldChar w:fldCharType="begin">
          <w:fldData xml:space="preserve">PEVuZE5vdGU+PENpdGU+PEF1dGhvcj5UaGVpczwvQXV0aG9yPjxZZWFyPjIwMTY8L1llYXI+PFJl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</w:fldData>
        </w:fldChar>
      </w:r>
      <w:r w:rsidR="000A3F09">
        <w:instrText xml:space="preserve"> ADDIN EN.CITE </w:instrText>
      </w:r>
      <w:r w:rsidR="000A3F09">
        <w:fldChar w:fldCharType="begin">
          <w:fldData xml:space="preserve">PEVuZE5vdGU+PENpdGU+PEF1dGhvcj5UaGVpczwvQXV0aG9yPjxZZWFyPjIwMTY8L1llYXI+PFJl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</w:fldData>
        </w:fldChar>
      </w:r>
      <w:r w:rsidR="000A3F09">
        <w:instrText xml:space="preserve"> ADDIN EN.CITE.DATA </w:instrText>
      </w:r>
      <w:r w:rsidR="000A3F09">
        <w:fldChar w:fldCharType="end"/>
      </w:r>
      <w:r w:rsidR="002C4D7B">
        <w:fldChar w:fldCharType="separate"/>
      </w:r>
      <w:r w:rsidR="006C7A8D" w:rsidRPr="006C7A8D">
        <w:rPr>
          <w:noProof/>
          <w:vertAlign w:val="superscript"/>
        </w:rPr>
        <w:t>[13]</w:t>
      </w:r>
      <w:r w:rsidR="002C4D7B">
        <w:fldChar w:fldCharType="end"/>
      </w:r>
      <w:r w:rsidR="000F1E66">
        <w:tab/>
      </w:r>
    </w:p>
    <w:p w14:paraId="3BA2B8B5" w14:textId="4B2C0E22" w:rsidR="00DB304A" w:rsidRDefault="00D472C4" w:rsidP="00FC276B">
      <w:pPr>
        <w:pStyle w:val="P1"/>
        <w:spacing w:after="120"/>
        <w:ind w:firstLine="284"/>
      </w:pPr>
      <w:r>
        <w:t xml:space="preserve">SABRE </w:t>
      </w:r>
      <w:r w:rsidR="00B46CF5">
        <w:t xml:space="preserve">harnesses </w:t>
      </w:r>
      <w:r w:rsidR="00B46CF5" w:rsidRPr="00AC5DD1">
        <w:rPr>
          <w:i/>
        </w:rPr>
        <w:t>p</w:t>
      </w:r>
      <w:r w:rsidR="00B46CF5">
        <w:t>-</w:t>
      </w:r>
      <w:proofErr w:type="spellStart"/>
      <w:r>
        <w:t>H</w:t>
      </w:r>
      <w:r w:rsidRPr="00F00EC8">
        <w:rPr>
          <w:vertAlign w:val="subscript"/>
        </w:rPr>
        <w:t>2</w:t>
      </w:r>
      <w:proofErr w:type="spellEnd"/>
      <w:r>
        <w:t xml:space="preserve"> </w:t>
      </w:r>
      <w:r w:rsidR="00B46CF5">
        <w:t xml:space="preserve">which </w:t>
      </w:r>
      <w:r>
        <w:t xml:space="preserve">is one of a growing range of molecules that </w:t>
      </w:r>
      <w:r w:rsidR="007A067B">
        <w:t>exist</w:t>
      </w:r>
      <w:r w:rsidR="00DB304A">
        <w:t>s</w:t>
      </w:r>
      <w:r>
        <w:t xml:space="preserve"> </w:t>
      </w:r>
      <w:r w:rsidR="00DB304A">
        <w:t>as</w:t>
      </w:r>
      <w:r>
        <w:t xml:space="preserve"> a nuclear </w:t>
      </w:r>
      <w:r w:rsidR="0047721B">
        <w:t xml:space="preserve">spin </w:t>
      </w:r>
      <w:r>
        <w:t xml:space="preserve">singlet. </w:t>
      </w:r>
      <w:r w:rsidR="00B46CF5">
        <w:t>When this molecule binds to a transition metal cent</w:t>
      </w:r>
      <w:r w:rsidR="00A95017">
        <w:t>er</w:t>
      </w:r>
      <w:r w:rsidR="00B46CF5">
        <w:t xml:space="preserve"> to form a </w:t>
      </w:r>
      <w:proofErr w:type="spellStart"/>
      <w:r w:rsidR="00B46CF5">
        <w:t>dihydride</w:t>
      </w:r>
      <w:proofErr w:type="spellEnd"/>
      <w:r w:rsidR="00B46CF5">
        <w:t xml:space="preserve"> complex it is possible to transfer </w:t>
      </w:r>
      <w:r w:rsidR="00A95017">
        <w:t xml:space="preserve">polarization </w:t>
      </w:r>
      <w:r w:rsidR="00DB304A">
        <w:t xml:space="preserve">from </w:t>
      </w:r>
      <w:r w:rsidR="00DB304A" w:rsidRPr="00AC5DD1">
        <w:rPr>
          <w:i/>
        </w:rPr>
        <w:t>p</w:t>
      </w:r>
      <w:r w:rsidR="00DB304A">
        <w:t>-</w:t>
      </w:r>
      <w:proofErr w:type="spellStart"/>
      <w:r w:rsidR="00DB304A">
        <w:t>H</w:t>
      </w:r>
      <w:r w:rsidR="00DB304A" w:rsidRPr="00AC5DD1">
        <w:rPr>
          <w:vertAlign w:val="subscript"/>
        </w:rPr>
        <w:t>2</w:t>
      </w:r>
      <w:proofErr w:type="spellEnd"/>
      <w:r w:rsidR="00DB304A">
        <w:t xml:space="preserve"> </w:t>
      </w:r>
      <w:r w:rsidR="00A95017">
        <w:t>into a ligand if the</w:t>
      </w:r>
      <w:r w:rsidR="00DB304A">
        <w:t xml:space="preserve">re are different </w:t>
      </w:r>
      <w:r w:rsidR="00A95017">
        <w:t>hydrides coupl</w:t>
      </w:r>
      <w:r w:rsidR="00DB304A">
        <w:t xml:space="preserve">ing </w:t>
      </w:r>
      <w:r w:rsidR="00A95017">
        <w:t xml:space="preserve">to the nucleus </w:t>
      </w:r>
      <w:r w:rsidR="00DB304A">
        <w:t xml:space="preserve">that </w:t>
      </w:r>
      <w:r w:rsidR="00A95017">
        <w:t xml:space="preserve">receive </w:t>
      </w:r>
      <w:r w:rsidR="00DB304A">
        <w:t>it</w:t>
      </w:r>
      <w:r w:rsidR="00A95017">
        <w:t xml:space="preserve">. </w:t>
      </w:r>
      <w:r w:rsidR="00DB304A">
        <w:t>T</w:t>
      </w:r>
      <w:r>
        <w:t>he potentially long lifetime of such states make</w:t>
      </w:r>
      <w:r w:rsidR="00DB304A">
        <w:t>s</w:t>
      </w:r>
      <w:r>
        <w:t xml:space="preserve"> them ideal </w:t>
      </w:r>
      <w:r w:rsidR="00DB304A">
        <w:t xml:space="preserve">fuels for </w:t>
      </w:r>
      <w:r>
        <w:t>pol</w:t>
      </w:r>
      <w:r w:rsidR="000D61F5">
        <w:t xml:space="preserve">arization </w:t>
      </w:r>
      <w:r w:rsidR="00DB304A">
        <w:t>transfer</w:t>
      </w:r>
      <w:r w:rsidR="00DB304A">
        <w:fldChar w:fldCharType="begin"/>
      </w:r>
      <w:r w:rsidR="000A3F09">
        <w:instrText xml:space="preserve"> ADDIN EN.CITE &lt;EndNote&gt;&lt;Cite&gt;&lt;Author&gt;Eisenberg&lt;/Author&gt;&lt;Year&gt;1991&lt;/Year&gt;&lt;RecNum&gt;30&lt;/RecNum&gt;&lt;DisplayText&gt;&lt;style face="superscript"&gt;[14]&lt;/style&gt;&lt;/DisplayText&gt;&lt;record&gt;&lt;rec-number&gt;30&lt;/rec-number&gt;&lt;foreign-keys&gt;&lt;key app="EN" db-id="2e5vz02w6tretiefa5x595ek2xfp50x2xe5d" timestamp="1556207020"&gt;30&lt;/key&gt;&lt;/foreign-keys&gt;&lt;ref-type name="Journal Article"&gt;17&lt;/ref-type&gt;&lt;contributors&gt;&lt;authors&gt;&lt;author&gt;Eisenberg, R.&lt;/author&gt;&lt;/authors&gt;&lt;/contributors&gt;&lt;titles&gt;&lt;title&gt;Parahydrogen-Induced Polarization - a New Spin on Reactions with H2&lt;/title&gt;&lt;secondary-title&gt;Accounts of Chemical Research&lt;/secondary-title&gt;&lt;alt-title&gt;Accounts Chem Res&lt;/alt-title&gt;&lt;/titles&gt;&lt;periodical&gt;&lt;full-title&gt;Accounts of Chemical Research&lt;/full-title&gt;&lt;abbr-1&gt;Accounts Chem. Res.&lt;/abbr-1&gt;&lt;/periodical&gt;&lt;pages&gt;110-116&lt;/pages&gt;&lt;volume&gt;24&lt;/volume&gt;&lt;number&gt;4&lt;/number&gt;&lt;keywords&gt;&lt;keyword&gt;hydrogen induced polarization&lt;/keyword&gt;&lt;keyword&gt;ruthenium phosphine complexes&lt;/keyword&gt;&lt;keyword&gt;nuclear magnetic-resonance&lt;/keyword&gt;&lt;keyword&gt;radical-pair mechanism&lt;/keyword&gt;&lt;keyword&gt;oxidative addition&lt;/keyword&gt;&lt;keyword&gt;catalytic-hydrogenation&lt;/keyword&gt;&lt;keyword&gt;iridium(i) complexes&lt;/keyword&gt;&lt;keyword&gt;conjugated dienes&lt;/keyword&gt;&lt;keyword&gt;kinetic control&lt;/keyword&gt;&lt;keyword&gt;cidnp&lt;/keyword&gt;&lt;/keywords&gt;&lt;dates&gt;&lt;year&gt;1991&lt;/year&gt;&lt;pub-dates&gt;&lt;date&gt;Apr&lt;/date&gt;&lt;/pub-dates&gt;&lt;/dates&gt;&lt;isbn&gt;0001-4842&lt;/isbn&gt;&lt;accession-num&gt;WOS:A1991FG91100004&lt;/accession-num&gt;&lt;urls&gt;&lt;related-urls&gt;&lt;url&gt;&lt;style face="underline" font="default" size="100%"&gt;&amp;lt;Go to ISI&amp;gt;://WOS:A1991FG91100004&lt;/style&gt;&lt;/url&gt;&lt;url&gt;&lt;style face="underline" font="default" size="100%"&gt;http://pubs.acs.org/doi/pdf/10.1021/ar00004a004&lt;/style&gt;&lt;/url&gt;&lt;/related-urls&gt;&lt;/urls&gt;&lt;language&gt;English&lt;/language&gt;&lt;/record&gt;&lt;/Cite&gt;&lt;/EndNote&gt;</w:instrText>
      </w:r>
      <w:r w:rsidR="00DB304A">
        <w:fldChar w:fldCharType="separate"/>
      </w:r>
      <w:r w:rsidR="000A3F09" w:rsidRPr="000A3F09">
        <w:rPr>
          <w:noProof/>
          <w:vertAlign w:val="superscript"/>
        </w:rPr>
        <w:t>[14]</w:t>
      </w:r>
      <w:r w:rsidR="00DB304A">
        <w:fldChar w:fldCharType="end"/>
      </w:r>
      <w:r w:rsidR="00DB304A">
        <w:t xml:space="preserve"> or indeed </w:t>
      </w:r>
      <w:r w:rsidR="000D61F5">
        <w:t>later detection</w:t>
      </w:r>
      <w:r w:rsidR="00DB304A">
        <w:t>.</w:t>
      </w:r>
      <w:r w:rsidR="002C4D7B">
        <w:fldChar w:fldCharType="begin">
          <w:fldData xml:space="preserve">PEVuZE5vdGU+PENpdGU+PEF1dGhvcj5WYXNvczwvQXV0aG9yPjxZZWFyPjIwMDk8L1llYXI+PFJl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</w:fldData>
        </w:fldChar>
      </w:r>
      <w:r w:rsidR="000A3F09">
        <w:instrText xml:space="preserve"> ADDIN EN.CITE </w:instrText>
      </w:r>
      <w:r w:rsidR="000A3F09">
        <w:fldChar w:fldCharType="begin">
          <w:fldData xml:space="preserve">PEVuZE5vdGU+PENpdGU+PEF1dGhvcj5WYXNvczwvQXV0aG9yPjxZZWFyPjIwMDk8L1llYXI+PFJl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</w:fldData>
        </w:fldChar>
      </w:r>
      <w:r w:rsidR="000A3F09">
        <w:instrText xml:space="preserve"> ADDIN EN.CITE.DATA </w:instrText>
      </w:r>
      <w:r w:rsidR="000A3F09">
        <w:fldChar w:fldCharType="end"/>
      </w:r>
      <w:r w:rsidR="002C4D7B">
        <w:fldChar w:fldCharType="separate"/>
      </w:r>
      <w:r w:rsidR="000A3F09" w:rsidRPr="000A3F09">
        <w:rPr>
          <w:noProof/>
          <w:vertAlign w:val="superscript"/>
        </w:rPr>
        <w:t>[13a, 13e, 15]</w:t>
      </w:r>
      <w:r w:rsidR="002C4D7B">
        <w:fldChar w:fldCharType="end"/>
      </w:r>
      <w:r>
        <w:t xml:space="preserve"> </w:t>
      </w:r>
      <w:r w:rsidRPr="0020343C">
        <w:rPr>
          <w:i/>
        </w:rPr>
        <w:t>p</w:t>
      </w:r>
      <w:r>
        <w:t>-</w:t>
      </w:r>
      <w:proofErr w:type="spellStart"/>
      <w:r>
        <w:t>H</w:t>
      </w:r>
      <w:r w:rsidRPr="0020343C">
        <w:rPr>
          <w:vertAlign w:val="subscript"/>
        </w:rPr>
        <w:t>2</w:t>
      </w:r>
      <w:proofErr w:type="spellEnd"/>
      <w:r>
        <w:t xml:space="preserve"> </w:t>
      </w:r>
      <w:r w:rsidR="00DB304A">
        <w:t>can be form</w:t>
      </w:r>
      <w:r>
        <w:t xml:space="preserve">ed in </w:t>
      </w:r>
      <w:r w:rsidR="0020343C">
        <w:t>&gt; 95%</w:t>
      </w:r>
      <w:r>
        <w:t xml:space="preserve"> purity by </w:t>
      </w:r>
      <w:r w:rsidR="0020343C">
        <w:t xml:space="preserve">simply </w:t>
      </w:r>
      <w:r>
        <w:t xml:space="preserve">cooling </w:t>
      </w:r>
      <w:proofErr w:type="spellStart"/>
      <w:r>
        <w:t>H</w:t>
      </w:r>
      <w:r w:rsidRPr="0020343C">
        <w:rPr>
          <w:vertAlign w:val="subscript"/>
        </w:rPr>
        <w:t>2</w:t>
      </w:r>
      <w:proofErr w:type="spellEnd"/>
      <w:r>
        <w:t xml:space="preserve"> gas to </w:t>
      </w:r>
      <w:r w:rsidR="00FD300E">
        <w:t>&lt;</w:t>
      </w:r>
      <w:r w:rsidR="005A0679">
        <w:t xml:space="preserve"> </w:t>
      </w:r>
      <w:r>
        <w:t xml:space="preserve">40 K in the presence of a </w:t>
      </w:r>
      <w:r w:rsidR="00FD300E">
        <w:t xml:space="preserve">suitable </w:t>
      </w:r>
      <w:r>
        <w:t>conversion catalyst</w:t>
      </w:r>
      <w:r w:rsidR="0020343C">
        <w:t>.</w:t>
      </w:r>
      <w:r w:rsidR="002C4D7B">
        <w:fldChar w:fldCharType="begin">
          <w:fldData xml:space="preserve">PEVuZE5vdGU+PENpdGU+PEF1dGhvcj5XYWduZXI8L0F1dGhvcj48WWVhcj4yMDE0PC9ZZWFyPjxS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</w:fldData>
        </w:fldChar>
      </w:r>
      <w:r w:rsidR="003A270A">
        <w:instrText xml:space="preserve"> ADDIN EN.CITE </w:instrText>
      </w:r>
      <w:r w:rsidR="002C4D7B">
        <w:fldChar w:fldCharType="begin">
          <w:fldData xml:space="preserve">PEVuZE5vdGU+PENpdGU+PEF1dGhvcj5XYWduZXI8L0F1dGhvcj48WWVhcj4yMDE0PC9ZZWFyPjxS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</w:fldData>
        </w:fldChar>
      </w:r>
      <w:r w:rsidR="003A270A">
        <w:instrText xml:space="preserve"> ADDIN EN.CITE.DATA </w:instrText>
      </w:r>
      <w:r w:rsidR="002C4D7B">
        <w:fldChar w:fldCharType="end"/>
      </w:r>
      <w:r w:rsidR="002C4D7B">
        <w:fldChar w:fldCharType="separate"/>
      </w:r>
      <w:r w:rsidR="003A270A" w:rsidRPr="003A270A">
        <w:rPr>
          <w:noProof/>
          <w:vertAlign w:val="superscript"/>
        </w:rPr>
        <w:t>[16]</w:t>
      </w:r>
      <w:r w:rsidR="002C4D7B">
        <w:fldChar w:fldCharType="end"/>
      </w:r>
      <w:r w:rsidRPr="006C7A8D">
        <w:t xml:space="preserve"> </w:t>
      </w:r>
    </w:p>
    <w:p w14:paraId="6C94CF7E" w14:textId="467DA409" w:rsidR="004E4C43" w:rsidRDefault="00454289" w:rsidP="00FC276B">
      <w:pPr>
        <w:pStyle w:val="P1"/>
        <w:spacing w:after="120"/>
        <w:ind w:firstLine="284"/>
      </w:pPr>
      <w:r>
        <w:t xml:space="preserve">In a remarkable development, Levitt and co-workers created </w:t>
      </w:r>
      <w:r w:rsidR="00DB304A">
        <w:t xml:space="preserve">a molecular </w:t>
      </w:r>
      <w:r>
        <w:t xml:space="preserve">spin singlet state </w:t>
      </w:r>
      <w:r w:rsidR="00DB304A">
        <w:t xml:space="preserve">by radio frequency </w:t>
      </w:r>
      <w:r>
        <w:t>excitat</w:t>
      </w:r>
      <w:r w:rsidR="000D61F5">
        <w:t>ion in 2004</w:t>
      </w:r>
      <w:r w:rsidR="002C4D7B">
        <w:fldChar w:fldCharType="begin"/>
      </w:r>
      <w:r w:rsidR="003A270A">
        <w:instrText xml:space="preserve"> ADDIN EN.CITE &lt;EndNote&gt;&lt;Cite&gt;&lt;Author&gt;Carravetta&lt;/Author&gt;&lt;Year&gt;2004&lt;/Year&gt;&lt;RecNum&gt;27&lt;/RecNum&gt;&lt;DisplayText&gt;&lt;style face="superscript"&gt;[17]&lt;/style&gt;&lt;/DisplayText&gt;&lt;record&gt;&lt;rec-number&gt;27&lt;/rec-number&gt;&lt;foreign-keys&gt;&lt;key app="EN" db-id="2e5vz02w6tretiefa5x595ek2xfp50x2xe5d" timestamp="1556207019"&gt;27&lt;/key&gt;&lt;/foreign-keys&gt;&lt;ref-type name="Journal Article"&gt;17&lt;/ref-type&gt;&lt;contributors&gt;&lt;authors&gt;&lt;author&gt;Carravetta, M.&lt;/author&gt;&lt;author&gt;Johannessen, O. G.&lt;/author&gt;&lt;author&gt;Levitt, M. H.&lt;/author&gt;&lt;/authors&gt;&lt;/contributors&gt;&lt;titles&gt;&lt;title&gt;Beyond the T-1 limit: Singlet nuclear spin states in low magnetic fields&lt;/title&gt;&lt;secondary-title&gt;Phys. Rev. Lett.&lt;/secondary-title&gt;&lt;/titles&gt;&lt;periodical&gt;&lt;full-title&gt;Phys. Rev. Lett.&lt;/full-title&gt;&lt;/periodical&gt;&lt;pages&gt;153003&lt;/pages&gt;&lt;volume&gt;92&lt;/volume&gt;&lt;number&gt;15&lt;/number&gt;&lt;dates&gt;&lt;year&gt;2004&lt;/year&gt;&lt;pub-dates&gt;&lt;date&gt;Apr 16&lt;/date&gt;&lt;/pub-dates&gt;&lt;/dates&gt;&lt;isbn&gt;0031-9007&lt;/isbn&gt;&lt;accession-num&gt;WOS:000220993000014&lt;/accession-num&gt;&lt;urls&gt;&lt;related-urls&gt;&lt;url&gt;&lt;style face="underline" font="default" size="100%"&gt;&amp;lt;Go to ISI&amp;gt;://WOS:000220993000014&lt;/style&gt;&lt;/url&gt;&lt;url&gt;&lt;style face="underline" font="default" size="100%"&gt;http://journals.aps.org/prl/abstract/10.1103/PhysRevLett.92.153003&lt;/style&gt;&lt;/url&gt;&lt;/related-urls&gt;&lt;/urls&gt;&lt;custom7&gt;153003&lt;/custom7&gt;&lt;/record&gt;&lt;/Cite&gt;&lt;/EndNote&gt;</w:instrText>
      </w:r>
      <w:r w:rsidR="002C4D7B">
        <w:fldChar w:fldCharType="separate"/>
      </w:r>
      <w:r w:rsidR="003A270A" w:rsidRPr="003A270A">
        <w:rPr>
          <w:noProof/>
          <w:vertAlign w:val="superscript"/>
        </w:rPr>
        <w:t>[17]</w:t>
      </w:r>
      <w:r w:rsidR="002C4D7B">
        <w:fldChar w:fldCharType="end"/>
      </w:r>
      <w:r>
        <w:t xml:space="preserve"> </w:t>
      </w:r>
      <w:r w:rsidR="00DB304A">
        <w:t>and more recently demonstrated the existence of a c</w:t>
      </w:r>
      <w:r w:rsidR="00D472C4">
        <w:t>oupled spin-1/2-</w:t>
      </w:r>
      <w:r w:rsidR="0020343C">
        <w:t xml:space="preserve">nuclear </w:t>
      </w:r>
      <w:proofErr w:type="spellStart"/>
      <w:r w:rsidR="00DB304A" w:rsidRPr="00AC5DD1">
        <w:rPr>
          <w:vertAlign w:val="superscript"/>
        </w:rPr>
        <w:t>13</w:t>
      </w:r>
      <w:r w:rsidR="00DB304A">
        <w:t>C</w:t>
      </w:r>
      <w:proofErr w:type="spellEnd"/>
      <w:r w:rsidR="00DB304A">
        <w:t xml:space="preserve"> </w:t>
      </w:r>
      <w:r w:rsidR="00D472C4">
        <w:t xml:space="preserve">pair </w:t>
      </w:r>
      <w:r w:rsidR="00625AE2">
        <w:t>wi</w:t>
      </w:r>
      <w:r w:rsidR="00DB304A">
        <w:t>th a s</w:t>
      </w:r>
      <w:r w:rsidR="00D472C4">
        <w:t>inglet state</w:t>
      </w:r>
      <w:r w:rsidR="0020343C">
        <w:t xml:space="preserve"> </w:t>
      </w:r>
      <w:r w:rsidR="00D472C4">
        <w:t xml:space="preserve">lifetime </w:t>
      </w:r>
      <w:r w:rsidR="00DB304A">
        <w:t xml:space="preserve">that </w:t>
      </w:r>
      <w:r w:rsidR="00D472C4">
        <w:t>exceed</w:t>
      </w:r>
      <w:r w:rsidR="00DB304A">
        <w:t>s</w:t>
      </w:r>
      <w:r w:rsidR="00D472C4">
        <w:t xml:space="preserve"> one hour.</w:t>
      </w:r>
      <w:r w:rsidR="002C4D7B">
        <w:fldChar w:fldCharType="begin"/>
      </w:r>
      <w:r w:rsidR="003A270A">
        <w:instrText xml:space="preserve"> ADDIN EN.CITE &lt;EndNote&gt;&lt;Cite&gt;&lt;Author&gt;Stevanato&lt;/Author&gt;&lt;Year&gt;2015&lt;/Year&gt;&lt;RecNum&gt;32&lt;/RecNum&gt;&lt;DisplayText&gt;&lt;style face="superscript"&gt;[18]&lt;/style&gt;&lt;/DisplayText&gt;&lt;record&gt;&lt;rec-number&gt;32&lt;/rec-number&gt;&lt;foreign-keys&gt;&lt;key app="EN" db-id="2e5vz02w6tretiefa5x595ek2xfp50x2xe5d" timestamp="1556207020"&gt;32&lt;/key&gt;&lt;/foreign-keys&gt;&lt;ref-type name="Journal Article"&gt;17&lt;/ref-type&gt;&lt;contributors&gt;&lt;authors&gt;&lt;author&gt;Stevanato, Gabriele&lt;/author&gt;&lt;author&gt;Hill-Cousins, Joseph T.&lt;/author&gt;&lt;author&gt;Hakansson, Paer&lt;/author&gt;&lt;author&gt;Roy, Soumya Singha&lt;/author&gt;&lt;author&gt;Brown, Lynda J.&lt;/author&gt;&lt;author&gt;Brown, Richard C. D.&lt;/author&gt;&lt;author&gt;Pileio, Giuseppe&lt;/author&gt;&lt;author&gt;Levitt, Malcolm H.&lt;/author&gt;&lt;/authors&gt;&lt;/contributors&gt;&lt;titles&gt;&lt;title&gt;A Nuclear Singlet Lifetime of More than One Hour in Room-Temperature Solution&lt;/title&gt;&lt;secondary-title&gt;Angew. Chem. Int. Ed.&lt;/secondary-title&gt;&lt;/titles&gt;&lt;periodical&gt;&lt;full-title&gt;Angew. Chem. Int. Ed.&lt;/full-title&gt;&lt;abbr-1&gt;Angew. Chem. Int. Ed.&lt;/abbr-1&gt;&lt;/periodical&gt;&lt;pages&gt;3740-3743&lt;/pages&gt;&lt;volume&gt;54&lt;/volume&gt;&lt;number&gt;12&lt;/number&gt;&lt;dates&gt;&lt;year&gt;2015&lt;/year&gt;&lt;pub-dates&gt;&lt;date&gt;Mar 16&lt;/date&gt;&lt;/pub-dates&gt;&lt;/dates&gt;&lt;isbn&gt;1433-7851&lt;/isbn&gt;&lt;accession-num&gt;WOS:000351178300036&lt;/accession-num&gt;&lt;urls&gt;&lt;related-urls&gt;&lt;url&gt;&lt;style face="underline" font="default" size="100%"&gt;&amp;lt;Go to ISI&amp;gt;://WOS:000351178300036&lt;/style&gt;&lt;/url&gt;&lt;url&gt;&lt;style face="underline" font="default" size="100%"&gt;http://www.ncbi.nlm.nih.gov/pmc/articles/PMC4497607/pdf/anie0054-3740.pdf&lt;/style&gt;&lt;/url&gt;&lt;/related-urls&gt;&lt;/urls&gt;&lt;/record&gt;&lt;/Cite&gt;&lt;/EndNote&gt;</w:instrText>
      </w:r>
      <w:r w:rsidR="002C4D7B">
        <w:fldChar w:fldCharType="separate"/>
      </w:r>
      <w:r w:rsidR="003A270A" w:rsidRPr="003A270A">
        <w:rPr>
          <w:noProof/>
          <w:vertAlign w:val="superscript"/>
        </w:rPr>
        <w:t>[18]</w:t>
      </w:r>
      <w:r w:rsidR="002C4D7B">
        <w:fldChar w:fldCharType="end"/>
      </w:r>
      <w:r w:rsidR="00C64F06">
        <w:t xml:space="preserve"> </w:t>
      </w:r>
      <w:r w:rsidR="0072214B">
        <w:t>Levitt</w:t>
      </w:r>
      <w:r w:rsidR="00DB304A">
        <w:t xml:space="preserve"> created a</w:t>
      </w:r>
      <w:r w:rsidR="00D472C4">
        <w:t xml:space="preserve"> </w:t>
      </w:r>
      <w:r w:rsidR="008343E9">
        <w:t>1</w:t>
      </w:r>
      <w:proofErr w:type="gramStart"/>
      <w:r w:rsidR="008343E9">
        <w:t>,2</w:t>
      </w:r>
      <w:proofErr w:type="gramEnd"/>
      <w:r w:rsidR="008343E9">
        <w:t>-</w:t>
      </w:r>
      <w:proofErr w:type="spellStart"/>
      <w:r w:rsidR="008343E9" w:rsidRPr="0047721B">
        <w:rPr>
          <w:vertAlign w:val="superscript"/>
        </w:rPr>
        <w:t>13</w:t>
      </w:r>
      <w:r w:rsidR="008343E9">
        <w:t>C</w:t>
      </w:r>
      <w:r w:rsidR="008343E9" w:rsidRPr="0047721B">
        <w:rPr>
          <w:vertAlign w:val="subscript"/>
        </w:rPr>
        <w:t>2</w:t>
      </w:r>
      <w:proofErr w:type="spellEnd"/>
      <w:r w:rsidR="008343E9">
        <w:rPr>
          <w:vertAlign w:val="subscript"/>
        </w:rPr>
        <w:t xml:space="preserve"> </w:t>
      </w:r>
      <w:r w:rsidR="00D472C4">
        <w:t>singlet state</w:t>
      </w:r>
      <w:r w:rsidR="008343E9">
        <w:t xml:space="preserve"> in pyruvate</w:t>
      </w:r>
      <w:r w:rsidR="00D472C4">
        <w:t xml:space="preserve"> </w:t>
      </w:r>
      <w:r w:rsidR="008343E9">
        <w:t>using</w:t>
      </w:r>
      <w:r w:rsidR="00625AE2">
        <w:t xml:space="preserve"> </w:t>
      </w:r>
      <w:proofErr w:type="spellStart"/>
      <w:r w:rsidR="00625AE2">
        <w:t>DNP</w:t>
      </w:r>
      <w:proofErr w:type="spellEnd"/>
      <w:r w:rsidR="00625AE2">
        <w:t xml:space="preserve"> </w:t>
      </w:r>
      <w:r w:rsidR="002C4D7B">
        <w:fldChar w:fldCharType="begin">
          <w:fldData xml:space="preserve">PEVuZE5vdGU+PENpdGU+PEF1dGhvcj5NYXJjby1SaXVzPC9BdXRob3I+PFllYXI+MjAxMzwvWWVh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</w:fldData>
        </w:fldChar>
      </w:r>
      <w:r w:rsidR="000A3F09">
        <w:instrText xml:space="preserve"> ADDIN EN.CITE </w:instrText>
      </w:r>
      <w:r w:rsidR="000A3F09">
        <w:fldChar w:fldCharType="begin">
          <w:fldData xml:space="preserve">PEVuZE5vdGU+PENpdGU+PEF1dGhvcj5NYXJjby1SaXVzPC9BdXRob3I+PFllYXI+MjAxMzwvWWVh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</w:fldData>
        </w:fldChar>
      </w:r>
      <w:r w:rsidR="000A3F09">
        <w:instrText xml:space="preserve"> ADDIN EN.CITE.DATA </w:instrText>
      </w:r>
      <w:r w:rsidR="000A3F09">
        <w:fldChar w:fldCharType="end"/>
      </w:r>
      <w:r w:rsidR="002C4D7B">
        <w:fldChar w:fldCharType="separate"/>
      </w:r>
      <w:r w:rsidR="000A3F09" w:rsidRPr="000A3F09">
        <w:rPr>
          <w:noProof/>
          <w:vertAlign w:val="superscript"/>
        </w:rPr>
        <w:t>[15b, 19]</w:t>
      </w:r>
      <w:r w:rsidR="002C4D7B">
        <w:fldChar w:fldCharType="end"/>
      </w:r>
      <w:r w:rsidR="00625AE2">
        <w:t xml:space="preserve"> </w:t>
      </w:r>
      <w:r w:rsidR="00DB304A">
        <w:t xml:space="preserve">that </w:t>
      </w:r>
      <w:r w:rsidR="00D472C4">
        <w:t>ha</w:t>
      </w:r>
      <w:r w:rsidR="00DB304A">
        <w:t>d</w:t>
      </w:r>
      <w:r w:rsidR="00D472C4">
        <w:t xml:space="preserve"> a </w:t>
      </w:r>
      <w:r w:rsidR="00DB304A">
        <w:t xml:space="preserve">reported </w:t>
      </w:r>
      <w:r w:rsidR="00D472C4">
        <w:t>lifetime of 70 s</w:t>
      </w:r>
      <w:r w:rsidR="00625AE2">
        <w:t>.</w:t>
      </w:r>
      <w:r w:rsidR="00D472C4">
        <w:t xml:space="preserve"> Here, we </w:t>
      </w:r>
      <w:r w:rsidR="00625AE2">
        <w:t xml:space="preserve">use </w:t>
      </w:r>
      <w:r w:rsidR="00D472C4">
        <w:t xml:space="preserve">SABRE </w:t>
      </w:r>
      <w:r w:rsidR="00625AE2">
        <w:t xml:space="preserve">to </w:t>
      </w:r>
      <w:r w:rsidR="00D472C4">
        <w:t xml:space="preserve">create </w:t>
      </w:r>
      <w:r w:rsidR="002B0FF4">
        <w:t xml:space="preserve">pyruvate hyperpolarization, including the </w:t>
      </w:r>
      <w:r w:rsidR="00D472C4">
        <w:t xml:space="preserve">singlet </w:t>
      </w:r>
      <w:r w:rsidR="002B0FF4">
        <w:t xml:space="preserve">form </w:t>
      </w:r>
      <w:r w:rsidR="0072214B">
        <w:t>of</w:t>
      </w:r>
      <w:r w:rsidR="002B0FF4">
        <w:t xml:space="preserve"> the 1</w:t>
      </w:r>
      <w:proofErr w:type="gramStart"/>
      <w:r w:rsidR="002B0FF4">
        <w:t>,2</w:t>
      </w:r>
      <w:proofErr w:type="gramEnd"/>
      <w:r w:rsidR="002B0FF4">
        <w:t>-</w:t>
      </w:r>
      <w:proofErr w:type="spellStart"/>
      <w:r w:rsidR="002B0FF4" w:rsidRPr="0047721B">
        <w:rPr>
          <w:vertAlign w:val="superscript"/>
        </w:rPr>
        <w:t>13</w:t>
      </w:r>
      <w:r w:rsidR="002B0FF4">
        <w:t>C</w:t>
      </w:r>
      <w:r w:rsidR="002B0FF4" w:rsidRPr="0047721B">
        <w:rPr>
          <w:vertAlign w:val="subscript"/>
        </w:rPr>
        <w:t>2</w:t>
      </w:r>
      <w:proofErr w:type="spellEnd"/>
      <w:r w:rsidR="002B0FF4">
        <w:rPr>
          <w:vertAlign w:val="subscript"/>
        </w:rPr>
        <w:t xml:space="preserve"> </w:t>
      </w:r>
      <w:proofErr w:type="spellStart"/>
      <w:r w:rsidR="002B0FF4" w:rsidRPr="00AC5DD1">
        <w:t>isotopol</w:t>
      </w:r>
      <w:r w:rsidR="002B0FF4">
        <w:t>o</w:t>
      </w:r>
      <w:r w:rsidR="002B0FF4" w:rsidRPr="00AC5DD1">
        <w:t>gue</w:t>
      </w:r>
      <w:proofErr w:type="spellEnd"/>
      <w:r w:rsidR="002B0FF4">
        <w:t xml:space="preserve"> in a process that proceeds spontaneously </w:t>
      </w:r>
      <w:r w:rsidR="00D472C4">
        <w:t xml:space="preserve">without the </w:t>
      </w:r>
      <w:r w:rsidR="00625AE2">
        <w:t xml:space="preserve">need for </w:t>
      </w:r>
      <w:r w:rsidR="00D472C4">
        <w:t>complex instrumentation</w:t>
      </w:r>
      <w:r w:rsidR="008343E9">
        <w:t xml:space="preserve"> or pulse sequences</w:t>
      </w:r>
      <w:r w:rsidR="00D472C4">
        <w:t>.</w:t>
      </w:r>
      <w:r w:rsidR="007A067B">
        <w:t xml:space="preserve"> </w:t>
      </w:r>
    </w:p>
    <w:p w14:paraId="23E90984" w14:textId="326CC0A9" w:rsidR="00D472C4" w:rsidRDefault="00D472C4" w:rsidP="00AB3793">
      <w:pPr>
        <w:pStyle w:val="P1"/>
        <w:spacing w:after="120"/>
      </w:pPr>
      <w:r>
        <w:t xml:space="preserve">In order to achieve this goal we </w:t>
      </w:r>
      <w:r w:rsidR="00625AE2">
        <w:t xml:space="preserve">first </w:t>
      </w:r>
      <w:r>
        <w:t>overcome the challenge o</w:t>
      </w:r>
      <w:r w:rsidR="00625AE2">
        <w:t>f weak iridium pyruvate binding</w:t>
      </w:r>
      <w:r w:rsidR="008343E9">
        <w:t xml:space="preserve"> that prevent</w:t>
      </w:r>
      <w:r w:rsidR="001F6B8B">
        <w:t>s</w:t>
      </w:r>
      <w:r w:rsidR="008343E9">
        <w:t xml:space="preserve"> typical </w:t>
      </w:r>
      <w:proofErr w:type="spellStart"/>
      <w:r w:rsidR="008343E9">
        <w:t>hyperpolarisation</w:t>
      </w:r>
      <w:proofErr w:type="spellEnd"/>
      <w:r w:rsidR="008343E9">
        <w:t xml:space="preserve"> of pyruvate using SABRE</w:t>
      </w:r>
      <w:r w:rsidR="00625AE2">
        <w:t>.</w:t>
      </w:r>
      <w:r>
        <w:t xml:space="preserve"> </w:t>
      </w:r>
      <w:r w:rsidR="001F6B8B">
        <w:t>The presence of an appropriate dimethyl sulfoxide (</w:t>
      </w:r>
      <w:proofErr w:type="spellStart"/>
      <w:r w:rsidR="001F6B8B">
        <w:t>DMSO</w:t>
      </w:r>
      <w:proofErr w:type="spellEnd"/>
      <w:r w:rsidR="001F6B8B">
        <w:t xml:space="preserve">) </w:t>
      </w:r>
      <w:proofErr w:type="spellStart"/>
      <w:r w:rsidR="001F6B8B">
        <w:t>coligand</w:t>
      </w:r>
      <w:proofErr w:type="spellEnd"/>
      <w:r w:rsidR="001F6B8B">
        <w:t xml:space="preserve"> allows for the assembly of a highly reactive polarization transfer catalyst that overcomes poor pyruvate ligation. </w:t>
      </w:r>
      <w:r w:rsidR="008343E9">
        <w:t xml:space="preserve">This is achieved by the reaction of </w:t>
      </w:r>
      <w:r>
        <w:t>[</w:t>
      </w:r>
      <w:proofErr w:type="spellStart"/>
      <w:r>
        <w:t>Ir</w:t>
      </w:r>
      <w:proofErr w:type="spellEnd"/>
      <w:r>
        <w:t>(Cl)(COD)(</w:t>
      </w:r>
      <w:proofErr w:type="spellStart"/>
      <w:r>
        <w:t>IMes</w:t>
      </w:r>
      <w:proofErr w:type="spellEnd"/>
      <w:r>
        <w:t>)] (</w:t>
      </w:r>
      <w:proofErr w:type="spellStart"/>
      <w:r>
        <w:t>IMes</w:t>
      </w:r>
      <w:proofErr w:type="spellEnd"/>
      <w:r>
        <w:t xml:space="preserve"> = 1,3-</w:t>
      </w:r>
      <w:proofErr w:type="spellStart"/>
      <w:r>
        <w:t>bis</w:t>
      </w:r>
      <w:proofErr w:type="spellEnd"/>
      <w:r>
        <w:t>(2,4,6-</w:t>
      </w:r>
      <w:proofErr w:type="spellStart"/>
      <w:r>
        <w:t>trimethylphenyl</w:t>
      </w:r>
      <w:proofErr w:type="spellEnd"/>
      <w:r>
        <w:t>)</w:t>
      </w:r>
      <w:proofErr w:type="spellStart"/>
      <w:r>
        <w:t>imidazol</w:t>
      </w:r>
      <w:proofErr w:type="spellEnd"/>
      <w:r>
        <w:t>-2-</w:t>
      </w:r>
      <w:proofErr w:type="spellStart"/>
      <w:r>
        <w:t>ylidene</w:t>
      </w:r>
      <w:proofErr w:type="spellEnd"/>
      <w:r>
        <w:t xml:space="preserve"> and COD = </w:t>
      </w:r>
      <w:proofErr w:type="spellStart"/>
      <w:r w:rsidRPr="0037003F">
        <w:rPr>
          <w:i/>
        </w:rPr>
        <w:t>cis</w:t>
      </w:r>
      <w:r>
        <w:t>,</w:t>
      </w:r>
      <w:r w:rsidRPr="0037003F">
        <w:rPr>
          <w:i/>
        </w:rPr>
        <w:t>cis</w:t>
      </w:r>
      <w:proofErr w:type="spellEnd"/>
      <w:r>
        <w:t>-1,5-</w:t>
      </w:r>
      <w:proofErr w:type="spellStart"/>
      <w:r>
        <w:t>cyclooctadiene</w:t>
      </w:r>
      <w:proofErr w:type="spellEnd"/>
      <w:r>
        <w:t>)</w:t>
      </w:r>
      <w:r w:rsidR="003F3BBA">
        <w:t xml:space="preserve">, the </w:t>
      </w:r>
      <w:r w:rsidR="00247202">
        <w:t xml:space="preserve">well-known </w:t>
      </w:r>
      <w:r w:rsidR="003F3BBA">
        <w:t>SABRE catalyst precursor,</w:t>
      </w:r>
      <w:r w:rsidR="002C4D7B">
        <w:fldChar w:fldCharType="begin"/>
      </w:r>
      <w:r w:rsidR="003A270A">
        <w:instrText xml:space="preserve"> ADDIN EN.CITE &lt;EndNote&gt;&lt;Cite&gt;&lt;Author&gt;Cowley&lt;/Author&gt;&lt;Year&gt;2011&lt;/Year&gt;&lt;RecNum&gt;60&lt;/RecNum&gt;&lt;DisplayText&gt;&lt;style face="superscript"&gt;[20]&lt;/style&gt;&lt;/DisplayText&gt;&lt;record&gt;&lt;rec-number&gt;60&lt;/rec-number&gt;&lt;foreign-keys&gt;&lt;key app="EN" db-id="2e5vz02w6tretiefa5x595ek2xfp50x2xe5d" timestamp="1556811862"&gt;60&lt;/key&gt;&lt;/foreign-keys&gt;&lt;ref-type name="Journal Article"&gt;17&lt;/ref-type&gt;&lt;contributors&gt;&lt;authors&gt;&lt;author&gt;Cowley, Michael J.&lt;/author&gt;&lt;author&gt;Adams, Ralph W.&lt;/author&gt;&lt;author&gt;Atkinson, Kevin D.&lt;/author&gt;&lt;author&gt;Cockett, Martin C. R.&lt;/author&gt;&lt;author&gt;Duckett, Simon B.&lt;/author&gt;&lt;author&gt;Green, Gary G. R.&lt;/author&gt;&lt;author&gt;Lohman, Joost A. B.&lt;/author&gt;&lt;author&gt;Kerssebaum, Rainer&lt;/author&gt;&lt;author&gt;Kilgour, David&lt;/author&gt;&lt;author&gt;Mewis, Ryan E.&lt;/author&gt;&lt;/authors&gt;&lt;/contributors&gt;&lt;titles&gt;&lt;title&gt;Iridium N-heterocyclic carbene complexes as efficient catalysts for magnetization transfer from para-hydrogen&lt;/title&gt;&lt;secondary-title&gt;J. Am. Chem. Soc.&lt;/secondary-title&gt;&lt;/titles&gt;&lt;periodical&gt;&lt;full-title&gt;J. Am. Chem. Soc.&lt;/full-title&gt;&lt;/periodical&gt;&lt;pages&gt;6134-6137&lt;/pages&gt;&lt;volume&gt;133&lt;/volume&gt;&lt;number&gt;16&lt;/number&gt;&lt;dates&gt;&lt;year&gt;2011&lt;/year&gt;&lt;/dates&gt;&lt;publisher&gt;ACS Publications&lt;/publisher&gt;&lt;isbn&gt;0002-7863&lt;/isbn&gt;&lt;urls&gt;&lt;/urls&gt;&lt;/record&gt;&lt;/Cite&gt;&lt;/EndNote&gt;</w:instrText>
      </w:r>
      <w:r w:rsidR="002C4D7B">
        <w:fldChar w:fldCharType="separate"/>
      </w:r>
      <w:r w:rsidR="003A270A" w:rsidRPr="003A270A">
        <w:rPr>
          <w:noProof/>
          <w:vertAlign w:val="superscript"/>
        </w:rPr>
        <w:t>[20]</w:t>
      </w:r>
      <w:r w:rsidR="002C4D7B">
        <w:fldChar w:fldCharType="end"/>
      </w:r>
      <w:r w:rsidR="00C92561">
        <w:t xml:space="preserve"> </w:t>
      </w:r>
      <w:r w:rsidR="008343E9">
        <w:t>with</w:t>
      </w:r>
      <w:r w:rsidR="00595986">
        <w:t xml:space="preserve"> </w:t>
      </w:r>
      <w:proofErr w:type="spellStart"/>
      <w:r w:rsidR="001B3166">
        <w:t>DMSO</w:t>
      </w:r>
      <w:proofErr w:type="spellEnd"/>
      <w:r w:rsidR="001B3166">
        <w:t xml:space="preserve">, </w:t>
      </w:r>
      <w:proofErr w:type="spellStart"/>
      <w:r w:rsidR="001B3166">
        <w:t>H</w:t>
      </w:r>
      <w:r w:rsidR="001B3166" w:rsidRPr="001B3166">
        <w:rPr>
          <w:vertAlign w:val="subscript"/>
        </w:rPr>
        <w:t>2</w:t>
      </w:r>
      <w:proofErr w:type="spellEnd"/>
      <w:r w:rsidR="00831739" w:rsidRPr="00DA19B6">
        <w:t>,</w:t>
      </w:r>
      <w:r w:rsidR="001B3166">
        <w:t xml:space="preserve"> </w:t>
      </w:r>
      <w:r w:rsidR="001F6B8B">
        <w:t xml:space="preserve">and </w:t>
      </w:r>
      <w:r w:rsidR="00986FA3">
        <w:t xml:space="preserve">sodium </w:t>
      </w:r>
      <w:r w:rsidR="001B3166">
        <w:t>pyruvate</w:t>
      </w:r>
      <w:r w:rsidR="001F6B8B">
        <w:t xml:space="preserve"> </w:t>
      </w:r>
      <w:r w:rsidR="008343E9">
        <w:t xml:space="preserve">to </w:t>
      </w:r>
      <w:r w:rsidR="00625AE2">
        <w:t>form [</w:t>
      </w:r>
      <w:proofErr w:type="spellStart"/>
      <w:r w:rsidR="00625AE2">
        <w:t>Ir</w:t>
      </w:r>
      <w:proofErr w:type="spellEnd"/>
      <w:r w:rsidR="00625AE2">
        <w:t>(H)</w:t>
      </w:r>
      <w:r w:rsidR="00625AE2" w:rsidRPr="00E46A65">
        <w:rPr>
          <w:vertAlign w:val="subscript"/>
        </w:rPr>
        <w:t>2</w:t>
      </w:r>
      <w:r w:rsidR="00C92561">
        <w:t>(</w:t>
      </w:r>
      <w:r w:rsidR="00C92561">
        <w:rPr>
          <w:rFonts w:ascii="Symbol" w:hAnsi="Symbol"/>
        </w:rPr>
        <w:t></w:t>
      </w:r>
      <w:r w:rsidR="00C92561" w:rsidRPr="00E46A65">
        <w:rPr>
          <w:vertAlign w:val="superscript"/>
        </w:rPr>
        <w:t>2</w:t>
      </w:r>
      <w:r w:rsidR="00C92561">
        <w:t xml:space="preserve">-pyruvate) </w:t>
      </w:r>
      <w:r w:rsidR="00625AE2">
        <w:t>(</w:t>
      </w:r>
      <w:proofErr w:type="spellStart"/>
      <w:r w:rsidR="00625AE2">
        <w:t>DMSO</w:t>
      </w:r>
      <w:proofErr w:type="spellEnd"/>
      <w:r w:rsidR="00625AE2">
        <w:t>)(</w:t>
      </w:r>
      <w:proofErr w:type="spellStart"/>
      <w:r w:rsidR="00625AE2">
        <w:t>IMes</w:t>
      </w:r>
      <w:proofErr w:type="spellEnd"/>
      <w:r w:rsidR="00625AE2">
        <w:t xml:space="preserve">)]. </w:t>
      </w:r>
      <w:r>
        <w:t xml:space="preserve">The resulting high field NMR spectra </w:t>
      </w:r>
      <w:r w:rsidR="008343E9">
        <w:t xml:space="preserve">and characterization data </w:t>
      </w:r>
      <w:r w:rsidR="001B3166">
        <w:t xml:space="preserve">that </w:t>
      </w:r>
      <w:r>
        <w:t>confirm th</w:t>
      </w:r>
      <w:r w:rsidR="001B3166">
        <w:t xml:space="preserve">is </w:t>
      </w:r>
      <w:r w:rsidR="00242C89">
        <w:t xml:space="preserve">product formation </w:t>
      </w:r>
      <w:r w:rsidR="001B3166">
        <w:t>are</w:t>
      </w:r>
      <w:r>
        <w:t xml:space="preserve"> detailed in the</w:t>
      </w:r>
      <w:r w:rsidR="00831739">
        <w:t xml:space="preserve"> </w:t>
      </w:r>
      <w:r w:rsidR="004F41D3">
        <w:t xml:space="preserve">Supporting Information </w:t>
      </w:r>
      <w:r w:rsidR="0072214B">
        <w:t xml:space="preserve">and </w:t>
      </w:r>
      <w:r w:rsidR="00C92561">
        <w:t>its</w:t>
      </w:r>
      <w:r w:rsidR="001B3166">
        <w:t xml:space="preserve"> structure</w:t>
      </w:r>
      <w:r w:rsidR="00C92561">
        <w:t xml:space="preserve"> </w:t>
      </w:r>
      <w:r w:rsidR="001B3166">
        <w:t xml:space="preserve">is </w:t>
      </w:r>
      <w:r>
        <w:t>represented in Fig</w:t>
      </w:r>
      <w:r w:rsidR="00E46A65">
        <w:t>ure</w:t>
      </w:r>
      <w:r>
        <w:t xml:space="preserve"> 1. </w:t>
      </w:r>
      <w:r w:rsidR="001F6B8B">
        <w:t>The pyruvate-1-[</w:t>
      </w:r>
      <w:proofErr w:type="spellStart"/>
      <w:r w:rsidR="001F6B8B" w:rsidRPr="00AB3793">
        <w:rPr>
          <w:vertAlign w:val="superscript"/>
        </w:rPr>
        <w:t>13</w:t>
      </w:r>
      <w:r w:rsidR="001F6B8B">
        <w:t>C</w:t>
      </w:r>
      <w:proofErr w:type="spellEnd"/>
      <w:r w:rsidR="001F6B8B">
        <w:t>] (</w:t>
      </w:r>
      <w:r w:rsidR="001F6B8B" w:rsidRPr="00AB3793">
        <w:rPr>
          <w:b/>
        </w:rPr>
        <w:t>1</w:t>
      </w:r>
      <w:r w:rsidR="001F6B8B">
        <w:t>), pyruvate-2-</w:t>
      </w:r>
      <w:r w:rsidR="001F6B8B">
        <w:lastRenderedPageBreak/>
        <w:t>[</w:t>
      </w:r>
      <w:proofErr w:type="spellStart"/>
      <w:r w:rsidR="001F6B8B" w:rsidRPr="00AB3793">
        <w:rPr>
          <w:vertAlign w:val="superscript"/>
        </w:rPr>
        <w:t>13</w:t>
      </w:r>
      <w:r w:rsidR="001F6B8B">
        <w:t>C</w:t>
      </w:r>
      <w:proofErr w:type="spellEnd"/>
      <w:r w:rsidR="001F6B8B">
        <w:t>] (</w:t>
      </w:r>
      <w:r w:rsidR="001F6B8B" w:rsidRPr="00AB3793">
        <w:rPr>
          <w:b/>
        </w:rPr>
        <w:t>2</w:t>
      </w:r>
      <w:r w:rsidR="001F6B8B">
        <w:t>) and pyruvate-1</w:t>
      </w:r>
      <w:proofErr w:type="gramStart"/>
      <w:r w:rsidR="001F6B8B">
        <w:t>,2</w:t>
      </w:r>
      <w:proofErr w:type="gramEnd"/>
      <w:r w:rsidR="001F6B8B">
        <w:t>-[</w:t>
      </w:r>
      <w:proofErr w:type="spellStart"/>
      <w:r w:rsidR="001F6B8B" w:rsidRPr="00AB3793">
        <w:rPr>
          <w:vertAlign w:val="superscript"/>
        </w:rPr>
        <w:t>13</w:t>
      </w:r>
      <w:r w:rsidR="001F6B8B">
        <w:t>C</w:t>
      </w:r>
      <w:r w:rsidR="001F6B8B" w:rsidRPr="00AB3793">
        <w:rPr>
          <w:vertAlign w:val="subscript"/>
        </w:rPr>
        <w:t>2</w:t>
      </w:r>
      <w:proofErr w:type="spellEnd"/>
      <w:r w:rsidR="001F6B8B">
        <w:t>] (</w:t>
      </w:r>
      <w:r w:rsidR="001F6B8B" w:rsidRPr="00AB3793">
        <w:rPr>
          <w:b/>
        </w:rPr>
        <w:t>3</w:t>
      </w:r>
      <w:r w:rsidR="001F6B8B">
        <w:t>)</w:t>
      </w:r>
      <w:r w:rsidR="001F6B8B" w:rsidRPr="001F6B8B">
        <w:t xml:space="preserve"> </w:t>
      </w:r>
      <w:proofErr w:type="spellStart"/>
      <w:r w:rsidR="001F6B8B">
        <w:t>isotopologues</w:t>
      </w:r>
      <w:proofErr w:type="spellEnd"/>
      <w:r w:rsidR="001F6B8B">
        <w:t xml:space="preserve"> of sodium pyruvate</w:t>
      </w:r>
      <w:r w:rsidR="001F6B8B" w:rsidDel="008343E9">
        <w:t xml:space="preserve"> </w:t>
      </w:r>
      <w:r w:rsidR="001F6B8B">
        <w:t>(</w:t>
      </w:r>
      <w:r w:rsidR="001F6B8B" w:rsidRPr="00AB3793">
        <w:rPr>
          <w:b/>
        </w:rPr>
        <w:t>4</w:t>
      </w:r>
      <w:r w:rsidR="001F6B8B">
        <w:t>) are used in this work.</w:t>
      </w:r>
    </w:p>
    <w:p w14:paraId="3E1EC06E" w14:textId="70158342" w:rsidR="00D472C4" w:rsidRDefault="0072214B" w:rsidP="005057A7">
      <w:pPr>
        <w:pStyle w:val="P1"/>
        <w:spacing w:after="120"/>
        <w:ind w:firstLine="284"/>
      </w:pPr>
      <w:r>
        <w:rPr>
          <w:b/>
          <w:noProof/>
          <w:lang w:val="en-GB" w:eastAsia="en-GB"/>
        </w:rPr>
        <mc:AlternateContent>
          <mc:Choice Requires="wpg">
            <w:drawing>
              <wp:anchor distT="0" distB="0" distL="114300" distR="114300" simplePos="0" relativeHeight="251653120" behindDoc="0" locked="0" layoutInCell="1" allowOverlap="1" wp14:anchorId="0F0AD93E" wp14:editId="73E9BA7B">
                <wp:simplePos x="0" y="0"/>
                <wp:positionH relativeFrom="column">
                  <wp:posOffset>3286760</wp:posOffset>
                </wp:positionH>
                <wp:positionV relativeFrom="page">
                  <wp:posOffset>3688080</wp:posOffset>
                </wp:positionV>
                <wp:extent cx="3171825" cy="1438275"/>
                <wp:effectExtent l="0" t="0" r="9525" b="9525"/>
                <wp:wrapSquare wrapText="bothSides"/>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438275"/>
                          <a:chOff x="-505" y="3451"/>
                          <a:chExt cx="31205" cy="14388"/>
                        </a:xfrm>
                      </wpg:grpSpPr>
                      <wps:wsp>
                        <wps:cNvPr id="29" name="Text Box 15"/>
                        <wps:cNvSpPr txBox="1">
                          <a:spLocks noChangeArrowheads="1"/>
                        </wps:cNvSpPr>
                        <wps:spPr bwMode="auto">
                          <a:xfrm>
                            <a:off x="-505" y="4572"/>
                            <a:ext cx="31205" cy="1326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4577" w:type="dxa"/>
                                <w:tblLook w:val="01E0" w:firstRow="1" w:lastRow="1" w:firstColumn="1" w:lastColumn="1" w:noHBand="0" w:noVBand="0"/>
                              </w:tblPr>
                              <w:tblGrid>
                                <w:gridCol w:w="817"/>
                                <w:gridCol w:w="932"/>
                                <w:gridCol w:w="1228"/>
                                <w:gridCol w:w="1600"/>
                              </w:tblGrid>
                              <w:tr w:rsidR="000A3F09" w:rsidRPr="00EA067A" w14:paraId="4608215F" w14:textId="77777777" w:rsidTr="0072214B">
                                <w:trPr>
                                  <w:trHeight w:val="709"/>
                                </w:trPr>
                                <w:tc>
                                  <w:tcPr>
                                    <w:tcW w:w="817" w:type="dxa"/>
                                    <w:tcBorders>
                                      <w:top w:val="single" w:sz="8" w:space="0" w:color="000000"/>
                                      <w:bottom w:val="single" w:sz="8" w:space="0" w:color="000000"/>
                                    </w:tcBorders>
                                  </w:tcPr>
                                  <w:p w14:paraId="192F5559" w14:textId="77777777" w:rsidR="000A3F09" w:rsidRPr="00EA067A" w:rsidRDefault="000A3F09" w:rsidP="00205C3D">
                                    <w:pPr>
                                      <w:pStyle w:val="TableHead"/>
                                    </w:pPr>
                                    <w:r w:rsidRPr="004255E7">
                                      <w:t>Substrate</w:t>
                                    </w:r>
                                  </w:p>
                                </w:tc>
                                <w:tc>
                                  <w:tcPr>
                                    <w:tcW w:w="932" w:type="dxa"/>
                                    <w:tcBorders>
                                      <w:top w:val="single" w:sz="8" w:space="0" w:color="000000"/>
                                      <w:bottom w:val="single" w:sz="8" w:space="0" w:color="000000"/>
                                    </w:tcBorders>
                                  </w:tcPr>
                                  <w:p w14:paraId="47EA0542" w14:textId="77777777" w:rsidR="000A3F09" w:rsidRPr="00EA067A" w:rsidRDefault="000A3F09" w:rsidP="00205C3D">
                                    <w:pPr>
                                      <w:pStyle w:val="TableHead"/>
                                    </w:pPr>
                                    <w:r w:rsidRPr="004255E7">
                                      <w:t xml:space="preserve">Net </w:t>
                                    </w:r>
                                    <w:proofErr w:type="spellStart"/>
                                    <w:r w:rsidRPr="00D6593F">
                                      <w:rPr>
                                        <w:vertAlign w:val="superscript"/>
                                      </w:rPr>
                                      <w:t>13</w:t>
                                    </w:r>
                                    <w:r w:rsidRPr="004255E7">
                                      <w:t>C</w:t>
                                    </w:r>
                                    <w:proofErr w:type="spellEnd"/>
                                    <w:r w:rsidRPr="004255E7">
                                      <w:t xml:space="preserve"> polarization (%)</w:t>
                                    </w:r>
                                  </w:p>
                                </w:tc>
                                <w:tc>
                                  <w:tcPr>
                                    <w:tcW w:w="1228" w:type="dxa"/>
                                    <w:tcBorders>
                                      <w:top w:val="single" w:sz="8" w:space="0" w:color="000000"/>
                                      <w:bottom w:val="single" w:sz="8" w:space="0" w:color="000000"/>
                                    </w:tcBorders>
                                  </w:tcPr>
                                  <w:p w14:paraId="77D88B37" w14:textId="2D9BAF63" w:rsidR="000A3F09" w:rsidRPr="00EA067A" w:rsidRDefault="000A3F09" w:rsidP="0072214B">
                                    <w:pPr>
                                      <w:pStyle w:val="TableHead"/>
                                    </w:pPr>
                                    <w:r w:rsidRPr="004255E7">
                                      <w:t>Thermally-polarized lifetimes (</w:t>
                                    </w:r>
                                    <w:proofErr w:type="spellStart"/>
                                    <w:r w:rsidRPr="00D6593F">
                                      <w:rPr>
                                        <w:i/>
                                      </w:rPr>
                                      <w:t>T</w:t>
                                    </w:r>
                                    <w:r w:rsidRPr="00D6593F">
                                      <w:rPr>
                                        <w:vertAlign w:val="subscript"/>
                                      </w:rPr>
                                      <w:t>1</w:t>
                                    </w:r>
                                    <w:proofErr w:type="spellEnd"/>
                                    <w:r w:rsidRPr="004255E7">
                                      <w:t>)</w:t>
                                    </w:r>
                                    <w:r>
                                      <w:t xml:space="preserve"> </w:t>
                                    </w:r>
                                    <w:r w:rsidRPr="004255E7">
                                      <w:t>/s.</w:t>
                                    </w:r>
                                  </w:p>
                                </w:tc>
                                <w:tc>
                                  <w:tcPr>
                                    <w:tcW w:w="1600" w:type="dxa"/>
                                    <w:tcBorders>
                                      <w:top w:val="single" w:sz="8" w:space="0" w:color="000000"/>
                                      <w:bottom w:val="single" w:sz="8" w:space="0" w:color="000000"/>
                                    </w:tcBorders>
                                  </w:tcPr>
                                  <w:p w14:paraId="4961BFCE" w14:textId="6D25AE09" w:rsidR="000A3F09" w:rsidRPr="00EA067A" w:rsidRDefault="000A3F09" w:rsidP="0072214B">
                                    <w:pPr>
                                      <w:pStyle w:val="TableHead"/>
                                    </w:pPr>
                                    <w:r w:rsidRPr="004255E7">
                                      <w:t>Hyperpolarized lifetimes (</w:t>
                                    </w:r>
                                    <w:proofErr w:type="spellStart"/>
                                    <w:r w:rsidRPr="00D6593F">
                                      <w:rPr>
                                        <w:i/>
                                      </w:rPr>
                                      <w:t>T</w:t>
                                    </w:r>
                                    <w:r w:rsidRPr="00D6593F">
                                      <w:rPr>
                                        <w:vertAlign w:val="subscript"/>
                                      </w:rPr>
                                      <w:t>1</w:t>
                                    </w:r>
                                    <w:proofErr w:type="spellEnd"/>
                                    <w:r w:rsidRPr="004255E7">
                                      <w:t xml:space="preserve"> and </w:t>
                                    </w:r>
                                    <w:proofErr w:type="spellStart"/>
                                    <w:r w:rsidRPr="00AB3793">
                                      <w:rPr>
                                        <w:i/>
                                      </w:rPr>
                                      <w:t>T</w:t>
                                    </w:r>
                                    <w:r w:rsidRPr="00D6593F">
                                      <w:rPr>
                                        <w:vertAlign w:val="subscript"/>
                                      </w:rPr>
                                      <w:t>LLS</w:t>
                                    </w:r>
                                    <w:proofErr w:type="spellEnd"/>
                                    <w:r w:rsidRPr="004255E7">
                                      <w:t>)</w:t>
                                    </w:r>
                                    <w:r>
                                      <w:t xml:space="preserve"> </w:t>
                                    </w:r>
                                    <w:r w:rsidRPr="004255E7">
                                      <w:t>/s.</w:t>
                                    </w:r>
                                  </w:p>
                                </w:tc>
                              </w:tr>
                              <w:tr w:rsidR="000A3F09" w:rsidRPr="00EA067A" w14:paraId="62227D21" w14:textId="77777777" w:rsidTr="0072214B">
                                <w:trPr>
                                  <w:trHeight w:val="151"/>
                                </w:trPr>
                                <w:tc>
                                  <w:tcPr>
                                    <w:tcW w:w="817" w:type="dxa"/>
                                    <w:tcBorders>
                                      <w:top w:val="single" w:sz="8" w:space="0" w:color="000000"/>
                                    </w:tcBorders>
                                  </w:tcPr>
                                  <w:p w14:paraId="40F503B1"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1</w:t>
                                    </w:r>
                                  </w:p>
                                </w:tc>
                                <w:tc>
                                  <w:tcPr>
                                    <w:tcW w:w="932" w:type="dxa"/>
                                    <w:tcBorders>
                                      <w:top w:val="single" w:sz="8" w:space="0" w:color="000000"/>
                                    </w:tcBorders>
                                  </w:tcPr>
                                  <w:p w14:paraId="129B7066"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0.96</w:t>
                                    </w:r>
                                  </w:p>
                                </w:tc>
                                <w:tc>
                                  <w:tcPr>
                                    <w:tcW w:w="1228" w:type="dxa"/>
                                    <w:tcBorders>
                                      <w:top w:val="single" w:sz="8" w:space="0" w:color="000000"/>
                                    </w:tcBorders>
                                  </w:tcPr>
                                  <w:p w14:paraId="7033BD63"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35.4 ± 0.5</w:t>
                                    </w:r>
                                  </w:p>
                                </w:tc>
                                <w:tc>
                                  <w:tcPr>
                                    <w:tcW w:w="1600" w:type="dxa"/>
                                    <w:tcBorders>
                                      <w:top w:val="single" w:sz="8" w:space="0" w:color="000000"/>
                                    </w:tcBorders>
                                  </w:tcPr>
                                  <w:p w14:paraId="0BF571FC"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32.5 ± 4.7</w:t>
                                    </w:r>
                                  </w:p>
                                </w:tc>
                              </w:tr>
                              <w:tr w:rsidR="000A3F09" w:rsidRPr="00EA067A" w14:paraId="4D988B2B" w14:textId="77777777" w:rsidTr="0072214B">
                                <w:trPr>
                                  <w:trHeight w:val="159"/>
                                </w:trPr>
                                <w:tc>
                                  <w:tcPr>
                                    <w:tcW w:w="817" w:type="dxa"/>
                                  </w:tcPr>
                                  <w:p w14:paraId="602737BF"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2</w:t>
                                    </w:r>
                                  </w:p>
                                </w:tc>
                                <w:tc>
                                  <w:tcPr>
                                    <w:tcW w:w="932" w:type="dxa"/>
                                  </w:tcPr>
                                  <w:p w14:paraId="5B9295A4"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0.60</w:t>
                                    </w:r>
                                  </w:p>
                                </w:tc>
                                <w:tc>
                                  <w:tcPr>
                                    <w:tcW w:w="1228" w:type="dxa"/>
                                  </w:tcPr>
                                  <w:p w14:paraId="2183AD11"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20.1 ± 0.5</w:t>
                                    </w:r>
                                  </w:p>
                                </w:tc>
                                <w:tc>
                                  <w:tcPr>
                                    <w:tcW w:w="1600" w:type="dxa"/>
                                  </w:tcPr>
                                  <w:p w14:paraId="53931BA6"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2</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18.2 ± 3.0</w:t>
                                    </w:r>
                                  </w:p>
                                </w:tc>
                              </w:tr>
                              <w:tr w:rsidR="000A3F09" w:rsidRPr="00EA067A" w14:paraId="2959793D" w14:textId="77777777" w:rsidTr="0072214B">
                                <w:trPr>
                                  <w:trHeight w:val="318"/>
                                </w:trPr>
                                <w:tc>
                                  <w:tcPr>
                                    <w:tcW w:w="817" w:type="dxa"/>
                                  </w:tcPr>
                                  <w:p w14:paraId="701FBE9E"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3</w:t>
                                    </w:r>
                                  </w:p>
                                </w:tc>
                                <w:tc>
                                  <w:tcPr>
                                    <w:tcW w:w="932" w:type="dxa"/>
                                  </w:tcPr>
                                  <w:p w14:paraId="0CE0B6FA"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xml:space="preserve">: 1.85 </w:t>
                                    </w:r>
                                  </w:p>
                                  <w:p w14:paraId="23D846CD"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1.65</w:t>
                                    </w:r>
                                  </w:p>
                                </w:tc>
                                <w:tc>
                                  <w:tcPr>
                                    <w:tcW w:w="1228" w:type="dxa"/>
                                  </w:tcPr>
                                  <w:p w14:paraId="3B20DFDE"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sidRPr="00AB3793">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33.6 ± 0.5 </w:t>
                                    </w:r>
                                  </w:p>
                                  <w:p w14:paraId="773926BB"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21.2 ± 0.4</w:t>
                                    </w:r>
                                  </w:p>
                                </w:tc>
                                <w:tc>
                                  <w:tcPr>
                                    <w:tcW w:w="1600" w:type="dxa"/>
                                  </w:tcPr>
                                  <w:p w14:paraId="668FC107" w14:textId="77777777" w:rsidR="000A3F09" w:rsidRDefault="000A3F09" w:rsidP="00205C3D">
                                    <w:pPr>
                                      <w:rPr>
                                        <w:rFonts w:ascii="Arial" w:hAnsi="Arial" w:cs="Arial"/>
                                        <w:sz w:val="14"/>
                                        <w:szCs w:val="14"/>
                                      </w:rPr>
                                    </w:pPr>
                                    <w:r w:rsidRPr="00AB3793">
                                      <w:rPr>
                                        <w:rFonts w:ascii="Arial" w:hAnsi="Arial" w:cs="Arial"/>
                                        <w:i/>
                                        <w:sz w:val="14"/>
                                        <w:szCs w:val="14"/>
                                      </w:rPr>
                                      <w:t>T</w:t>
                                    </w:r>
                                    <w:r w:rsidRPr="00D6593F">
                                      <w:rPr>
                                        <w:rFonts w:ascii="Arial" w:hAnsi="Arial" w:cs="Arial"/>
                                        <w:sz w:val="14"/>
                                        <w:szCs w:val="14"/>
                                        <w:vertAlign w:val="subscript"/>
                                      </w:rPr>
                                      <w:t>LLS</w:t>
                                    </w:r>
                                    <w:r w:rsidRPr="00D6593F">
                                      <w:rPr>
                                        <w:rFonts w:ascii="Arial" w:hAnsi="Arial" w:cs="Arial"/>
                                        <w:sz w:val="14"/>
                                        <w:szCs w:val="14"/>
                                      </w:rPr>
                                      <w:t xml:space="preserve"> (HF): 43.5 ± 0.8 </w:t>
                                    </w:r>
                                  </w:p>
                                  <w:p w14:paraId="33ED155E" w14:textId="77777777" w:rsidR="000A3F09" w:rsidRPr="00D6593F" w:rsidRDefault="000A3F09" w:rsidP="00205C3D">
                                    <w:pPr>
                                      <w:rPr>
                                        <w:rFonts w:ascii="Arial" w:hAnsi="Arial" w:cs="Arial"/>
                                        <w:sz w:val="14"/>
                                        <w:szCs w:val="14"/>
                                      </w:rPr>
                                    </w:pPr>
                                    <w:r w:rsidRPr="00AB3793">
                                      <w:rPr>
                                        <w:rFonts w:ascii="Arial" w:hAnsi="Arial" w:cs="Arial"/>
                                        <w:i/>
                                        <w:sz w:val="14"/>
                                        <w:szCs w:val="14"/>
                                      </w:rPr>
                                      <w:t>T</w:t>
                                    </w:r>
                                    <w:r w:rsidRPr="00D6593F">
                                      <w:rPr>
                                        <w:rFonts w:ascii="Arial" w:hAnsi="Arial" w:cs="Arial"/>
                                        <w:sz w:val="14"/>
                                        <w:szCs w:val="14"/>
                                        <w:vertAlign w:val="subscript"/>
                                      </w:rPr>
                                      <w:t>LLS</w:t>
                                    </w:r>
                                    <w:r w:rsidRPr="00D6593F">
                                      <w:rPr>
                                        <w:rFonts w:ascii="Arial" w:hAnsi="Arial" w:cs="Arial"/>
                                        <w:sz w:val="14"/>
                                        <w:szCs w:val="14"/>
                                      </w:rPr>
                                      <w:t xml:space="preserve"> (LF): 85.4 ± 8.5</w:t>
                                    </w:r>
                                  </w:p>
                                </w:tc>
                              </w:tr>
                              <w:tr w:rsidR="000A3F09" w:rsidRPr="00EA067A" w14:paraId="5F02E428" w14:textId="77777777" w:rsidTr="0072214B">
                                <w:trPr>
                                  <w:trHeight w:val="477"/>
                                </w:trPr>
                                <w:tc>
                                  <w:tcPr>
                                    <w:tcW w:w="817" w:type="dxa"/>
                                    <w:tcBorders>
                                      <w:bottom w:val="single" w:sz="8" w:space="0" w:color="000000"/>
                                    </w:tcBorders>
                                  </w:tcPr>
                                  <w:p w14:paraId="688CD493"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4</w:t>
                                    </w:r>
                                  </w:p>
                                </w:tc>
                                <w:tc>
                                  <w:tcPr>
                                    <w:tcW w:w="932" w:type="dxa"/>
                                    <w:tcBorders>
                                      <w:bottom w:val="single" w:sz="8" w:space="0" w:color="000000"/>
                                    </w:tcBorders>
                                  </w:tcPr>
                                  <w:p w14:paraId="7DC40D2D"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xml:space="preserve">: 0.55 </w:t>
                                    </w:r>
                                  </w:p>
                                  <w:p w14:paraId="653A6843"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xml:space="preserve">: 0.35 </w:t>
                                    </w:r>
                                  </w:p>
                                  <w:p w14:paraId="0CBEC85B"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3</w:t>
                                    </w:r>
                                    <w:r w:rsidRPr="00D6593F">
                                      <w:rPr>
                                        <w:rFonts w:ascii="Arial" w:hAnsi="Arial" w:cs="Arial"/>
                                        <w:sz w:val="14"/>
                                        <w:szCs w:val="14"/>
                                      </w:rPr>
                                      <w:t>: 0.22</w:t>
                                    </w:r>
                                  </w:p>
                                </w:tc>
                                <w:tc>
                                  <w:tcPr>
                                    <w:tcW w:w="1228" w:type="dxa"/>
                                    <w:tcBorders>
                                      <w:bottom w:val="single" w:sz="8" w:space="0" w:color="000000"/>
                                    </w:tcBorders>
                                  </w:tcPr>
                                  <w:p w14:paraId="0E1901C2"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Pr>
                                        <w:rFonts w:ascii="Arial" w:hAnsi="Arial" w:cs="Arial"/>
                                        <w:sz w:val="14"/>
                                        <w:szCs w:val="14"/>
                                      </w:rPr>
                                      <w:t xml:space="preserve">: </w:t>
                                    </w:r>
                                    <w:r w:rsidRPr="00D6593F">
                                      <w:rPr>
                                        <w:rFonts w:ascii="Arial" w:hAnsi="Arial" w:cs="Arial"/>
                                        <w:sz w:val="14"/>
                                        <w:szCs w:val="14"/>
                                      </w:rPr>
                                      <w:t xml:space="preserve">31.4 ± 1.2 </w:t>
                                    </w:r>
                                  </w:p>
                                  <w:p w14:paraId="706539E1"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8.6 ± 1.5 </w:t>
                                    </w:r>
                                  </w:p>
                                  <w:p w14:paraId="766A54BC"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3</w:t>
                                    </w:r>
                                    <w:r>
                                      <w:rPr>
                                        <w:rFonts w:ascii="Arial" w:hAnsi="Arial" w:cs="Arial"/>
                                        <w:sz w:val="14"/>
                                        <w:szCs w:val="14"/>
                                      </w:rPr>
                                      <w:t xml:space="preserve">: </w:t>
                                    </w:r>
                                    <w:r w:rsidRPr="00D6593F">
                                      <w:rPr>
                                        <w:rFonts w:ascii="Arial" w:hAnsi="Arial" w:cs="Arial"/>
                                        <w:sz w:val="14"/>
                                        <w:szCs w:val="14"/>
                                      </w:rPr>
                                      <w:t>3.3 ± 0.7</w:t>
                                    </w:r>
                                  </w:p>
                                </w:tc>
                                <w:tc>
                                  <w:tcPr>
                                    <w:tcW w:w="1600" w:type="dxa"/>
                                    <w:tcBorders>
                                      <w:bottom w:val="single" w:sz="8" w:space="0" w:color="000000"/>
                                    </w:tcBorders>
                                  </w:tcPr>
                                  <w:p w14:paraId="6841B4FE" w14:textId="77777777" w:rsidR="000A3F09" w:rsidRDefault="000A3F09" w:rsidP="00205C3D">
                                    <w:pPr>
                                      <w:rPr>
                                        <w:rFonts w:ascii="Arial" w:hAnsi="Arial" w:cs="Arial"/>
                                        <w:sz w:val="14"/>
                                        <w:szCs w:val="14"/>
                                      </w:rPr>
                                    </w:pPr>
                                    <w:r w:rsidRPr="00AB3793">
                                      <w:rPr>
                                        <w:rFonts w:ascii="Arial" w:hAnsi="Arial" w:cs="Arial"/>
                                        <w:sz w:val="14"/>
                                        <w:szCs w:val="14"/>
                                      </w:rPr>
                                      <w:t>C</w:t>
                                    </w:r>
                                    <w:r w:rsidRPr="00AB3793">
                                      <w:rPr>
                                        <w:rFonts w:ascii="Arial" w:hAnsi="Arial" w:cs="Arial"/>
                                        <w:sz w:val="14"/>
                                        <w:szCs w:val="14"/>
                                        <w:vertAlign w:val="subscript"/>
                                      </w:rPr>
                                      <w:t>1</w:t>
                                    </w:r>
                                    <w:r>
                                      <w:rPr>
                                        <w:rFonts w:ascii="Arial" w:hAnsi="Arial" w:cs="Arial"/>
                                        <w:i/>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xml:space="preserve">: 28.5 ± 5.5 </w:t>
                                    </w:r>
                                  </w:p>
                                  <w:p w14:paraId="3BC9687D"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2</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AB3793">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15.7 ± 1.9 </w:t>
                                    </w:r>
                                  </w:p>
                                  <w:p w14:paraId="38BA52AF"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3</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3.0 ± 2.5</w:t>
                                    </w:r>
                                  </w:p>
                                </w:tc>
                              </w:tr>
                            </w:tbl>
                            <w:p w14:paraId="0CF7B18B" w14:textId="77777777" w:rsidR="000A3F09" w:rsidRDefault="000A3F09" w:rsidP="00831739"/>
                          </w:txbxContent>
                        </wps:txbx>
                        <wps:bodyPr rot="0" vert="horz" wrap="square" lIns="91440" tIns="45720" rIns="91440" bIns="45720" anchor="t" anchorCtr="0" upright="1">
                          <a:noAutofit/>
                        </wps:bodyPr>
                      </wps:wsp>
                      <wps:wsp>
                        <wps:cNvPr id="30" name="Text Box 16"/>
                        <wps:cNvSpPr txBox="1">
                          <a:spLocks noChangeArrowheads="1"/>
                        </wps:cNvSpPr>
                        <wps:spPr bwMode="auto">
                          <a:xfrm>
                            <a:off x="0" y="3451"/>
                            <a:ext cx="29806" cy="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890EC" w14:textId="77777777" w:rsidR="000A3F09" w:rsidRDefault="000A3F09" w:rsidP="00831739">
                              <w:pPr>
                                <w:pStyle w:val="TableCaption"/>
                              </w:pPr>
                              <w:proofErr w:type="gramStart"/>
                              <w:r>
                                <w:t xml:space="preserve">Table 1: </w:t>
                              </w:r>
                              <w:r w:rsidRPr="00FA6CE5">
                                <w:t>Hyperpolarization</w:t>
                              </w:r>
                              <w:r>
                                <w:t xml:space="preserve"> levels</w:t>
                              </w:r>
                              <w:r w:rsidRPr="00FA6CE5">
                                <w:t xml:space="preserve"> and lifetime</w:t>
                              </w:r>
                              <w:r>
                                <w:t>s</w:t>
                              </w:r>
                              <w:r w:rsidRPr="00FA6CE5">
                                <w:t xml:space="preserve"> for </w:t>
                              </w:r>
                              <w:proofErr w:type="spellStart"/>
                              <w:r>
                                <w:t>isotopologues</w:t>
                              </w:r>
                              <w:proofErr w:type="spellEnd"/>
                              <w:r w:rsidRPr="00FA6CE5">
                                <w:t xml:space="preserve"> </w:t>
                              </w:r>
                              <w:r w:rsidRPr="0000780F">
                                <w:rPr>
                                  <w:b/>
                                </w:rPr>
                                <w:t>1</w:t>
                              </w:r>
                              <w:r w:rsidRPr="008B7AEE">
                                <w:t>-</w:t>
                              </w:r>
                              <w:r w:rsidRPr="0000780F">
                                <w:rPr>
                                  <w:b/>
                                </w:rPr>
                                <w:t>4</w:t>
                              </w:r>
                              <w:r w:rsidRPr="00FA6CE5">
                                <w:t>.</w:t>
                              </w:r>
                              <w:proofErr w:type="gramEnd"/>
                            </w:p>
                            <w:p w14:paraId="7F8C6F71" w14:textId="77777777" w:rsidR="000A3F09" w:rsidRPr="00F7016D" w:rsidRDefault="000A3F09" w:rsidP="00831739">
                              <w:pPr>
                                <w:pStyle w:val="Caption"/>
                                <w:rPr>
                                  <w:noProof/>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3" style="position:absolute;left:0;text-align:left;margin-left:258.8pt;margin-top:290.4pt;width:249.75pt;height:113.25pt;z-index:251653120;mso-position-vertical-relative:page;mso-width-relative:margin;mso-height-relative:margin" coordorigin="-505,3451" coordsize="31205,1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">
                <v:shape id="Text Box 15" o:spid="_x0000_s1044" type="#_x0000_t202" style="position:absolute;left:-505;top:4572;width:31205;height:1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tbl>
                        <w:tblPr>
                          <w:tblW w:w="4577" w:type="dxa"/>
                          <w:tblLook w:val="01E0" w:firstRow="1" w:lastRow="1" w:firstColumn="1" w:lastColumn="1" w:noHBand="0" w:noVBand="0"/>
                        </w:tblPr>
                        <w:tblGrid>
                          <w:gridCol w:w="817"/>
                          <w:gridCol w:w="932"/>
                          <w:gridCol w:w="1228"/>
                          <w:gridCol w:w="1600"/>
                        </w:tblGrid>
                        <w:tr w:rsidR="000A3F09" w:rsidRPr="00EA067A" w14:paraId="4608215F" w14:textId="77777777" w:rsidTr="0072214B">
                          <w:trPr>
                            <w:trHeight w:val="709"/>
                          </w:trPr>
                          <w:tc>
                            <w:tcPr>
                              <w:tcW w:w="817" w:type="dxa"/>
                              <w:tcBorders>
                                <w:top w:val="single" w:sz="8" w:space="0" w:color="000000"/>
                                <w:bottom w:val="single" w:sz="8" w:space="0" w:color="000000"/>
                              </w:tcBorders>
                            </w:tcPr>
                            <w:p w14:paraId="192F5559" w14:textId="77777777" w:rsidR="000A3F09" w:rsidRPr="00EA067A" w:rsidRDefault="000A3F09" w:rsidP="00205C3D">
                              <w:pPr>
                                <w:pStyle w:val="TableHead"/>
                              </w:pPr>
                              <w:r w:rsidRPr="004255E7">
                                <w:t>Substrate</w:t>
                              </w:r>
                            </w:p>
                          </w:tc>
                          <w:tc>
                            <w:tcPr>
                              <w:tcW w:w="932" w:type="dxa"/>
                              <w:tcBorders>
                                <w:top w:val="single" w:sz="8" w:space="0" w:color="000000"/>
                                <w:bottom w:val="single" w:sz="8" w:space="0" w:color="000000"/>
                              </w:tcBorders>
                            </w:tcPr>
                            <w:p w14:paraId="47EA0542" w14:textId="77777777" w:rsidR="000A3F09" w:rsidRPr="00EA067A" w:rsidRDefault="000A3F09" w:rsidP="00205C3D">
                              <w:pPr>
                                <w:pStyle w:val="TableHead"/>
                              </w:pPr>
                              <w:r w:rsidRPr="004255E7">
                                <w:t xml:space="preserve">Net </w:t>
                              </w:r>
                              <w:proofErr w:type="spellStart"/>
                              <w:r w:rsidRPr="00D6593F">
                                <w:rPr>
                                  <w:vertAlign w:val="superscript"/>
                                </w:rPr>
                                <w:t>13</w:t>
                              </w:r>
                              <w:r w:rsidRPr="004255E7">
                                <w:t>C</w:t>
                              </w:r>
                              <w:proofErr w:type="spellEnd"/>
                              <w:r w:rsidRPr="004255E7">
                                <w:t xml:space="preserve"> polarization (%)</w:t>
                              </w:r>
                            </w:p>
                          </w:tc>
                          <w:tc>
                            <w:tcPr>
                              <w:tcW w:w="1228" w:type="dxa"/>
                              <w:tcBorders>
                                <w:top w:val="single" w:sz="8" w:space="0" w:color="000000"/>
                                <w:bottom w:val="single" w:sz="8" w:space="0" w:color="000000"/>
                              </w:tcBorders>
                            </w:tcPr>
                            <w:p w14:paraId="77D88B37" w14:textId="2D9BAF63" w:rsidR="000A3F09" w:rsidRPr="00EA067A" w:rsidRDefault="000A3F09" w:rsidP="0072214B">
                              <w:pPr>
                                <w:pStyle w:val="TableHead"/>
                              </w:pPr>
                              <w:r w:rsidRPr="004255E7">
                                <w:t>Thermally-polarized lifetimes (</w:t>
                              </w:r>
                              <w:proofErr w:type="spellStart"/>
                              <w:r w:rsidRPr="00D6593F">
                                <w:rPr>
                                  <w:i/>
                                </w:rPr>
                                <w:t>T</w:t>
                              </w:r>
                              <w:r w:rsidRPr="00D6593F">
                                <w:rPr>
                                  <w:vertAlign w:val="subscript"/>
                                </w:rPr>
                                <w:t>1</w:t>
                              </w:r>
                              <w:proofErr w:type="spellEnd"/>
                              <w:r w:rsidRPr="004255E7">
                                <w:t>)</w:t>
                              </w:r>
                              <w:r>
                                <w:t xml:space="preserve"> </w:t>
                              </w:r>
                              <w:r w:rsidRPr="004255E7">
                                <w:t>/s.</w:t>
                              </w:r>
                            </w:p>
                          </w:tc>
                          <w:tc>
                            <w:tcPr>
                              <w:tcW w:w="1600" w:type="dxa"/>
                              <w:tcBorders>
                                <w:top w:val="single" w:sz="8" w:space="0" w:color="000000"/>
                                <w:bottom w:val="single" w:sz="8" w:space="0" w:color="000000"/>
                              </w:tcBorders>
                            </w:tcPr>
                            <w:p w14:paraId="4961BFCE" w14:textId="6D25AE09" w:rsidR="000A3F09" w:rsidRPr="00EA067A" w:rsidRDefault="000A3F09" w:rsidP="0072214B">
                              <w:pPr>
                                <w:pStyle w:val="TableHead"/>
                              </w:pPr>
                              <w:r w:rsidRPr="004255E7">
                                <w:t>Hyperpolarized lifetimes (</w:t>
                              </w:r>
                              <w:proofErr w:type="spellStart"/>
                              <w:r w:rsidRPr="00D6593F">
                                <w:rPr>
                                  <w:i/>
                                </w:rPr>
                                <w:t>T</w:t>
                              </w:r>
                              <w:r w:rsidRPr="00D6593F">
                                <w:rPr>
                                  <w:vertAlign w:val="subscript"/>
                                </w:rPr>
                                <w:t>1</w:t>
                              </w:r>
                              <w:proofErr w:type="spellEnd"/>
                              <w:r w:rsidRPr="004255E7">
                                <w:t xml:space="preserve"> and </w:t>
                              </w:r>
                              <w:proofErr w:type="spellStart"/>
                              <w:r w:rsidRPr="00AB3793">
                                <w:rPr>
                                  <w:i/>
                                </w:rPr>
                                <w:t>T</w:t>
                              </w:r>
                              <w:r w:rsidRPr="00D6593F">
                                <w:rPr>
                                  <w:vertAlign w:val="subscript"/>
                                </w:rPr>
                                <w:t>LLS</w:t>
                              </w:r>
                              <w:proofErr w:type="spellEnd"/>
                              <w:r w:rsidRPr="004255E7">
                                <w:t>)</w:t>
                              </w:r>
                              <w:r>
                                <w:t xml:space="preserve"> </w:t>
                              </w:r>
                              <w:r w:rsidRPr="004255E7">
                                <w:t>/s.</w:t>
                              </w:r>
                            </w:p>
                          </w:tc>
                        </w:tr>
                        <w:tr w:rsidR="000A3F09" w:rsidRPr="00EA067A" w14:paraId="62227D21" w14:textId="77777777" w:rsidTr="0072214B">
                          <w:trPr>
                            <w:trHeight w:val="151"/>
                          </w:trPr>
                          <w:tc>
                            <w:tcPr>
                              <w:tcW w:w="817" w:type="dxa"/>
                              <w:tcBorders>
                                <w:top w:val="single" w:sz="8" w:space="0" w:color="000000"/>
                              </w:tcBorders>
                            </w:tcPr>
                            <w:p w14:paraId="40F503B1"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1</w:t>
                              </w:r>
                            </w:p>
                          </w:tc>
                          <w:tc>
                            <w:tcPr>
                              <w:tcW w:w="932" w:type="dxa"/>
                              <w:tcBorders>
                                <w:top w:val="single" w:sz="8" w:space="0" w:color="000000"/>
                              </w:tcBorders>
                            </w:tcPr>
                            <w:p w14:paraId="129B7066"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0.96</w:t>
                              </w:r>
                            </w:p>
                          </w:tc>
                          <w:tc>
                            <w:tcPr>
                              <w:tcW w:w="1228" w:type="dxa"/>
                              <w:tcBorders>
                                <w:top w:val="single" w:sz="8" w:space="0" w:color="000000"/>
                              </w:tcBorders>
                            </w:tcPr>
                            <w:p w14:paraId="7033BD63"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35.4 ± 0.5</w:t>
                              </w:r>
                            </w:p>
                          </w:tc>
                          <w:tc>
                            <w:tcPr>
                              <w:tcW w:w="1600" w:type="dxa"/>
                              <w:tcBorders>
                                <w:top w:val="single" w:sz="8" w:space="0" w:color="000000"/>
                              </w:tcBorders>
                            </w:tcPr>
                            <w:p w14:paraId="0BF571FC"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32.5 ± 4.7</w:t>
                              </w:r>
                            </w:p>
                          </w:tc>
                        </w:tr>
                        <w:tr w:rsidR="000A3F09" w:rsidRPr="00EA067A" w14:paraId="4D988B2B" w14:textId="77777777" w:rsidTr="0072214B">
                          <w:trPr>
                            <w:trHeight w:val="159"/>
                          </w:trPr>
                          <w:tc>
                            <w:tcPr>
                              <w:tcW w:w="817" w:type="dxa"/>
                            </w:tcPr>
                            <w:p w14:paraId="602737BF"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2</w:t>
                              </w:r>
                            </w:p>
                          </w:tc>
                          <w:tc>
                            <w:tcPr>
                              <w:tcW w:w="932" w:type="dxa"/>
                            </w:tcPr>
                            <w:p w14:paraId="5B9295A4"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0.60</w:t>
                              </w:r>
                            </w:p>
                          </w:tc>
                          <w:tc>
                            <w:tcPr>
                              <w:tcW w:w="1228" w:type="dxa"/>
                            </w:tcPr>
                            <w:p w14:paraId="2183AD11"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20.1 ± 0.5</w:t>
                              </w:r>
                            </w:p>
                          </w:tc>
                          <w:tc>
                            <w:tcPr>
                              <w:tcW w:w="1600" w:type="dxa"/>
                            </w:tcPr>
                            <w:p w14:paraId="53931BA6"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2</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18.2 ± 3.0</w:t>
                              </w:r>
                            </w:p>
                          </w:tc>
                        </w:tr>
                        <w:tr w:rsidR="000A3F09" w:rsidRPr="00EA067A" w14:paraId="2959793D" w14:textId="77777777" w:rsidTr="0072214B">
                          <w:trPr>
                            <w:trHeight w:val="318"/>
                          </w:trPr>
                          <w:tc>
                            <w:tcPr>
                              <w:tcW w:w="817" w:type="dxa"/>
                            </w:tcPr>
                            <w:p w14:paraId="701FBE9E"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3</w:t>
                              </w:r>
                            </w:p>
                          </w:tc>
                          <w:tc>
                            <w:tcPr>
                              <w:tcW w:w="932" w:type="dxa"/>
                            </w:tcPr>
                            <w:p w14:paraId="0CE0B6FA"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xml:space="preserve">: 1.85 </w:t>
                              </w:r>
                            </w:p>
                            <w:p w14:paraId="23D846CD"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1.65</w:t>
                              </w:r>
                            </w:p>
                          </w:tc>
                          <w:tc>
                            <w:tcPr>
                              <w:tcW w:w="1228" w:type="dxa"/>
                            </w:tcPr>
                            <w:p w14:paraId="3B20DFDE"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sidRPr="00AB3793">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33.6 ± 0.5 </w:t>
                              </w:r>
                            </w:p>
                            <w:p w14:paraId="773926BB"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21.2 ± 0.4</w:t>
                              </w:r>
                            </w:p>
                          </w:tc>
                          <w:tc>
                            <w:tcPr>
                              <w:tcW w:w="1600" w:type="dxa"/>
                            </w:tcPr>
                            <w:p w14:paraId="668FC107" w14:textId="77777777" w:rsidR="000A3F09" w:rsidRDefault="000A3F09" w:rsidP="00205C3D">
                              <w:pPr>
                                <w:rPr>
                                  <w:rFonts w:ascii="Arial" w:hAnsi="Arial" w:cs="Arial"/>
                                  <w:sz w:val="14"/>
                                  <w:szCs w:val="14"/>
                                </w:rPr>
                              </w:pPr>
                              <w:r w:rsidRPr="00AB3793">
                                <w:rPr>
                                  <w:rFonts w:ascii="Arial" w:hAnsi="Arial" w:cs="Arial"/>
                                  <w:i/>
                                  <w:sz w:val="14"/>
                                  <w:szCs w:val="14"/>
                                </w:rPr>
                                <w:t>T</w:t>
                              </w:r>
                              <w:r w:rsidRPr="00D6593F">
                                <w:rPr>
                                  <w:rFonts w:ascii="Arial" w:hAnsi="Arial" w:cs="Arial"/>
                                  <w:sz w:val="14"/>
                                  <w:szCs w:val="14"/>
                                  <w:vertAlign w:val="subscript"/>
                                </w:rPr>
                                <w:t>LLS</w:t>
                              </w:r>
                              <w:r w:rsidRPr="00D6593F">
                                <w:rPr>
                                  <w:rFonts w:ascii="Arial" w:hAnsi="Arial" w:cs="Arial"/>
                                  <w:sz w:val="14"/>
                                  <w:szCs w:val="14"/>
                                </w:rPr>
                                <w:t xml:space="preserve"> (HF): 43.5 ± 0.8 </w:t>
                              </w:r>
                            </w:p>
                            <w:p w14:paraId="33ED155E" w14:textId="77777777" w:rsidR="000A3F09" w:rsidRPr="00D6593F" w:rsidRDefault="000A3F09" w:rsidP="00205C3D">
                              <w:pPr>
                                <w:rPr>
                                  <w:rFonts w:ascii="Arial" w:hAnsi="Arial" w:cs="Arial"/>
                                  <w:sz w:val="14"/>
                                  <w:szCs w:val="14"/>
                                </w:rPr>
                              </w:pPr>
                              <w:r w:rsidRPr="00AB3793">
                                <w:rPr>
                                  <w:rFonts w:ascii="Arial" w:hAnsi="Arial" w:cs="Arial"/>
                                  <w:i/>
                                  <w:sz w:val="14"/>
                                  <w:szCs w:val="14"/>
                                </w:rPr>
                                <w:t>T</w:t>
                              </w:r>
                              <w:r w:rsidRPr="00D6593F">
                                <w:rPr>
                                  <w:rFonts w:ascii="Arial" w:hAnsi="Arial" w:cs="Arial"/>
                                  <w:sz w:val="14"/>
                                  <w:szCs w:val="14"/>
                                  <w:vertAlign w:val="subscript"/>
                                </w:rPr>
                                <w:t>LLS</w:t>
                              </w:r>
                              <w:r w:rsidRPr="00D6593F">
                                <w:rPr>
                                  <w:rFonts w:ascii="Arial" w:hAnsi="Arial" w:cs="Arial"/>
                                  <w:sz w:val="14"/>
                                  <w:szCs w:val="14"/>
                                </w:rPr>
                                <w:t xml:space="preserve"> (LF): 85.4 ± 8.5</w:t>
                              </w:r>
                            </w:p>
                          </w:tc>
                        </w:tr>
                        <w:tr w:rsidR="000A3F09" w:rsidRPr="00EA067A" w14:paraId="5F02E428" w14:textId="77777777" w:rsidTr="0072214B">
                          <w:trPr>
                            <w:trHeight w:val="477"/>
                          </w:trPr>
                          <w:tc>
                            <w:tcPr>
                              <w:tcW w:w="817" w:type="dxa"/>
                              <w:tcBorders>
                                <w:bottom w:val="single" w:sz="8" w:space="0" w:color="000000"/>
                              </w:tcBorders>
                            </w:tcPr>
                            <w:p w14:paraId="688CD493" w14:textId="77777777" w:rsidR="000A3F09" w:rsidRPr="00D6593F" w:rsidRDefault="000A3F09" w:rsidP="00205C3D">
                              <w:pPr>
                                <w:jc w:val="center"/>
                                <w:rPr>
                                  <w:rFonts w:ascii="Arial" w:hAnsi="Arial" w:cs="Arial"/>
                                  <w:b/>
                                  <w:sz w:val="14"/>
                                  <w:szCs w:val="14"/>
                                </w:rPr>
                              </w:pPr>
                              <w:r w:rsidRPr="00D6593F">
                                <w:rPr>
                                  <w:rFonts w:ascii="Arial" w:hAnsi="Arial" w:cs="Arial"/>
                                  <w:b/>
                                  <w:sz w:val="14"/>
                                  <w:szCs w:val="14"/>
                                </w:rPr>
                                <w:t>4</w:t>
                              </w:r>
                            </w:p>
                          </w:tc>
                          <w:tc>
                            <w:tcPr>
                              <w:tcW w:w="932" w:type="dxa"/>
                              <w:tcBorders>
                                <w:bottom w:val="single" w:sz="8" w:space="0" w:color="000000"/>
                              </w:tcBorders>
                            </w:tcPr>
                            <w:p w14:paraId="7DC40D2D"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1</w:t>
                              </w:r>
                              <w:r w:rsidRPr="00D6593F">
                                <w:rPr>
                                  <w:rFonts w:ascii="Arial" w:hAnsi="Arial" w:cs="Arial"/>
                                  <w:sz w:val="14"/>
                                  <w:szCs w:val="14"/>
                                </w:rPr>
                                <w:t xml:space="preserve">: 0.55 </w:t>
                              </w:r>
                            </w:p>
                            <w:p w14:paraId="653A6843"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 xml:space="preserve">: 0.35 </w:t>
                              </w:r>
                            </w:p>
                            <w:p w14:paraId="0CBEC85B" w14:textId="77777777" w:rsidR="000A3F09" w:rsidRPr="00D6593F"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3</w:t>
                              </w:r>
                              <w:r w:rsidRPr="00D6593F">
                                <w:rPr>
                                  <w:rFonts w:ascii="Arial" w:hAnsi="Arial" w:cs="Arial"/>
                                  <w:sz w:val="14"/>
                                  <w:szCs w:val="14"/>
                                </w:rPr>
                                <w:t>: 0.22</w:t>
                              </w:r>
                            </w:p>
                          </w:tc>
                          <w:tc>
                            <w:tcPr>
                              <w:tcW w:w="1228" w:type="dxa"/>
                              <w:tcBorders>
                                <w:bottom w:val="single" w:sz="8" w:space="0" w:color="000000"/>
                              </w:tcBorders>
                            </w:tcPr>
                            <w:p w14:paraId="0E1901C2"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1</w:t>
                              </w:r>
                              <w:r>
                                <w:rPr>
                                  <w:rFonts w:ascii="Arial" w:hAnsi="Arial" w:cs="Arial"/>
                                  <w:sz w:val="14"/>
                                  <w:szCs w:val="14"/>
                                </w:rPr>
                                <w:t xml:space="preserve">: </w:t>
                              </w:r>
                              <w:r w:rsidRPr="00D6593F">
                                <w:rPr>
                                  <w:rFonts w:ascii="Arial" w:hAnsi="Arial" w:cs="Arial"/>
                                  <w:sz w:val="14"/>
                                  <w:szCs w:val="14"/>
                                </w:rPr>
                                <w:t xml:space="preserve">31.4 ± 1.2 </w:t>
                              </w:r>
                            </w:p>
                            <w:p w14:paraId="706539E1" w14:textId="77777777" w:rsidR="000A3F09" w:rsidRDefault="000A3F09" w:rsidP="00205C3D">
                              <w:pPr>
                                <w:rPr>
                                  <w:rFonts w:ascii="Arial" w:hAnsi="Arial" w:cs="Arial"/>
                                  <w:sz w:val="14"/>
                                  <w:szCs w:val="14"/>
                                </w:rPr>
                              </w:pPr>
                              <w:r w:rsidRPr="00D6593F">
                                <w:rPr>
                                  <w:rFonts w:ascii="Arial" w:hAnsi="Arial" w:cs="Arial"/>
                                  <w:sz w:val="14"/>
                                  <w:szCs w:val="14"/>
                                </w:rPr>
                                <w:t>C</w:t>
                              </w:r>
                              <w:r w:rsidRPr="00AB3793">
                                <w:rPr>
                                  <w:rFonts w:ascii="Arial" w:hAnsi="Arial" w:cs="Arial"/>
                                  <w:sz w:val="14"/>
                                  <w:szCs w:val="14"/>
                                  <w:vertAlign w:val="subscript"/>
                                </w:rPr>
                                <w:t>2</w:t>
                              </w:r>
                              <w:r w:rsidRPr="00D6593F">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8.6 ± 1.5 </w:t>
                              </w:r>
                            </w:p>
                            <w:p w14:paraId="766A54BC"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3</w:t>
                              </w:r>
                              <w:r>
                                <w:rPr>
                                  <w:rFonts w:ascii="Arial" w:hAnsi="Arial" w:cs="Arial"/>
                                  <w:sz w:val="14"/>
                                  <w:szCs w:val="14"/>
                                </w:rPr>
                                <w:t xml:space="preserve">: </w:t>
                              </w:r>
                              <w:r w:rsidRPr="00D6593F">
                                <w:rPr>
                                  <w:rFonts w:ascii="Arial" w:hAnsi="Arial" w:cs="Arial"/>
                                  <w:sz w:val="14"/>
                                  <w:szCs w:val="14"/>
                                </w:rPr>
                                <w:t>3.3 ± 0.7</w:t>
                              </w:r>
                            </w:p>
                          </w:tc>
                          <w:tc>
                            <w:tcPr>
                              <w:tcW w:w="1600" w:type="dxa"/>
                              <w:tcBorders>
                                <w:bottom w:val="single" w:sz="8" w:space="0" w:color="000000"/>
                              </w:tcBorders>
                            </w:tcPr>
                            <w:p w14:paraId="6841B4FE" w14:textId="77777777" w:rsidR="000A3F09" w:rsidRDefault="000A3F09" w:rsidP="00205C3D">
                              <w:pPr>
                                <w:rPr>
                                  <w:rFonts w:ascii="Arial" w:hAnsi="Arial" w:cs="Arial"/>
                                  <w:sz w:val="14"/>
                                  <w:szCs w:val="14"/>
                                </w:rPr>
                              </w:pPr>
                              <w:r w:rsidRPr="00AB3793">
                                <w:rPr>
                                  <w:rFonts w:ascii="Arial" w:hAnsi="Arial" w:cs="Arial"/>
                                  <w:sz w:val="14"/>
                                  <w:szCs w:val="14"/>
                                </w:rPr>
                                <w:t>C</w:t>
                              </w:r>
                              <w:r w:rsidRPr="00AB3793">
                                <w:rPr>
                                  <w:rFonts w:ascii="Arial" w:hAnsi="Arial" w:cs="Arial"/>
                                  <w:sz w:val="14"/>
                                  <w:szCs w:val="14"/>
                                  <w:vertAlign w:val="subscript"/>
                                </w:rPr>
                                <w:t>1</w:t>
                              </w:r>
                              <w:r>
                                <w:rPr>
                                  <w:rFonts w:ascii="Arial" w:hAnsi="Arial" w:cs="Arial"/>
                                  <w:i/>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xml:space="preserve">: 28.5 ± 5.5 </w:t>
                              </w:r>
                            </w:p>
                            <w:p w14:paraId="3BC9687D" w14:textId="77777777" w:rsidR="000A3F09"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2</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AB3793">
                                <w:rPr>
                                  <w:rFonts w:ascii="Arial" w:hAnsi="Arial" w:cs="Arial"/>
                                  <w:sz w:val="14"/>
                                  <w:szCs w:val="14"/>
                                </w:rPr>
                                <w:t>:</w:t>
                              </w:r>
                              <w:r>
                                <w:rPr>
                                  <w:rFonts w:ascii="Arial" w:hAnsi="Arial" w:cs="Arial"/>
                                  <w:sz w:val="14"/>
                                  <w:szCs w:val="14"/>
                                </w:rPr>
                                <w:t xml:space="preserve"> </w:t>
                              </w:r>
                              <w:r w:rsidRPr="00D6593F">
                                <w:rPr>
                                  <w:rFonts w:ascii="Arial" w:hAnsi="Arial" w:cs="Arial"/>
                                  <w:sz w:val="14"/>
                                  <w:szCs w:val="14"/>
                                </w:rPr>
                                <w:t xml:space="preserve">15.7 ± 1.9 </w:t>
                              </w:r>
                            </w:p>
                            <w:p w14:paraId="38BA52AF" w14:textId="77777777" w:rsidR="000A3F09" w:rsidRPr="00D6593F" w:rsidRDefault="000A3F09" w:rsidP="00205C3D">
                              <w:pPr>
                                <w:rPr>
                                  <w:rFonts w:ascii="Arial" w:hAnsi="Arial" w:cs="Arial"/>
                                  <w:sz w:val="14"/>
                                  <w:szCs w:val="14"/>
                                </w:rPr>
                              </w:pPr>
                              <w:r>
                                <w:rPr>
                                  <w:rFonts w:ascii="Arial" w:hAnsi="Arial" w:cs="Arial"/>
                                  <w:sz w:val="14"/>
                                  <w:szCs w:val="14"/>
                                </w:rPr>
                                <w:t>C</w:t>
                              </w:r>
                              <w:r w:rsidRPr="00AB3793">
                                <w:rPr>
                                  <w:rFonts w:ascii="Arial" w:hAnsi="Arial" w:cs="Arial"/>
                                  <w:sz w:val="14"/>
                                  <w:szCs w:val="14"/>
                                  <w:vertAlign w:val="subscript"/>
                                </w:rPr>
                                <w:t>3</w:t>
                              </w:r>
                              <w:r>
                                <w:rPr>
                                  <w:rFonts w:ascii="Arial" w:hAnsi="Arial" w:cs="Arial"/>
                                  <w:sz w:val="14"/>
                                  <w:szCs w:val="14"/>
                                </w:rPr>
                                <w:t xml:space="preserve"> </w:t>
                              </w:r>
                              <w:r w:rsidRPr="00AB3793">
                                <w:rPr>
                                  <w:rFonts w:ascii="Arial" w:hAnsi="Arial" w:cs="Arial"/>
                                  <w:i/>
                                  <w:sz w:val="14"/>
                                  <w:szCs w:val="14"/>
                                </w:rPr>
                                <w:t>T</w:t>
                              </w:r>
                              <w:r w:rsidRPr="00AB3793">
                                <w:rPr>
                                  <w:rFonts w:ascii="Arial" w:hAnsi="Arial" w:cs="Arial"/>
                                  <w:sz w:val="14"/>
                                  <w:szCs w:val="14"/>
                                  <w:vertAlign w:val="subscript"/>
                                </w:rPr>
                                <w:t>1</w:t>
                              </w:r>
                              <w:r w:rsidRPr="00D6593F">
                                <w:rPr>
                                  <w:rFonts w:ascii="Arial" w:hAnsi="Arial" w:cs="Arial"/>
                                  <w:sz w:val="14"/>
                                  <w:szCs w:val="14"/>
                                </w:rPr>
                                <w:t>: 3.0 ± 2.5</w:t>
                              </w:r>
                            </w:p>
                          </w:tc>
                        </w:tr>
                      </w:tbl>
                      <w:p w14:paraId="0CF7B18B" w14:textId="77777777" w:rsidR="000A3F09" w:rsidRDefault="000A3F09" w:rsidP="00831739"/>
                    </w:txbxContent>
                  </v:textbox>
                </v:shape>
                <v:shape id="Text Box 16" o:spid="_x0000_s1045" type="#_x0000_t202" style="position:absolute;top:3451;width:29806;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14:paraId="0D6890EC" w14:textId="77777777" w:rsidR="000A3F09" w:rsidRDefault="000A3F09" w:rsidP="00831739">
                        <w:pPr>
                          <w:pStyle w:val="TableCaption"/>
                        </w:pPr>
                        <w:proofErr w:type="gramStart"/>
                        <w:r>
                          <w:t xml:space="preserve">Table 1: </w:t>
                        </w:r>
                        <w:r w:rsidRPr="00FA6CE5">
                          <w:t>Hyperpolarization</w:t>
                        </w:r>
                        <w:r>
                          <w:t xml:space="preserve"> levels</w:t>
                        </w:r>
                        <w:r w:rsidRPr="00FA6CE5">
                          <w:t xml:space="preserve"> and lifetime</w:t>
                        </w:r>
                        <w:r>
                          <w:t>s</w:t>
                        </w:r>
                        <w:r w:rsidRPr="00FA6CE5">
                          <w:t xml:space="preserve"> for </w:t>
                        </w:r>
                        <w:proofErr w:type="spellStart"/>
                        <w:r>
                          <w:t>isotopologues</w:t>
                        </w:r>
                        <w:proofErr w:type="spellEnd"/>
                        <w:r w:rsidRPr="00FA6CE5">
                          <w:t xml:space="preserve"> </w:t>
                        </w:r>
                        <w:r w:rsidRPr="0000780F">
                          <w:rPr>
                            <w:b/>
                          </w:rPr>
                          <w:t>1</w:t>
                        </w:r>
                        <w:r w:rsidRPr="008B7AEE">
                          <w:t>-</w:t>
                        </w:r>
                        <w:r w:rsidRPr="0000780F">
                          <w:rPr>
                            <w:b/>
                          </w:rPr>
                          <w:t>4</w:t>
                        </w:r>
                        <w:r w:rsidRPr="00FA6CE5">
                          <w:t>.</w:t>
                        </w:r>
                        <w:proofErr w:type="gramEnd"/>
                      </w:p>
                      <w:p w14:paraId="7F8C6F71" w14:textId="77777777" w:rsidR="000A3F09" w:rsidRPr="00F7016D" w:rsidRDefault="000A3F09" w:rsidP="00831739">
                        <w:pPr>
                          <w:pStyle w:val="Caption"/>
                          <w:rPr>
                            <w:noProof/>
                          </w:rPr>
                        </w:pPr>
                      </w:p>
                    </w:txbxContent>
                  </v:textbox>
                </v:shape>
                <w10:wrap type="square" anchory="page"/>
              </v:group>
            </w:pict>
          </mc:Fallback>
        </mc:AlternateContent>
      </w:r>
      <w:r>
        <w:rPr>
          <w:noProof/>
          <w:lang w:val="en-GB" w:eastAsia="en-GB"/>
        </w:rPr>
        <mc:AlternateContent>
          <mc:Choice Requires="wpg">
            <w:drawing>
              <wp:anchor distT="0" distB="0" distL="114300" distR="114300" simplePos="0" relativeHeight="251666432" behindDoc="0" locked="0" layoutInCell="1" allowOverlap="1" wp14:anchorId="6FF0FB7F" wp14:editId="52ED00FC">
                <wp:simplePos x="0" y="0"/>
                <wp:positionH relativeFrom="margin">
                  <wp:posOffset>3368675</wp:posOffset>
                </wp:positionH>
                <wp:positionV relativeFrom="page">
                  <wp:posOffset>1199515</wp:posOffset>
                </wp:positionV>
                <wp:extent cx="3054985" cy="2515235"/>
                <wp:effectExtent l="0" t="0" r="0" b="0"/>
                <wp:wrapSquare wrapText="bothSides"/>
                <wp:docPr id="3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2515235"/>
                          <a:chOff x="0" y="-864"/>
                          <a:chExt cx="30556" cy="25152"/>
                        </a:xfrm>
                      </wpg:grpSpPr>
                      <pic:pic xmlns:pic="http://schemas.openxmlformats.org/drawingml/2006/picture">
                        <pic:nvPicPr>
                          <pic:cNvPr id="35" name="Picture 16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8" y="-864"/>
                            <a:ext cx="30518" cy="13246"/>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
                        <wps:cNvSpPr txBox="1">
                          <a:spLocks noChangeArrowheads="1"/>
                        </wps:cNvSpPr>
                        <wps:spPr bwMode="auto">
                          <a:xfrm>
                            <a:off x="0" y="13798"/>
                            <a:ext cx="30518" cy="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2DC7" w14:textId="77777777" w:rsidR="000A3F09" w:rsidRPr="00DA19B6" w:rsidRDefault="000A3F09" w:rsidP="00DA19B6">
                              <w:pPr>
                                <w:pStyle w:val="Caption"/>
                                <w:jc w:val="both"/>
                                <w:rPr>
                                  <w:rFonts w:ascii="Arial" w:hAnsi="Arial" w:cs="Arial"/>
                                  <w:i w:val="0"/>
                                  <w:color w:val="auto"/>
                                  <w:sz w:val="14"/>
                                  <w:szCs w:val="14"/>
                                  <w:lang w:val="en-US"/>
                                </w:rPr>
                              </w:pPr>
                              <w:r w:rsidRPr="00DA19B6">
                                <w:rPr>
                                  <w:rFonts w:ascii="Arial" w:hAnsi="Arial" w:cs="Arial"/>
                                  <w:i w:val="0"/>
                                  <w:color w:val="auto"/>
                                  <w:sz w:val="14"/>
                                  <w:szCs w:val="14"/>
                                  <w:lang w:val="en-US"/>
                                </w:rPr>
                                <w:t xml:space="preserve">Figure 2: </w:t>
                              </w:r>
                              <w:r w:rsidRPr="00DA19B6">
                                <w:rPr>
                                  <w:rFonts w:ascii="Arial" w:hAnsi="Arial" w:cs="Arial"/>
                                  <w:i w:val="0"/>
                                  <w:color w:val="auto"/>
                                  <w:sz w:val="14"/>
                                  <w:szCs w:val="14"/>
                                </w:rPr>
                                <w:t xml:space="preserve">SABRE hyperpolarized NMR spectra of pyruvate. A) Plot showing how the intensity of the </w:t>
                              </w:r>
                              <w:r w:rsidRPr="00DA19B6">
                                <w:rPr>
                                  <w:rFonts w:ascii="Arial" w:hAnsi="Arial" w:cs="Arial"/>
                                  <w:i w:val="0"/>
                                  <w:color w:val="auto"/>
                                  <w:sz w:val="14"/>
                                  <w:szCs w:val="14"/>
                                  <w:vertAlign w:val="superscript"/>
                                </w:rPr>
                                <w:t>13</w:t>
                              </w:r>
                              <w:r w:rsidRPr="00DA19B6">
                                <w:rPr>
                                  <w:rFonts w:ascii="Arial" w:hAnsi="Arial" w:cs="Arial"/>
                                  <w:i w:val="0"/>
                                  <w:color w:val="auto"/>
                                  <w:sz w:val="14"/>
                                  <w:szCs w:val="14"/>
                                </w:rPr>
                                <w:t xml:space="preserve">C NMR response of </w:t>
                              </w:r>
                              <w:r w:rsidRPr="00DA19B6">
                                <w:rPr>
                                  <w:rFonts w:ascii="Arial" w:hAnsi="Arial" w:cs="Arial"/>
                                  <w:b/>
                                  <w:i w:val="0"/>
                                  <w:color w:val="auto"/>
                                  <w:sz w:val="14"/>
                                  <w:szCs w:val="14"/>
                                </w:rPr>
                                <w:t>1</w:t>
                              </w:r>
                              <w:r w:rsidRPr="00DA19B6">
                                <w:rPr>
                                  <w:rFonts w:ascii="Arial" w:hAnsi="Arial" w:cs="Arial"/>
                                  <w:i w:val="0"/>
                                  <w:color w:val="auto"/>
                                  <w:sz w:val="14"/>
                                  <w:szCs w:val="14"/>
                                </w:rPr>
                                <w:t xml:space="preserve"> varies with the magnetic field the sample experiences during polarization transfer, maximum polarization transfer efficiency (signal intensity) is achieved with a </w:t>
                              </w:r>
                              <w:r w:rsidRPr="00DA19B6">
                                <w:rPr>
                                  <w:rFonts w:ascii="Cambria Math" w:hAnsi="Cambria Math" w:cs="Cambria Math"/>
                                  <w:i w:val="0"/>
                                  <w:color w:val="auto"/>
                                  <w:sz w:val="14"/>
                                  <w:szCs w:val="14"/>
                                </w:rPr>
                                <w:t>∼</w:t>
                              </w:r>
                              <w:r w:rsidRPr="00DA19B6">
                                <w:rPr>
                                  <w:rFonts w:ascii="Arial" w:hAnsi="Arial" w:cs="Arial"/>
                                  <w:i w:val="0"/>
                                  <w:color w:val="auto"/>
                                  <w:sz w:val="14"/>
                                  <w:szCs w:val="14"/>
                                </w:rPr>
                                <w:t xml:space="preserve">9 mG field. (B) SABRE hyperpolarized </w:t>
                              </w:r>
                              <w:r w:rsidRPr="00DA19B6">
                                <w:rPr>
                                  <w:rFonts w:ascii="Arial" w:hAnsi="Arial" w:cs="Arial"/>
                                  <w:i w:val="0"/>
                                  <w:color w:val="auto"/>
                                  <w:sz w:val="14"/>
                                  <w:szCs w:val="14"/>
                                  <w:vertAlign w:val="superscript"/>
                                </w:rPr>
                                <w:t>13</w:t>
                              </w:r>
                              <w:r w:rsidRPr="00DA19B6">
                                <w:rPr>
                                  <w:rFonts w:ascii="Arial" w:hAnsi="Arial" w:cs="Arial"/>
                                  <w:i w:val="0"/>
                                  <w:color w:val="auto"/>
                                  <w:sz w:val="14"/>
                                  <w:szCs w:val="14"/>
                                </w:rPr>
                                <w:t xml:space="preserve">C NMR spectra of (i) </w:t>
                              </w:r>
                              <w:r w:rsidRPr="00DA19B6">
                                <w:rPr>
                                  <w:rFonts w:ascii="Arial" w:hAnsi="Arial" w:cs="Arial"/>
                                  <w:b/>
                                  <w:i w:val="0"/>
                                  <w:color w:val="auto"/>
                                  <w:sz w:val="14"/>
                                  <w:szCs w:val="14"/>
                                </w:rPr>
                                <w:t>1</w:t>
                              </w:r>
                              <w:r w:rsidRPr="00DA19B6">
                                <w:rPr>
                                  <w:rFonts w:ascii="Arial" w:hAnsi="Arial" w:cs="Arial"/>
                                  <w:i w:val="0"/>
                                  <w:color w:val="auto"/>
                                  <w:sz w:val="14"/>
                                  <w:szCs w:val="14"/>
                                </w:rPr>
                                <w:t xml:space="preserve"> and (ii) </w:t>
                              </w:r>
                              <w:r w:rsidRPr="00DA19B6">
                                <w:rPr>
                                  <w:rFonts w:ascii="Arial" w:hAnsi="Arial" w:cs="Arial"/>
                                  <w:b/>
                                  <w:i w:val="0"/>
                                  <w:color w:val="auto"/>
                                  <w:sz w:val="14"/>
                                  <w:szCs w:val="14"/>
                                </w:rPr>
                                <w:t>2</w:t>
                              </w:r>
                              <w:r w:rsidRPr="00DA19B6">
                                <w:rPr>
                                  <w:rFonts w:ascii="Arial" w:hAnsi="Arial" w:cs="Arial"/>
                                  <w:i w:val="0"/>
                                  <w:color w:val="auto"/>
                                  <w:sz w:val="14"/>
                                  <w:szCs w:val="14"/>
                                </w:rPr>
                                <w:t xml:space="preserve"> after transfer in a 5 mG mixing field that show strongly enhanced signals from the labelled carbons. These spectra also reveal a singlet response originating from the 1.1% of </w:t>
                              </w:r>
                              <w:r w:rsidRPr="00DA19B6">
                                <w:rPr>
                                  <w:rFonts w:ascii="Arial" w:hAnsi="Arial" w:cs="Arial"/>
                                  <w:b/>
                                  <w:i w:val="0"/>
                                  <w:color w:val="auto"/>
                                  <w:sz w:val="14"/>
                                  <w:szCs w:val="14"/>
                                </w:rPr>
                                <w:t>3</w:t>
                              </w:r>
                              <w:r w:rsidRPr="00DA19B6">
                                <w:rPr>
                                  <w:rFonts w:ascii="Arial" w:hAnsi="Arial" w:cs="Arial"/>
                                  <w:i w:val="0"/>
                                  <w:color w:val="auto"/>
                                  <w:sz w:val="14"/>
                                  <w:szCs w:val="14"/>
                                </w:rPr>
                                <w:t xml:space="preserve"> present; (iii) corresponding spectrum of </w:t>
                              </w:r>
                              <w:r w:rsidRPr="00DA19B6">
                                <w:rPr>
                                  <w:rFonts w:ascii="Arial" w:hAnsi="Arial" w:cs="Arial"/>
                                  <w:b/>
                                  <w:i w:val="0"/>
                                  <w:color w:val="auto"/>
                                  <w:sz w:val="14"/>
                                  <w:szCs w:val="14"/>
                                </w:rPr>
                                <w:t>1</w:t>
                              </w:r>
                              <w:r w:rsidRPr="00DA19B6">
                                <w:rPr>
                                  <w:rFonts w:ascii="Arial" w:hAnsi="Arial" w:cs="Arial"/>
                                  <w:i w:val="0"/>
                                  <w:color w:val="auto"/>
                                  <w:sz w:val="14"/>
                                  <w:szCs w:val="14"/>
                                </w:rPr>
                                <w:t xml:space="preserve"> after hyperpolarization transfer in the Earth’s field (~500 mG) which selects signals from </w:t>
                              </w:r>
                              <w:r w:rsidRPr="00DA19B6">
                                <w:rPr>
                                  <w:rFonts w:ascii="Arial" w:hAnsi="Arial" w:cs="Arial"/>
                                  <w:b/>
                                  <w:i w:val="0"/>
                                  <w:color w:val="auto"/>
                                  <w:sz w:val="14"/>
                                  <w:szCs w:val="14"/>
                                </w:rPr>
                                <w:t>3.</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7" o:spid="_x0000_s1046" style="position:absolute;left:0;text-align:left;margin-left:265.25pt;margin-top:94.45pt;width:240.55pt;height:198.05pt;z-index:251666432;mso-position-horizontal-relative:margin;mso-position-vertical-relative:page" coordorigin=",-864" coordsize="30556,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">
                <v:shape id="Picture 166" o:spid="_x0000_s1047" type="#_x0000_t75" style="position:absolute;left:38;top:-864;width:30518;height:1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7RTEAAAA2wAAAA8AAABkcnMvZG93bnJldi54bWxEj0+LwjAUxO/CfofwFrxpqqKU2lREdmFh&#10;EfHPweOjebbF5qU02bZ++40geBxm5jdMuhlMLTpqXWVZwWwagSDOra64UHA5f09iEM4ja6wtk4IH&#10;OdhkH6MUE217PlJ38oUIEHYJKii9bxIpXV6SQTe1DXHwbrY16INsC6lb7APc1HIeRStpsOKwUGJD&#10;u5Ly++nPKOgPKy2Pl6/99RFfu3j2O9+5u1Fq/Dls1yA8Df4dfrV/tILFEp5fw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w7RTEAAAA2wAAAA8AAAAAAAAAAAAAAAAA&#10;nwIAAGRycy9kb3ducmV2LnhtbFBLBQYAAAAABAAEAPcAAACQAwAAAAA=&#10;">
                  <v:imagedata r:id="rId27" o:title=""/>
                  <v:path arrowok="t"/>
                </v:shape>
                <v:shape id="Text Box 1" o:spid="_x0000_s1048" type="#_x0000_t202" style="position:absolute;top:13798;width:30518;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14:paraId="20C12DC7" w14:textId="77777777" w:rsidR="000A3F09" w:rsidRPr="00DA19B6" w:rsidRDefault="000A3F09" w:rsidP="00DA19B6">
                        <w:pPr>
                          <w:pStyle w:val="Caption"/>
                          <w:jc w:val="both"/>
                          <w:rPr>
                            <w:rFonts w:ascii="Arial" w:hAnsi="Arial" w:cs="Arial"/>
                            <w:i w:val="0"/>
                            <w:color w:val="auto"/>
                            <w:sz w:val="14"/>
                            <w:szCs w:val="14"/>
                            <w:lang w:val="en-US"/>
                          </w:rPr>
                        </w:pPr>
                        <w:r w:rsidRPr="00DA19B6">
                          <w:rPr>
                            <w:rFonts w:ascii="Arial" w:hAnsi="Arial" w:cs="Arial"/>
                            <w:i w:val="0"/>
                            <w:color w:val="auto"/>
                            <w:sz w:val="14"/>
                            <w:szCs w:val="14"/>
                            <w:lang w:val="en-US"/>
                          </w:rPr>
                          <w:t xml:space="preserve">Figure 2: </w:t>
                        </w:r>
                        <w:r w:rsidRPr="00DA19B6">
                          <w:rPr>
                            <w:rFonts w:ascii="Arial" w:hAnsi="Arial" w:cs="Arial"/>
                            <w:i w:val="0"/>
                            <w:color w:val="auto"/>
                            <w:sz w:val="14"/>
                            <w:szCs w:val="14"/>
                          </w:rPr>
                          <w:t xml:space="preserve">SABRE hyperpolarized NMR spectra of pyruvate. A) Plot showing how the intensity of the </w:t>
                        </w:r>
                        <w:r w:rsidRPr="00DA19B6">
                          <w:rPr>
                            <w:rFonts w:ascii="Arial" w:hAnsi="Arial" w:cs="Arial"/>
                            <w:i w:val="0"/>
                            <w:color w:val="auto"/>
                            <w:sz w:val="14"/>
                            <w:szCs w:val="14"/>
                            <w:vertAlign w:val="superscript"/>
                          </w:rPr>
                          <w:t>13</w:t>
                        </w:r>
                        <w:r w:rsidRPr="00DA19B6">
                          <w:rPr>
                            <w:rFonts w:ascii="Arial" w:hAnsi="Arial" w:cs="Arial"/>
                            <w:i w:val="0"/>
                            <w:color w:val="auto"/>
                            <w:sz w:val="14"/>
                            <w:szCs w:val="14"/>
                          </w:rPr>
                          <w:t xml:space="preserve">C NMR response of </w:t>
                        </w:r>
                        <w:r w:rsidRPr="00DA19B6">
                          <w:rPr>
                            <w:rFonts w:ascii="Arial" w:hAnsi="Arial" w:cs="Arial"/>
                            <w:b/>
                            <w:i w:val="0"/>
                            <w:color w:val="auto"/>
                            <w:sz w:val="14"/>
                            <w:szCs w:val="14"/>
                          </w:rPr>
                          <w:t>1</w:t>
                        </w:r>
                        <w:r w:rsidRPr="00DA19B6">
                          <w:rPr>
                            <w:rFonts w:ascii="Arial" w:hAnsi="Arial" w:cs="Arial"/>
                            <w:i w:val="0"/>
                            <w:color w:val="auto"/>
                            <w:sz w:val="14"/>
                            <w:szCs w:val="14"/>
                          </w:rPr>
                          <w:t xml:space="preserve"> varies with the magnetic field the sample experiences during polarization transfer, maximum polarization transfer efficiency (signal intensity) is achieved with a </w:t>
                        </w:r>
                        <w:r w:rsidRPr="00DA19B6">
                          <w:rPr>
                            <w:rFonts w:ascii="Cambria Math" w:hAnsi="Cambria Math" w:cs="Cambria Math"/>
                            <w:i w:val="0"/>
                            <w:color w:val="auto"/>
                            <w:sz w:val="14"/>
                            <w:szCs w:val="14"/>
                          </w:rPr>
                          <w:t>∼</w:t>
                        </w:r>
                        <w:r w:rsidRPr="00DA19B6">
                          <w:rPr>
                            <w:rFonts w:ascii="Arial" w:hAnsi="Arial" w:cs="Arial"/>
                            <w:i w:val="0"/>
                            <w:color w:val="auto"/>
                            <w:sz w:val="14"/>
                            <w:szCs w:val="14"/>
                          </w:rPr>
                          <w:t xml:space="preserve">9 mG field. (B) SABRE hyperpolarized </w:t>
                        </w:r>
                        <w:r w:rsidRPr="00DA19B6">
                          <w:rPr>
                            <w:rFonts w:ascii="Arial" w:hAnsi="Arial" w:cs="Arial"/>
                            <w:i w:val="0"/>
                            <w:color w:val="auto"/>
                            <w:sz w:val="14"/>
                            <w:szCs w:val="14"/>
                            <w:vertAlign w:val="superscript"/>
                          </w:rPr>
                          <w:t>13</w:t>
                        </w:r>
                        <w:r w:rsidRPr="00DA19B6">
                          <w:rPr>
                            <w:rFonts w:ascii="Arial" w:hAnsi="Arial" w:cs="Arial"/>
                            <w:i w:val="0"/>
                            <w:color w:val="auto"/>
                            <w:sz w:val="14"/>
                            <w:szCs w:val="14"/>
                          </w:rPr>
                          <w:t xml:space="preserve">C NMR spectra of (i) </w:t>
                        </w:r>
                        <w:r w:rsidRPr="00DA19B6">
                          <w:rPr>
                            <w:rFonts w:ascii="Arial" w:hAnsi="Arial" w:cs="Arial"/>
                            <w:b/>
                            <w:i w:val="0"/>
                            <w:color w:val="auto"/>
                            <w:sz w:val="14"/>
                            <w:szCs w:val="14"/>
                          </w:rPr>
                          <w:t>1</w:t>
                        </w:r>
                        <w:r w:rsidRPr="00DA19B6">
                          <w:rPr>
                            <w:rFonts w:ascii="Arial" w:hAnsi="Arial" w:cs="Arial"/>
                            <w:i w:val="0"/>
                            <w:color w:val="auto"/>
                            <w:sz w:val="14"/>
                            <w:szCs w:val="14"/>
                          </w:rPr>
                          <w:t xml:space="preserve"> and (ii) </w:t>
                        </w:r>
                        <w:r w:rsidRPr="00DA19B6">
                          <w:rPr>
                            <w:rFonts w:ascii="Arial" w:hAnsi="Arial" w:cs="Arial"/>
                            <w:b/>
                            <w:i w:val="0"/>
                            <w:color w:val="auto"/>
                            <w:sz w:val="14"/>
                            <w:szCs w:val="14"/>
                          </w:rPr>
                          <w:t>2</w:t>
                        </w:r>
                        <w:r w:rsidRPr="00DA19B6">
                          <w:rPr>
                            <w:rFonts w:ascii="Arial" w:hAnsi="Arial" w:cs="Arial"/>
                            <w:i w:val="0"/>
                            <w:color w:val="auto"/>
                            <w:sz w:val="14"/>
                            <w:szCs w:val="14"/>
                          </w:rPr>
                          <w:t xml:space="preserve"> after transfer in a 5 mG mixing field that show strongly enhanced signals from the labelled carbons. These spectra also reveal a singlet response originating from the 1.1% of </w:t>
                        </w:r>
                        <w:r w:rsidRPr="00DA19B6">
                          <w:rPr>
                            <w:rFonts w:ascii="Arial" w:hAnsi="Arial" w:cs="Arial"/>
                            <w:b/>
                            <w:i w:val="0"/>
                            <w:color w:val="auto"/>
                            <w:sz w:val="14"/>
                            <w:szCs w:val="14"/>
                          </w:rPr>
                          <w:t>3</w:t>
                        </w:r>
                        <w:r w:rsidRPr="00DA19B6">
                          <w:rPr>
                            <w:rFonts w:ascii="Arial" w:hAnsi="Arial" w:cs="Arial"/>
                            <w:i w:val="0"/>
                            <w:color w:val="auto"/>
                            <w:sz w:val="14"/>
                            <w:szCs w:val="14"/>
                          </w:rPr>
                          <w:t xml:space="preserve"> present; (iii) corresponding spectrum of </w:t>
                        </w:r>
                        <w:r w:rsidRPr="00DA19B6">
                          <w:rPr>
                            <w:rFonts w:ascii="Arial" w:hAnsi="Arial" w:cs="Arial"/>
                            <w:b/>
                            <w:i w:val="0"/>
                            <w:color w:val="auto"/>
                            <w:sz w:val="14"/>
                            <w:szCs w:val="14"/>
                          </w:rPr>
                          <w:t>1</w:t>
                        </w:r>
                        <w:r w:rsidRPr="00DA19B6">
                          <w:rPr>
                            <w:rFonts w:ascii="Arial" w:hAnsi="Arial" w:cs="Arial"/>
                            <w:i w:val="0"/>
                            <w:color w:val="auto"/>
                            <w:sz w:val="14"/>
                            <w:szCs w:val="14"/>
                          </w:rPr>
                          <w:t xml:space="preserve"> after hyperpolarization transfer in the Earth’s field (~500 mG) which selects signals from </w:t>
                        </w:r>
                        <w:r w:rsidRPr="00DA19B6">
                          <w:rPr>
                            <w:rFonts w:ascii="Arial" w:hAnsi="Arial" w:cs="Arial"/>
                            <w:b/>
                            <w:i w:val="0"/>
                            <w:color w:val="auto"/>
                            <w:sz w:val="14"/>
                            <w:szCs w:val="14"/>
                          </w:rPr>
                          <w:t>3.</w:t>
                        </w:r>
                      </w:p>
                    </w:txbxContent>
                  </v:textbox>
                </v:shape>
                <w10:wrap type="square" anchorx="margin" anchory="page"/>
              </v:group>
            </w:pict>
          </mc:Fallback>
        </mc:AlternateContent>
      </w:r>
      <w:r w:rsidR="00D472C4">
        <w:t>Because of the low symmetry of pyruvate, [</w:t>
      </w:r>
      <w:proofErr w:type="spellStart"/>
      <w:proofErr w:type="gramStart"/>
      <w:r w:rsidR="00D472C4">
        <w:t>Ir</w:t>
      </w:r>
      <w:proofErr w:type="spellEnd"/>
      <w:r w:rsidR="00D472C4">
        <w:t>(</w:t>
      </w:r>
      <w:proofErr w:type="gramEnd"/>
      <w:r w:rsidR="00D472C4">
        <w:t>H)</w:t>
      </w:r>
      <w:r w:rsidR="00D472C4" w:rsidRPr="00CB6366">
        <w:rPr>
          <w:vertAlign w:val="subscript"/>
        </w:rPr>
        <w:t>2</w:t>
      </w:r>
      <w:r w:rsidR="00C92561">
        <w:t>(</w:t>
      </w:r>
      <w:r w:rsidR="00C92561">
        <w:rPr>
          <w:rFonts w:ascii="Symbol" w:hAnsi="Symbol"/>
        </w:rPr>
        <w:t></w:t>
      </w:r>
      <w:r w:rsidR="00C92561" w:rsidRPr="00CB6366">
        <w:rPr>
          <w:vertAlign w:val="superscript"/>
        </w:rPr>
        <w:t>2</w:t>
      </w:r>
      <w:r w:rsidR="00C92561">
        <w:t>-pyruvate)</w:t>
      </w:r>
      <w:r w:rsidR="00D472C4">
        <w:t>(</w:t>
      </w:r>
      <w:proofErr w:type="spellStart"/>
      <w:r w:rsidR="00D472C4">
        <w:t>DMSO</w:t>
      </w:r>
      <w:proofErr w:type="spellEnd"/>
      <w:r w:rsidR="00D472C4">
        <w:t>)(</w:t>
      </w:r>
      <w:proofErr w:type="spellStart"/>
      <w:r w:rsidR="00D472C4">
        <w:t>IMes</w:t>
      </w:r>
      <w:proofErr w:type="spellEnd"/>
      <w:r w:rsidR="00D472C4">
        <w:t xml:space="preserve">)] </w:t>
      </w:r>
      <w:r w:rsidR="001B3166">
        <w:t>yields</w:t>
      </w:r>
      <w:r w:rsidR="00D472C4">
        <w:t xml:space="preserve"> two inequi</w:t>
      </w:r>
      <w:r w:rsidR="00456A17">
        <w:t>valent hydride ligands</w:t>
      </w:r>
      <w:r w:rsidR="001F6B8B">
        <w:t xml:space="preserve"> such that a</w:t>
      </w:r>
      <w:r w:rsidR="00456A17">
        <w:t xml:space="preserve">t </w:t>
      </w:r>
      <w:r w:rsidR="00D472C4">
        <w:t>low magnetic field</w:t>
      </w:r>
      <w:r w:rsidR="001F6B8B">
        <w:t>s</w:t>
      </w:r>
      <w:r w:rsidR="001B3166">
        <w:t xml:space="preserve"> </w:t>
      </w:r>
      <w:r w:rsidR="00962CC7">
        <w:t>a</w:t>
      </w:r>
      <w:r w:rsidR="009403AD">
        <w:t>n [</w:t>
      </w:r>
      <w:proofErr w:type="spellStart"/>
      <w:r w:rsidR="009403AD">
        <w:t>AA’B</w:t>
      </w:r>
      <w:proofErr w:type="spellEnd"/>
      <w:r w:rsidR="009403AD">
        <w:t xml:space="preserve">] spin system </w:t>
      </w:r>
      <w:r w:rsidR="001F6B8B">
        <w:t xml:space="preserve">is </w:t>
      </w:r>
      <w:r w:rsidR="00962CC7">
        <w:t>form</w:t>
      </w:r>
      <w:r w:rsidR="001F6B8B">
        <w:t>ed</w:t>
      </w:r>
      <w:r w:rsidR="00D472C4">
        <w:t xml:space="preserve">. </w:t>
      </w:r>
      <w:r w:rsidR="00962CC7">
        <w:t>Modelling t</w:t>
      </w:r>
      <w:r w:rsidR="00D472C4">
        <w:t xml:space="preserve">he propagation of hyperpolarization </w:t>
      </w:r>
      <w:r w:rsidR="00456A17">
        <w:t>from</w:t>
      </w:r>
      <w:r w:rsidR="001F6B8B">
        <w:t xml:space="preserve"> the</w:t>
      </w:r>
      <w:r w:rsidR="001B3166">
        <w:t xml:space="preserve"> </w:t>
      </w:r>
      <w:r w:rsidR="00D472C4" w:rsidRPr="009403AD">
        <w:rPr>
          <w:i/>
        </w:rPr>
        <w:t>p</w:t>
      </w:r>
      <w:r w:rsidR="00D472C4">
        <w:t>-</w:t>
      </w:r>
      <w:proofErr w:type="spellStart"/>
      <w:r w:rsidR="00D472C4">
        <w:t>H</w:t>
      </w:r>
      <w:r w:rsidR="00D472C4" w:rsidRPr="009403AD">
        <w:rPr>
          <w:vertAlign w:val="subscript"/>
        </w:rPr>
        <w:t>2</w:t>
      </w:r>
      <w:proofErr w:type="spellEnd"/>
      <w:r w:rsidR="00D472C4" w:rsidRPr="009403AD">
        <w:rPr>
          <w:vertAlign w:val="subscript"/>
        </w:rPr>
        <w:t xml:space="preserve"> </w:t>
      </w:r>
      <w:r w:rsidR="00D472C4">
        <w:t xml:space="preserve">derived hydride ligands </w:t>
      </w:r>
      <w:r w:rsidR="001F6B8B">
        <w:t xml:space="preserve">of this product </w:t>
      </w:r>
      <w:r w:rsidR="00D472C4">
        <w:t xml:space="preserve">into the bound pyruvate </w:t>
      </w:r>
      <w:proofErr w:type="spellStart"/>
      <w:r w:rsidR="00D472C4" w:rsidRPr="009403AD">
        <w:rPr>
          <w:vertAlign w:val="superscript"/>
        </w:rPr>
        <w:t>13</w:t>
      </w:r>
      <w:r w:rsidR="00D472C4">
        <w:t>C</w:t>
      </w:r>
      <w:proofErr w:type="spellEnd"/>
      <w:r w:rsidR="00D472C4">
        <w:t xml:space="preserve"> nuclei </w:t>
      </w:r>
      <w:r w:rsidR="00962CC7">
        <w:t>predict</w:t>
      </w:r>
      <w:r w:rsidR="00FA16E4">
        <w:t>s</w:t>
      </w:r>
      <w:r w:rsidR="00962CC7">
        <w:t xml:space="preserve"> </w:t>
      </w:r>
      <w:r w:rsidR="00454289">
        <w:t>o</w:t>
      </w:r>
      <w:r w:rsidR="00D472C4">
        <w:t>ptimum</w:t>
      </w:r>
      <w:r w:rsidR="00831739">
        <w:t xml:space="preserve"> </w:t>
      </w:r>
      <w:r w:rsidR="00D472C4">
        <w:t>polarization transfer</w:t>
      </w:r>
      <w:r w:rsidR="009403AD">
        <w:t xml:space="preserve"> </w:t>
      </w:r>
      <w:r w:rsidR="00831739">
        <w:t>at</w:t>
      </w:r>
      <w:r w:rsidR="00962CC7">
        <w:t xml:space="preserve"> a</w:t>
      </w:r>
      <w:r w:rsidR="009403AD">
        <w:t xml:space="preserve"> </w:t>
      </w:r>
      <w:r w:rsidR="00831739">
        <w:t xml:space="preserve">magnetic </w:t>
      </w:r>
      <w:r w:rsidR="00D472C4">
        <w:t>field</w:t>
      </w:r>
      <w:r w:rsidR="001F6B8B">
        <w:t xml:space="preserve"> </w:t>
      </w:r>
      <w:r w:rsidR="00454289">
        <w:t>strength</w:t>
      </w:r>
      <w:r w:rsidR="001F6B8B">
        <w:t xml:space="preserve"> of</w:t>
      </w:r>
      <w:r w:rsidR="00454289">
        <w:t xml:space="preserve"> </w:t>
      </w:r>
      <w:r w:rsidR="007640E3" w:rsidRPr="007640E3">
        <w:rPr>
          <w:rFonts w:cstheme="minorHAnsi"/>
          <w:szCs w:val="17"/>
          <w:shd w:val="clear" w:color="auto" w:fill="FFFFFF"/>
        </w:rPr>
        <w:t>±</w:t>
      </w:r>
      <w:r w:rsidR="00D472C4">
        <w:t>(-</w:t>
      </w:r>
      <w:proofErr w:type="spellStart"/>
      <w:r w:rsidR="00D472C4" w:rsidRPr="00A7469B">
        <w:rPr>
          <w:i/>
        </w:rPr>
        <w:t>J</w:t>
      </w:r>
      <w:r w:rsidR="00D472C4" w:rsidRPr="00A7469B">
        <w:rPr>
          <w:vertAlign w:val="subscript"/>
        </w:rPr>
        <w:t>H</w:t>
      </w:r>
      <w:r w:rsidR="00A7469B">
        <w:rPr>
          <w:vertAlign w:val="subscript"/>
        </w:rPr>
        <w:t>H</w:t>
      </w:r>
      <w:proofErr w:type="spellEnd"/>
      <w:r w:rsidR="00A7469B">
        <w:rPr>
          <w:vertAlign w:val="subscript"/>
        </w:rPr>
        <w:t xml:space="preserve"> </w:t>
      </w:r>
      <w:r w:rsidR="00D472C4">
        <w:t>+</w:t>
      </w:r>
      <w:r w:rsidR="00A7469B">
        <w:t xml:space="preserve"> </w:t>
      </w:r>
      <w:proofErr w:type="spellStart"/>
      <w:r w:rsidR="00D472C4" w:rsidRPr="00A7469B">
        <w:rPr>
          <w:i/>
        </w:rPr>
        <w:t>J</w:t>
      </w:r>
      <w:r w:rsidR="00D472C4" w:rsidRPr="00A7469B">
        <w:rPr>
          <w:vertAlign w:val="subscript"/>
        </w:rPr>
        <w:t>HC</w:t>
      </w:r>
      <w:proofErr w:type="spellEnd"/>
      <w:r w:rsidR="00D472C4" w:rsidRPr="00A7469B">
        <w:rPr>
          <w:vertAlign w:val="subscript"/>
        </w:rPr>
        <w:t>*</w:t>
      </w:r>
      <w:r w:rsidR="00D472C4">
        <w:t>)</w:t>
      </w:r>
      <w:r w:rsidR="002822E7">
        <w:t>/</w:t>
      </w:r>
      <w:r w:rsidR="00A7469B" w:rsidRPr="00A7469B">
        <w:rPr>
          <w:rFonts w:ascii="Symbol" w:hAnsi="Symbol"/>
          <w:i/>
        </w:rPr>
        <w:t></w:t>
      </w:r>
      <w:r w:rsidR="00A7469B" w:rsidRPr="00A7469B">
        <w:rPr>
          <w:rFonts w:ascii="Symbol" w:hAnsi="Symbol"/>
          <w:i/>
        </w:rPr>
        <w:t></w:t>
      </w:r>
      <w:r w:rsidR="00B514BB">
        <w:rPr>
          <w:rFonts w:ascii="Symbol" w:hAnsi="Symbol"/>
          <w:i/>
        </w:rPr>
        <w:t></w:t>
      </w:r>
      <w:r w:rsidR="002C4D7B" w:rsidRPr="0037003F">
        <w:rPr>
          <w:rFonts w:cs="Arial"/>
        </w:rPr>
        <w:fldChar w:fldCharType="begin">
          <w:fldData xml:space="preserve">PEVuZE5vdGU+PENpdGU+PEF1dGhvcj5UaGVpczwvQXV0aG9yPjxZZWFyPjIwMTY8L1llYXI+PFJl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=
</w:fldData>
        </w:fldChar>
      </w:r>
      <w:r w:rsidR="003A270A" w:rsidRPr="0037003F">
        <w:rPr>
          <w:rFonts w:cs="Arial"/>
        </w:rPr>
        <w:instrText xml:space="preserve"> ADDIN EN.CITE </w:instrText>
      </w:r>
      <w:r w:rsidR="002C4D7B" w:rsidRPr="0037003F">
        <w:rPr>
          <w:rFonts w:cs="Arial"/>
        </w:rPr>
        <w:fldChar w:fldCharType="begin">
          <w:fldData xml:space="preserve">PEVuZE5vdGU+PENpdGU+PEF1dGhvcj5UaGVpczwvQXV0aG9yPjxZZWFyPjIwMTY8L1llYXI+PFJl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=
</w:fldData>
        </w:fldChar>
      </w:r>
      <w:r w:rsidR="003A270A" w:rsidRPr="0037003F">
        <w:rPr>
          <w:rFonts w:cs="Arial"/>
        </w:rPr>
        <w:instrText xml:space="preserve"> ADDIN EN.CITE.DATA </w:instrText>
      </w:r>
      <w:r w:rsidR="002C4D7B" w:rsidRPr="0037003F">
        <w:rPr>
          <w:rFonts w:cs="Arial"/>
        </w:rPr>
      </w:r>
      <w:r w:rsidR="002C4D7B" w:rsidRPr="0037003F">
        <w:rPr>
          <w:rFonts w:cs="Arial"/>
        </w:rPr>
        <w:fldChar w:fldCharType="end"/>
      </w:r>
      <w:r w:rsidR="002C4D7B" w:rsidRPr="0037003F">
        <w:rPr>
          <w:rFonts w:cs="Arial"/>
        </w:rPr>
      </w:r>
      <w:r w:rsidR="002C4D7B" w:rsidRPr="0037003F">
        <w:rPr>
          <w:rFonts w:cs="Arial"/>
        </w:rPr>
        <w:fldChar w:fldCharType="separate"/>
      </w:r>
      <w:r w:rsidR="003A270A" w:rsidRPr="0037003F">
        <w:rPr>
          <w:rFonts w:cs="Arial"/>
          <w:noProof/>
          <w:vertAlign w:val="superscript"/>
        </w:rPr>
        <w:t>[13a, 21]</w:t>
      </w:r>
      <w:r w:rsidR="002C4D7B" w:rsidRPr="0037003F">
        <w:rPr>
          <w:rFonts w:cs="Arial"/>
        </w:rPr>
        <w:fldChar w:fldCharType="end"/>
      </w:r>
      <w:r w:rsidR="000071E0">
        <w:t xml:space="preserve"> </w:t>
      </w:r>
      <w:r w:rsidR="001B3166">
        <w:t>(</w:t>
      </w:r>
      <w:r w:rsidR="00242C89">
        <w:t>Supporting Information</w:t>
      </w:r>
      <w:r w:rsidR="001B3166">
        <w:t xml:space="preserve">). </w:t>
      </w:r>
      <w:r w:rsidR="00D472C4">
        <w:t xml:space="preserve">Here, </w:t>
      </w:r>
      <w:proofErr w:type="spellStart"/>
      <w:r w:rsidR="00D472C4" w:rsidRPr="00A7469B">
        <w:rPr>
          <w:i/>
        </w:rPr>
        <w:t>J</w:t>
      </w:r>
      <w:r w:rsidR="00D472C4" w:rsidRPr="007A15DC">
        <w:rPr>
          <w:vertAlign w:val="subscript"/>
        </w:rPr>
        <w:t>HH</w:t>
      </w:r>
      <w:proofErr w:type="spellEnd"/>
      <w:r w:rsidR="00D472C4">
        <w:t xml:space="preserve"> corresponds to the </w:t>
      </w:r>
      <w:r w:rsidR="00D472C4" w:rsidRPr="00AB3793">
        <w:rPr>
          <w:i/>
        </w:rPr>
        <w:t>J</w:t>
      </w:r>
      <w:r w:rsidR="00D472C4">
        <w:t>-coupling between the hydride ligands</w:t>
      </w:r>
      <w:r w:rsidR="00831739">
        <w:t>,</w:t>
      </w:r>
      <w:r w:rsidR="00D472C4">
        <w:t xml:space="preserve"> </w:t>
      </w:r>
      <w:proofErr w:type="spellStart"/>
      <w:r w:rsidR="00D472C4" w:rsidRPr="00A7469B">
        <w:rPr>
          <w:i/>
        </w:rPr>
        <w:t>J</w:t>
      </w:r>
      <w:r w:rsidR="00D472C4" w:rsidRPr="00A7469B">
        <w:rPr>
          <w:vertAlign w:val="subscript"/>
        </w:rPr>
        <w:t>HC</w:t>
      </w:r>
      <w:proofErr w:type="spellEnd"/>
      <w:r w:rsidR="00D472C4" w:rsidRPr="00A7469B">
        <w:rPr>
          <w:vertAlign w:val="subscript"/>
        </w:rPr>
        <w:t>*</w:t>
      </w:r>
      <w:r w:rsidR="00D472C4" w:rsidRPr="00454289">
        <w:rPr>
          <w:vertAlign w:val="subscript"/>
        </w:rPr>
        <w:t xml:space="preserve"> </w:t>
      </w:r>
      <w:r w:rsidR="00D472C4">
        <w:t>is (</w:t>
      </w:r>
      <w:proofErr w:type="spellStart"/>
      <w:r w:rsidR="00D472C4" w:rsidRPr="00A7469B">
        <w:rPr>
          <w:i/>
        </w:rPr>
        <w:t>J</w:t>
      </w:r>
      <w:r w:rsidR="00D472C4" w:rsidRPr="00A7469B">
        <w:rPr>
          <w:vertAlign w:val="subscript"/>
        </w:rPr>
        <w:t>HC</w:t>
      </w:r>
      <w:proofErr w:type="spellEnd"/>
      <w:r w:rsidR="00D472C4">
        <w:t xml:space="preserve"> + </w:t>
      </w:r>
      <w:proofErr w:type="spellStart"/>
      <w:r w:rsidR="00D472C4" w:rsidRPr="00AC5DD1">
        <w:rPr>
          <w:i/>
        </w:rPr>
        <w:t>J</w:t>
      </w:r>
      <w:r w:rsidR="00D472C4" w:rsidRPr="007A067B">
        <w:rPr>
          <w:vertAlign w:val="subscript"/>
        </w:rPr>
        <w:t>H’C</w:t>
      </w:r>
      <w:proofErr w:type="spellEnd"/>
      <w:r w:rsidR="00D472C4">
        <w:t xml:space="preserve">)/2, the combined hydride-carbon cross-coupling </w:t>
      </w:r>
      <w:r w:rsidR="00454289">
        <w:t>in the complex</w:t>
      </w:r>
      <w:r w:rsidR="00831739">
        <w:t xml:space="preserve"> and</w:t>
      </w:r>
      <w:r w:rsidR="00D472C4">
        <w:t xml:space="preserve"> </w:t>
      </w:r>
      <w:r w:rsidR="007A067B">
        <w:rPr>
          <w:rFonts w:ascii="Symbol" w:hAnsi="Symbol"/>
        </w:rPr>
        <w:t></w:t>
      </w:r>
      <w:r w:rsidR="00A7469B">
        <w:rPr>
          <w:rFonts w:ascii="Symbol" w:hAnsi="Symbol"/>
        </w:rPr>
        <w:t></w:t>
      </w:r>
      <w:r w:rsidR="00A7469B">
        <w:rPr>
          <w:rFonts w:ascii="Symbol" w:hAnsi="Symbol"/>
        </w:rPr>
        <w:t></w:t>
      </w:r>
      <w:r w:rsidR="00D472C4">
        <w:t xml:space="preserve">is the difference in </w:t>
      </w:r>
      <w:proofErr w:type="spellStart"/>
      <w:r w:rsidR="00D472C4">
        <w:t>magnetogyric</w:t>
      </w:r>
      <w:proofErr w:type="spellEnd"/>
      <w:r w:rsidR="00D472C4">
        <w:t xml:space="preserve"> ratios </w:t>
      </w:r>
      <w:r w:rsidR="00962CC7">
        <w:t>(</w:t>
      </w:r>
      <w:r w:rsidR="00962CC7">
        <w:rPr>
          <w:rFonts w:ascii="Symbol" w:hAnsi="Symbol"/>
        </w:rPr>
        <w:t></w:t>
      </w:r>
      <w:r w:rsidR="00962CC7" w:rsidRPr="00A7469B">
        <w:rPr>
          <w:vertAlign w:val="subscript"/>
        </w:rPr>
        <w:t>H</w:t>
      </w:r>
      <w:r w:rsidR="00962CC7">
        <w:t xml:space="preserve">- </w:t>
      </w:r>
      <w:r w:rsidR="00962CC7">
        <w:rPr>
          <w:rFonts w:ascii="Symbol" w:hAnsi="Symbol"/>
        </w:rPr>
        <w:t></w:t>
      </w:r>
      <w:r w:rsidR="00962CC7" w:rsidRPr="00A7469B">
        <w:rPr>
          <w:vertAlign w:val="subscript"/>
        </w:rPr>
        <w:t>C</w:t>
      </w:r>
      <w:r w:rsidR="00962CC7">
        <w:t xml:space="preserve">) </w:t>
      </w:r>
      <w:r w:rsidR="00D472C4">
        <w:t xml:space="preserve">of proton and carbon nuclei. </w:t>
      </w:r>
      <w:r w:rsidR="00454289">
        <w:t>Th</w:t>
      </w:r>
      <w:r w:rsidR="001B3166">
        <w:t>e</w:t>
      </w:r>
      <w:r w:rsidR="00A12A57">
        <w:t xml:space="preserve"> predicted </w:t>
      </w:r>
      <w:r w:rsidR="00454289">
        <w:t xml:space="preserve">field </w:t>
      </w:r>
      <w:r w:rsidR="001B3166">
        <w:t xml:space="preserve">strengths are </w:t>
      </w:r>
      <w:r w:rsidR="00D472C4">
        <w:t xml:space="preserve">~100 times lower than the Earth’s </w:t>
      </w:r>
      <w:r w:rsidR="001B3166">
        <w:t xml:space="preserve">natural </w:t>
      </w:r>
      <w:r w:rsidR="00D472C4">
        <w:t>magnetic field</w:t>
      </w:r>
      <w:r w:rsidR="001B3166">
        <w:t xml:space="preserve"> and were achieved</w:t>
      </w:r>
      <w:r w:rsidR="00454289">
        <w:t xml:space="preserve"> </w:t>
      </w:r>
      <w:r w:rsidR="001B3166">
        <w:t>e</w:t>
      </w:r>
      <w:r w:rsidR="00454289">
        <w:t>x</w:t>
      </w:r>
      <w:r w:rsidR="00962CC7">
        <w:t>p</w:t>
      </w:r>
      <w:r w:rsidR="00D472C4">
        <w:t>erimental</w:t>
      </w:r>
      <w:r w:rsidR="00962CC7">
        <w:t xml:space="preserve">ly </w:t>
      </w:r>
      <w:r w:rsidR="001B3166">
        <w:t>by housing the sample in a</w:t>
      </w:r>
      <w:r w:rsidR="00962CC7">
        <w:t xml:space="preserve"> </w:t>
      </w:r>
      <w:r w:rsidR="00D472C4">
        <w:t>mu-metal shield in conjunction with a field top-up solenoid</w:t>
      </w:r>
      <w:r w:rsidR="001F6B8B">
        <w:t xml:space="preserve"> as detailed in the </w:t>
      </w:r>
      <w:r w:rsidR="004F41D3">
        <w:t>Supporting Information</w:t>
      </w:r>
      <w:r w:rsidR="00B514BB">
        <w:t>.</w:t>
      </w:r>
      <w:r w:rsidR="002C4D7B">
        <w:fldChar w:fldCharType="begin"/>
      </w:r>
      <w:r w:rsidR="003A270A">
        <w:instrText xml:space="preserve"> ADDIN EN.CITE &lt;EndNote&gt;&lt;Cite&gt;&lt;Author&gt;Truong&lt;/Author&gt;&lt;Year&gt;2015&lt;/Year&gt;&lt;RecNum&gt;33&lt;/RecNum&gt;&lt;DisplayText&gt;&lt;style face="superscript"&gt;[22]&lt;/style&gt;&lt;/DisplayText&gt;&lt;record&gt;&lt;rec-number&gt;33&lt;/rec-number&gt;&lt;foreign-keys&gt;&lt;key app="EN" db-id="2e5vz02w6tretiefa5x595ek2xfp50x2xe5d" timestamp="1556207020"&gt;33&lt;/key&gt;&lt;/foreign-keys&gt;&lt;ref-type name="Journal Article"&gt;17&lt;/ref-type&gt;&lt;contributors&gt;&lt;authors&gt;&lt;author&gt;Truong, Milton L.&lt;/author&gt;&lt;author&gt;Theis, Thomas&lt;/author&gt;&lt;author&gt;Coffey, Aaron M.&lt;/author&gt;&lt;author&gt;Shchepin, Roman V.&lt;/author&gt;&lt;author&gt;Waddell, Kevin W.&lt;/author&gt;&lt;author&gt;Shi, Fan&lt;/author&gt;&lt;author&gt;Goodson, Boyd M.&lt;/author&gt;&lt;author&gt;Warren, Warren S.&lt;/author&gt;&lt;author&gt;Chekmenev, Eduard Y.&lt;/author&gt;&lt;/authors&gt;&lt;/contributors&gt;&lt;titles&gt;&lt;title&gt;N-15 Hyperpolarization by Reversible Exchange Using SABRE-SHEATH&lt;/title&gt;&lt;secondary-title&gt;J. Phys. Chem. C&lt;/secondary-title&gt;&lt;/titles&gt;&lt;periodical&gt;&lt;full-title&gt;J. Phys. Chem. C&lt;/full-title&gt;&lt;abbr-1&gt;J Phys Chem C&lt;/abbr-1&gt;&lt;/periodical&gt;&lt;pages&gt;8786-8797&lt;/pages&gt;&lt;volume&gt;119&lt;/volume&gt;&lt;number&gt;16&lt;/number&gt;&lt;dates&gt;&lt;year&gt;2015&lt;/year&gt;&lt;pub-dates&gt;&lt;date&gt;Apr 23&lt;/date&gt;&lt;/pub-dates&gt;&lt;/dates&gt;&lt;isbn&gt;1932-7447&lt;/isbn&gt;&lt;accession-num&gt;WOS:000353603500043&lt;/accession-num&gt;&lt;urls&gt;&lt;related-urls&gt;&lt;url&gt;&lt;style face="underline" font="default" size="100%"&gt;&amp;lt;Go to ISI&amp;gt;://WOS:000353603500043&lt;/style&gt;&lt;/url&gt;&lt;url&gt;&lt;style face="underline" font="default" size="100%"&gt;http://pubs.acs.org/doi/pdfplus/10.1021/acs.jpcc.5b01799&lt;/style&gt;&lt;/url&gt;&lt;url&gt;&lt;style face="underline" font="default" size="100%"&gt;https://www.ncbi.nlm.nih.gov/pmc/articles/PMC4419867/pdf/jp5b01799.pdf&lt;/style&gt;&lt;/url&gt;&lt;/related-urls&gt;&lt;/urls&gt;&lt;/record&gt;&lt;/Cite&gt;&lt;/EndNote&gt;</w:instrText>
      </w:r>
      <w:r w:rsidR="002C4D7B">
        <w:fldChar w:fldCharType="separate"/>
      </w:r>
      <w:r w:rsidR="003A270A" w:rsidRPr="003A270A">
        <w:rPr>
          <w:noProof/>
          <w:vertAlign w:val="superscript"/>
        </w:rPr>
        <w:t>[22]</w:t>
      </w:r>
      <w:r w:rsidR="002C4D7B">
        <w:fldChar w:fldCharType="end"/>
      </w:r>
      <w:r w:rsidR="00301320">
        <w:t xml:space="preserve"> This approach reflects a variant of SABRE</w:t>
      </w:r>
      <w:r w:rsidR="00A12A57">
        <w:t xml:space="preserve"> that has been called SABRE-</w:t>
      </w:r>
      <w:r w:rsidR="00301320">
        <w:t>SHEATH.</w:t>
      </w:r>
      <w:r w:rsidR="000A3F09">
        <w:fldChar w:fldCharType="begin">
          <w:fldData xml:space="preserve">PEVuZE5vdGU+PENpdGU+PEF1dGhvcj5UcnVvbmc8L0F1dGhvcj48WWVhcj4yMDE1PC9ZZWFyPjxS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</w:fldData>
        </w:fldChar>
      </w:r>
      <w:r w:rsidR="000A3F09">
        <w:instrText xml:space="preserve"> ADDIN EN.CITE </w:instrText>
      </w:r>
      <w:r w:rsidR="000A3F09">
        <w:fldChar w:fldCharType="begin">
          <w:fldData xml:space="preserve">PEVuZE5vdGU+PENpdGU+PEF1dGhvcj5UcnVvbmc8L0F1dGhvcj48WWVhcj4yMDE1PC9ZZWFyPjxS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</w:fldData>
        </w:fldChar>
      </w:r>
      <w:r w:rsidR="000A3F09">
        <w:instrText xml:space="preserve"> ADDIN EN.CITE.DATA </w:instrText>
      </w:r>
      <w:r w:rsidR="000A3F09">
        <w:fldChar w:fldCharType="end"/>
      </w:r>
      <w:r w:rsidR="000A3F09">
        <w:fldChar w:fldCharType="separate"/>
      </w:r>
      <w:r w:rsidR="000A3F09" w:rsidRPr="000A3F09">
        <w:rPr>
          <w:noProof/>
          <w:vertAlign w:val="superscript"/>
        </w:rPr>
        <w:t>[22-23]</w:t>
      </w:r>
      <w:r w:rsidR="000A3F09">
        <w:fldChar w:fldCharType="end"/>
      </w:r>
      <w:r w:rsidR="00301320">
        <w:t xml:space="preserve">  </w:t>
      </w:r>
    </w:p>
    <w:p w14:paraId="2B9BA4D6" w14:textId="5F2F35CB" w:rsidR="000A3F09" w:rsidRDefault="009C1875" w:rsidP="009C1875">
      <w:pPr>
        <w:pStyle w:val="P1"/>
        <w:spacing w:after="120"/>
        <w:ind w:firstLine="284"/>
      </w:pPr>
      <w:r>
        <w:rPr>
          <w:noProof/>
          <w:lang w:val="en-GB" w:eastAsia="en-GB"/>
        </w:rPr>
        <mc:AlternateContent>
          <mc:Choice Requires="wpg">
            <w:drawing>
              <wp:anchor distT="0" distB="0" distL="114300" distR="114300" simplePos="0" relativeHeight="251643904" behindDoc="0" locked="0" layoutInCell="1" allowOverlap="1" wp14:anchorId="45F2DE7F" wp14:editId="4EA04F9B">
                <wp:simplePos x="0" y="0"/>
                <wp:positionH relativeFrom="column">
                  <wp:align>left</wp:align>
                </wp:positionH>
                <wp:positionV relativeFrom="margin">
                  <wp:posOffset>5264785</wp:posOffset>
                </wp:positionV>
                <wp:extent cx="6316345" cy="3108960"/>
                <wp:effectExtent l="3810" t="2540" r="4445" b="3175"/>
                <wp:wrapSquare wrapText="bothSides"/>
                <wp:docPr id="3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3108960"/>
                          <a:chOff x="0" y="0"/>
                          <a:chExt cx="63163" cy="31089"/>
                        </a:xfrm>
                      </wpg:grpSpPr>
                      <pic:pic xmlns:pic="http://schemas.openxmlformats.org/drawingml/2006/picture">
                        <pic:nvPicPr>
                          <pic:cNvPr id="32"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599" y="0"/>
                            <a:ext cx="58960" cy="24834"/>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9"/>
                        <wps:cNvSpPr txBox="1">
                          <a:spLocks/>
                        </wps:cNvSpPr>
                        <wps:spPr bwMode="auto">
                          <a:xfrm>
                            <a:off x="0" y="25190"/>
                            <a:ext cx="63163" cy="5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D9399" w14:textId="77777777" w:rsidR="000A3F09" w:rsidRPr="00850991" w:rsidRDefault="000A3F09" w:rsidP="008323A1">
                              <w:pPr>
                                <w:spacing w:before="230" w:after="460"/>
                                <w:jc w:val="both"/>
                                <w:rPr>
                                  <w:rFonts w:ascii="Arial" w:hAnsi="Arial" w:cs="Arial"/>
                                  <w:sz w:val="14"/>
                                  <w:szCs w:val="14"/>
                                </w:rPr>
                              </w:pPr>
                              <w:r w:rsidRPr="00850991">
                                <w:rPr>
                                  <w:rFonts w:ascii="Arial" w:hAnsi="Arial" w:cs="Arial"/>
                                  <w:b/>
                                  <w:sz w:val="14"/>
                                  <w:szCs w:val="14"/>
                                </w:rPr>
                                <w:t>Figure 3:</w:t>
                              </w:r>
                              <w:r w:rsidRPr="00850991">
                                <w:rPr>
                                  <w:rFonts w:ascii="Arial" w:hAnsi="Arial" w:cs="Arial"/>
                                  <w:sz w:val="14"/>
                                  <w:szCs w:val="14"/>
                                </w:rPr>
                                <w:t xml:space="preserve"> </w:t>
                              </w:r>
                              <w:r w:rsidRPr="00D60328">
                                <w:rPr>
                                  <w:rFonts w:ascii="Arial" w:hAnsi="Arial" w:cs="Arial"/>
                                  <w:iCs/>
                                  <w:sz w:val="14"/>
                                  <w:szCs w:val="14"/>
                                  <w:lang w:val="en-GB"/>
                                </w:rPr>
                                <w:t>Demonstrating singlet character</w:t>
                              </w:r>
                              <w:r>
                                <w:rPr>
                                  <w:rFonts w:ascii="Arial" w:hAnsi="Arial" w:cs="Arial"/>
                                  <w:iCs/>
                                  <w:sz w:val="14"/>
                                  <w:szCs w:val="14"/>
                                  <w:lang w:val="en-GB"/>
                                </w:rPr>
                                <w:t xml:space="preserve">. </w:t>
                              </w:r>
                              <w:r w:rsidRPr="00D60328">
                                <w:rPr>
                                  <w:rFonts w:ascii="Arial" w:hAnsi="Arial" w:cs="Arial"/>
                                  <w:iCs/>
                                  <w:sz w:val="14"/>
                                  <w:szCs w:val="14"/>
                                  <w:lang w:val="en-GB"/>
                                </w:rPr>
                                <w:t>A</w:t>
                              </w:r>
                              <w:r w:rsidRPr="00850991">
                                <w:rPr>
                                  <w:rFonts w:ascii="Arial" w:hAnsi="Arial" w:cs="Arial"/>
                                  <w:iCs/>
                                  <w:sz w:val="14"/>
                                  <w:szCs w:val="14"/>
                                  <w:lang w:val="en-GB"/>
                                </w:rPr>
                                <w:t>) Energy level diagram for the evolution of the two spin-1/2 1,2-</w:t>
                              </w:r>
                              <w:proofErr w:type="spellStart"/>
                              <w:r w:rsidRPr="00850991">
                                <w:rPr>
                                  <w:rFonts w:ascii="Arial" w:hAnsi="Arial" w:cs="Arial"/>
                                  <w:iCs/>
                                  <w:sz w:val="14"/>
                                  <w:szCs w:val="14"/>
                                  <w:vertAlign w:val="superscript"/>
                                  <w:lang w:val="en-GB"/>
                                </w:rPr>
                                <w:t>13</w:t>
                              </w:r>
                              <w:r w:rsidRPr="00850991">
                                <w:rPr>
                                  <w:rFonts w:ascii="Arial" w:hAnsi="Arial" w:cs="Arial"/>
                                  <w:iCs/>
                                  <w:sz w:val="14"/>
                                  <w:szCs w:val="14"/>
                                  <w:lang w:val="en-GB"/>
                                </w:rPr>
                                <w:t>C</w:t>
                              </w:r>
                              <w:r w:rsidRPr="00850991">
                                <w:rPr>
                                  <w:rFonts w:ascii="Arial" w:hAnsi="Arial" w:cs="Arial"/>
                                  <w:iCs/>
                                  <w:sz w:val="14"/>
                                  <w:szCs w:val="14"/>
                                  <w:vertAlign w:val="subscript"/>
                                  <w:lang w:val="en-GB"/>
                                </w:rPr>
                                <w:t>2</w:t>
                              </w:r>
                              <w:proofErr w:type="spellEnd"/>
                              <w:r w:rsidRPr="00850991">
                                <w:rPr>
                                  <w:rFonts w:ascii="Arial" w:hAnsi="Arial" w:cs="Arial"/>
                                  <w:iCs/>
                                  <w:sz w:val="14"/>
                                  <w:szCs w:val="14"/>
                                  <w:lang w:val="en-GB"/>
                                </w:rPr>
                                <w:t xml:space="preserve"> coupled spin system of </w:t>
                              </w:r>
                              <w:r w:rsidRPr="00850991">
                                <w:rPr>
                                  <w:rFonts w:ascii="Arial" w:hAnsi="Arial" w:cs="Arial"/>
                                  <w:b/>
                                  <w:iCs/>
                                  <w:sz w:val="14"/>
                                  <w:szCs w:val="14"/>
                                  <w:lang w:val="en-GB"/>
                                </w:rPr>
                                <w:t xml:space="preserve">3 </w:t>
                              </w:r>
                              <w:r w:rsidRPr="00850991">
                                <w:rPr>
                                  <w:rFonts w:ascii="Arial" w:hAnsi="Arial" w:cs="Arial"/>
                                  <w:iCs/>
                                  <w:sz w:val="14"/>
                                  <w:szCs w:val="14"/>
                                  <w:lang w:val="en-GB"/>
                                </w:rPr>
                                <w:t>after hyperpolarization and sample movement from low</w:t>
                              </w:r>
                              <w:r>
                                <w:rPr>
                                  <w:rFonts w:ascii="Arial" w:hAnsi="Arial" w:cs="Arial"/>
                                  <w:iCs/>
                                  <w:sz w:val="14"/>
                                  <w:szCs w:val="14"/>
                                  <w:lang w:val="en-GB"/>
                                </w:rPr>
                                <w:t xml:space="preserve"> (left) to high field (right). </w:t>
                              </w:r>
                              <w:proofErr w:type="gramStart"/>
                              <w:r w:rsidRPr="00D60328">
                                <w:rPr>
                                  <w:rFonts w:ascii="Arial" w:hAnsi="Arial" w:cs="Arial"/>
                                  <w:iCs/>
                                  <w:sz w:val="14"/>
                                  <w:szCs w:val="14"/>
                                  <w:lang w:val="en-GB"/>
                                </w:rPr>
                                <w:t>B</w:t>
                              </w:r>
                              <w:r w:rsidRPr="00850991">
                                <w:rPr>
                                  <w:rFonts w:ascii="Arial" w:hAnsi="Arial" w:cs="Arial"/>
                                  <w:iCs/>
                                  <w:sz w:val="14"/>
                                  <w:szCs w:val="14"/>
                                  <w:lang w:val="en-GB"/>
                                </w:rPr>
                                <w:t>) Simulated NMR spectra resulting from (</w:t>
                              </w:r>
                              <w:proofErr w:type="spellStart"/>
                              <w:r w:rsidRPr="00850991">
                                <w:rPr>
                                  <w:rFonts w:ascii="Arial" w:hAnsi="Arial" w:cs="Arial"/>
                                  <w:iCs/>
                                  <w:sz w:val="14"/>
                                  <w:szCs w:val="14"/>
                                  <w:lang w:val="en-GB"/>
                                </w:rPr>
                                <w:t>i</w:t>
                              </w:r>
                              <w:proofErr w:type="spellEnd"/>
                              <w:r w:rsidRPr="00850991">
                                <w:rPr>
                                  <w:rFonts w:ascii="Arial" w:hAnsi="Arial" w:cs="Arial"/>
                                  <w:iCs/>
                                  <w:sz w:val="14"/>
                                  <w:szCs w:val="14"/>
                                  <w:lang w:val="en-GB"/>
                                </w:rPr>
                                <w:t>) 90˚ and (i</w:t>
                              </w:r>
                              <w:r>
                                <w:rPr>
                                  <w:rFonts w:ascii="Arial" w:hAnsi="Arial" w:cs="Arial"/>
                                  <w:iCs/>
                                  <w:sz w:val="14"/>
                                  <w:szCs w:val="14"/>
                                  <w:lang w:val="en-GB"/>
                                </w:rPr>
                                <w:t>i) low flip angle excitations.</w:t>
                              </w:r>
                              <w:proofErr w:type="gramEnd"/>
                              <w:r>
                                <w:rPr>
                                  <w:rFonts w:ascii="Arial" w:hAnsi="Arial" w:cs="Arial"/>
                                  <w:iCs/>
                                  <w:sz w:val="14"/>
                                  <w:szCs w:val="14"/>
                                  <w:lang w:val="en-GB"/>
                                </w:rPr>
                                <w:t xml:space="preserve"> </w:t>
                              </w:r>
                              <w:r w:rsidRPr="00D60328">
                                <w:rPr>
                                  <w:rFonts w:ascii="Arial" w:hAnsi="Arial" w:cs="Arial"/>
                                  <w:iCs/>
                                  <w:sz w:val="14"/>
                                  <w:szCs w:val="14"/>
                                  <w:lang w:val="en-GB"/>
                                </w:rPr>
                                <w:t>C</w:t>
                              </w:r>
                              <w:r w:rsidRPr="00850991">
                                <w:rPr>
                                  <w:rFonts w:ascii="Arial" w:hAnsi="Arial" w:cs="Arial"/>
                                  <w:iCs/>
                                  <w:sz w:val="14"/>
                                  <w:szCs w:val="14"/>
                                  <w:lang w:val="en-GB"/>
                                </w:rPr>
                                <w:t xml:space="preserve">) </w:t>
                              </w:r>
                              <w:r w:rsidRPr="00850991">
                                <w:rPr>
                                  <w:rFonts w:ascii="Arial" w:hAnsi="Arial" w:cs="Arial"/>
                                  <w:sz w:val="14"/>
                                  <w:szCs w:val="14"/>
                                </w:rPr>
                                <w:t xml:space="preserve">Simulated and </w:t>
                              </w:r>
                              <w:r w:rsidRPr="00050661">
                                <w:rPr>
                                  <w:rFonts w:ascii="Arial" w:hAnsi="Arial" w:cs="Arial"/>
                                  <w:sz w:val="14"/>
                                  <w:szCs w:val="14"/>
                                </w:rPr>
                                <w:t>D</w:t>
                              </w:r>
                              <w:r w:rsidRPr="00850991">
                                <w:rPr>
                                  <w:rFonts w:ascii="Arial" w:hAnsi="Arial" w:cs="Arial"/>
                                  <w:sz w:val="14"/>
                                  <w:szCs w:val="14"/>
                                </w:rPr>
                                <w:t xml:space="preserve">) experimentally observed </w:t>
                              </w:r>
                              <w:r w:rsidRPr="00850991">
                                <w:rPr>
                                  <w:rFonts w:ascii="Arial" w:hAnsi="Arial" w:cs="Arial"/>
                                  <w:sz w:val="14"/>
                                  <w:szCs w:val="14"/>
                                  <w:vertAlign w:val="superscript"/>
                                </w:rPr>
                                <w:t>13</w:t>
                              </w:r>
                              <w:r w:rsidRPr="00850991">
                                <w:rPr>
                                  <w:rFonts w:ascii="Arial" w:hAnsi="Arial" w:cs="Arial"/>
                                  <w:sz w:val="14"/>
                                  <w:szCs w:val="14"/>
                                </w:rPr>
                                <w:t xml:space="preserve">C NMR signal patterns for </w:t>
                              </w:r>
                              <w:r w:rsidRPr="00850991">
                                <w:rPr>
                                  <w:rFonts w:ascii="Arial" w:hAnsi="Arial" w:cs="Arial"/>
                                  <w:b/>
                                  <w:sz w:val="14"/>
                                  <w:szCs w:val="14"/>
                                </w:rPr>
                                <w:t>3</w:t>
                              </w:r>
                              <w:r w:rsidRPr="00850991">
                                <w:rPr>
                                  <w:rFonts w:ascii="Arial" w:hAnsi="Arial" w:cs="Arial"/>
                                  <w:sz w:val="14"/>
                                  <w:szCs w:val="14"/>
                                </w:rPr>
                                <w:t xml:space="preserve"> after transfer in the Earth’s field (</w:t>
                              </w:r>
                              <w:r w:rsidRPr="00850991">
                                <w:rPr>
                                  <w:rFonts w:ascii="Arial" w:hAnsi="Arial" w:cs="Arial"/>
                                  <w:i/>
                                  <w:sz w:val="14"/>
                                  <w:szCs w:val="14"/>
                                </w:rPr>
                                <w:t>ca.</w:t>
                              </w:r>
                              <w:r w:rsidRPr="00850991">
                                <w:rPr>
                                  <w:rFonts w:ascii="Arial" w:hAnsi="Arial" w:cs="Arial"/>
                                  <w:sz w:val="14"/>
                                  <w:szCs w:val="14"/>
                                </w:rPr>
                                <w:t xml:space="preserve"> 500 mG) as a function of flip angle pulse duration (10˚ to 170˚ in steps of 20˚) to confirm singlet state formation.</w:t>
                              </w:r>
                            </w:p>
                            <w:p w14:paraId="10741759" w14:textId="77777777" w:rsidR="000A3F09" w:rsidRPr="004E0A82" w:rsidRDefault="000A3F09" w:rsidP="008323A1">
                              <w:pPr>
                                <w:jc w:val="both"/>
                                <w:rPr>
                                  <w:iCs/>
                                  <w:lang w:val="en-GB"/>
                                </w:rPr>
                              </w:pP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5" o:spid="_x0000_s1049" style="position:absolute;left:0;text-align:left;margin-left:0;margin-top:414.55pt;width:497.35pt;height:244.8pt;z-index:251643904;mso-position-horizontal:left;mso-position-vertical-relative:margin;mso-height-relative:margin" coordsize="63163,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">
                <v:shape id="Picture 11" o:spid="_x0000_s1050" type="#_x0000_t75" style="position:absolute;left:2599;width:58960;height:2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fmTDAAAA2wAAAA8AAABkcnMvZG93bnJldi54bWxEj0FrwkAUhO+C/2F5grdmo4GiaVYRRbD1&#10;IEbp+ZF9TWKzb0N2jem/7xYKHoeZ+YbJ1oNpRE+dqy0rmEUxCOLC6ppLBdfL/mUBwnlkjY1lUvBD&#10;Dtar8SjDVNsHn6nPfSkChF2KCirv21RKV1Rk0EW2JQ7el+0M+iC7UuoOHwFuGjmP41dpsOawUGFL&#10;24qK7/xuFHycOLkdd+Z9t/yk03bBRX28OaWmk2HzBsLT4J/h//ZBK0jm8Pc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1+ZMMAAADbAAAADwAAAAAAAAAAAAAAAACf&#10;AgAAZHJzL2Rvd25yZXYueG1sUEsFBgAAAAAEAAQA9wAAAI8DAAAAAA==&#10;">
                  <v:imagedata r:id="rId29" o:title=""/>
                  <v:path arrowok="t"/>
                </v:shape>
                <v:shape id="Text Box 9" o:spid="_x0000_s1051" type="#_x0000_t202" style="position:absolute;top:25190;width:63163;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yZsMA&#10;AADbAAAADwAAAGRycy9kb3ducmV2LnhtbESP0WrCQBRE3wv+w3IF3+omtVSNriIFsfgiRj/gkr1m&#10;g9m7Ibsx8e+7BaGPw8ycYdbbwdbiQa2vHCtIpwkI4sLpiksF18v+fQHCB2SNtWNS8CQP283obY2Z&#10;dj2f6ZGHUkQI+wwVmBCaTEpfGLLop64hjt7NtRZDlG0pdYt9hNtafiTJl7RYcVww2NC3oeKed1ZB&#10;Nef02OWfg0z75fVyMofTszsoNRkPuxWIQEP4D7/aP1rBbAZ/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yZsMAAADbAAAADwAAAAAAAAAAAAAAAACYAgAAZHJzL2Rv&#10;d25yZXYueG1sUEsFBgAAAAAEAAQA9QAAAIgDAAAAAA==&#10;" stroked="f">
                  <v:path arrowok="t"/>
                  <v:textbox inset="0,0,0,0">
                    <w:txbxContent>
                      <w:p w14:paraId="35DD9399" w14:textId="77777777" w:rsidR="000A3F09" w:rsidRPr="00850991" w:rsidRDefault="000A3F09" w:rsidP="008323A1">
                        <w:pPr>
                          <w:spacing w:before="230" w:after="460"/>
                          <w:jc w:val="both"/>
                          <w:rPr>
                            <w:rFonts w:ascii="Arial" w:hAnsi="Arial" w:cs="Arial"/>
                            <w:sz w:val="14"/>
                            <w:szCs w:val="14"/>
                          </w:rPr>
                        </w:pPr>
                        <w:r w:rsidRPr="00850991">
                          <w:rPr>
                            <w:rFonts w:ascii="Arial" w:hAnsi="Arial" w:cs="Arial"/>
                            <w:b/>
                            <w:sz w:val="14"/>
                            <w:szCs w:val="14"/>
                          </w:rPr>
                          <w:t>Figure 3:</w:t>
                        </w:r>
                        <w:r w:rsidRPr="00850991">
                          <w:rPr>
                            <w:rFonts w:ascii="Arial" w:hAnsi="Arial" w:cs="Arial"/>
                            <w:sz w:val="14"/>
                            <w:szCs w:val="14"/>
                          </w:rPr>
                          <w:t xml:space="preserve"> </w:t>
                        </w:r>
                        <w:r w:rsidRPr="00D60328">
                          <w:rPr>
                            <w:rFonts w:ascii="Arial" w:hAnsi="Arial" w:cs="Arial"/>
                            <w:iCs/>
                            <w:sz w:val="14"/>
                            <w:szCs w:val="14"/>
                            <w:lang w:val="en-GB"/>
                          </w:rPr>
                          <w:t>Demonstrating singlet character</w:t>
                        </w:r>
                        <w:r>
                          <w:rPr>
                            <w:rFonts w:ascii="Arial" w:hAnsi="Arial" w:cs="Arial"/>
                            <w:iCs/>
                            <w:sz w:val="14"/>
                            <w:szCs w:val="14"/>
                            <w:lang w:val="en-GB"/>
                          </w:rPr>
                          <w:t xml:space="preserve">. </w:t>
                        </w:r>
                        <w:r w:rsidRPr="00D60328">
                          <w:rPr>
                            <w:rFonts w:ascii="Arial" w:hAnsi="Arial" w:cs="Arial"/>
                            <w:iCs/>
                            <w:sz w:val="14"/>
                            <w:szCs w:val="14"/>
                            <w:lang w:val="en-GB"/>
                          </w:rPr>
                          <w:t>A</w:t>
                        </w:r>
                        <w:r w:rsidRPr="00850991">
                          <w:rPr>
                            <w:rFonts w:ascii="Arial" w:hAnsi="Arial" w:cs="Arial"/>
                            <w:iCs/>
                            <w:sz w:val="14"/>
                            <w:szCs w:val="14"/>
                            <w:lang w:val="en-GB"/>
                          </w:rPr>
                          <w:t>) Energy level diagram for the evolution of the two spin-1/2 1,2-</w:t>
                        </w:r>
                        <w:proofErr w:type="spellStart"/>
                        <w:r w:rsidRPr="00850991">
                          <w:rPr>
                            <w:rFonts w:ascii="Arial" w:hAnsi="Arial" w:cs="Arial"/>
                            <w:iCs/>
                            <w:sz w:val="14"/>
                            <w:szCs w:val="14"/>
                            <w:vertAlign w:val="superscript"/>
                            <w:lang w:val="en-GB"/>
                          </w:rPr>
                          <w:t>13</w:t>
                        </w:r>
                        <w:r w:rsidRPr="00850991">
                          <w:rPr>
                            <w:rFonts w:ascii="Arial" w:hAnsi="Arial" w:cs="Arial"/>
                            <w:iCs/>
                            <w:sz w:val="14"/>
                            <w:szCs w:val="14"/>
                            <w:lang w:val="en-GB"/>
                          </w:rPr>
                          <w:t>C</w:t>
                        </w:r>
                        <w:r w:rsidRPr="00850991">
                          <w:rPr>
                            <w:rFonts w:ascii="Arial" w:hAnsi="Arial" w:cs="Arial"/>
                            <w:iCs/>
                            <w:sz w:val="14"/>
                            <w:szCs w:val="14"/>
                            <w:vertAlign w:val="subscript"/>
                            <w:lang w:val="en-GB"/>
                          </w:rPr>
                          <w:t>2</w:t>
                        </w:r>
                        <w:proofErr w:type="spellEnd"/>
                        <w:r w:rsidRPr="00850991">
                          <w:rPr>
                            <w:rFonts w:ascii="Arial" w:hAnsi="Arial" w:cs="Arial"/>
                            <w:iCs/>
                            <w:sz w:val="14"/>
                            <w:szCs w:val="14"/>
                            <w:lang w:val="en-GB"/>
                          </w:rPr>
                          <w:t xml:space="preserve"> coupled spin system of </w:t>
                        </w:r>
                        <w:r w:rsidRPr="00850991">
                          <w:rPr>
                            <w:rFonts w:ascii="Arial" w:hAnsi="Arial" w:cs="Arial"/>
                            <w:b/>
                            <w:iCs/>
                            <w:sz w:val="14"/>
                            <w:szCs w:val="14"/>
                            <w:lang w:val="en-GB"/>
                          </w:rPr>
                          <w:t xml:space="preserve">3 </w:t>
                        </w:r>
                        <w:r w:rsidRPr="00850991">
                          <w:rPr>
                            <w:rFonts w:ascii="Arial" w:hAnsi="Arial" w:cs="Arial"/>
                            <w:iCs/>
                            <w:sz w:val="14"/>
                            <w:szCs w:val="14"/>
                            <w:lang w:val="en-GB"/>
                          </w:rPr>
                          <w:t>after hyperpolarization and sample movement from low</w:t>
                        </w:r>
                        <w:r>
                          <w:rPr>
                            <w:rFonts w:ascii="Arial" w:hAnsi="Arial" w:cs="Arial"/>
                            <w:iCs/>
                            <w:sz w:val="14"/>
                            <w:szCs w:val="14"/>
                            <w:lang w:val="en-GB"/>
                          </w:rPr>
                          <w:t xml:space="preserve"> (left) to high field (right). </w:t>
                        </w:r>
                        <w:proofErr w:type="gramStart"/>
                        <w:r w:rsidRPr="00D60328">
                          <w:rPr>
                            <w:rFonts w:ascii="Arial" w:hAnsi="Arial" w:cs="Arial"/>
                            <w:iCs/>
                            <w:sz w:val="14"/>
                            <w:szCs w:val="14"/>
                            <w:lang w:val="en-GB"/>
                          </w:rPr>
                          <w:t>B</w:t>
                        </w:r>
                        <w:r w:rsidRPr="00850991">
                          <w:rPr>
                            <w:rFonts w:ascii="Arial" w:hAnsi="Arial" w:cs="Arial"/>
                            <w:iCs/>
                            <w:sz w:val="14"/>
                            <w:szCs w:val="14"/>
                            <w:lang w:val="en-GB"/>
                          </w:rPr>
                          <w:t>) Simulated NMR spectra resulting from (</w:t>
                        </w:r>
                        <w:proofErr w:type="spellStart"/>
                        <w:r w:rsidRPr="00850991">
                          <w:rPr>
                            <w:rFonts w:ascii="Arial" w:hAnsi="Arial" w:cs="Arial"/>
                            <w:iCs/>
                            <w:sz w:val="14"/>
                            <w:szCs w:val="14"/>
                            <w:lang w:val="en-GB"/>
                          </w:rPr>
                          <w:t>i</w:t>
                        </w:r>
                        <w:proofErr w:type="spellEnd"/>
                        <w:r w:rsidRPr="00850991">
                          <w:rPr>
                            <w:rFonts w:ascii="Arial" w:hAnsi="Arial" w:cs="Arial"/>
                            <w:iCs/>
                            <w:sz w:val="14"/>
                            <w:szCs w:val="14"/>
                            <w:lang w:val="en-GB"/>
                          </w:rPr>
                          <w:t>) 90˚ and (i</w:t>
                        </w:r>
                        <w:r>
                          <w:rPr>
                            <w:rFonts w:ascii="Arial" w:hAnsi="Arial" w:cs="Arial"/>
                            <w:iCs/>
                            <w:sz w:val="14"/>
                            <w:szCs w:val="14"/>
                            <w:lang w:val="en-GB"/>
                          </w:rPr>
                          <w:t>i) low flip angle excitations.</w:t>
                        </w:r>
                        <w:proofErr w:type="gramEnd"/>
                        <w:r>
                          <w:rPr>
                            <w:rFonts w:ascii="Arial" w:hAnsi="Arial" w:cs="Arial"/>
                            <w:iCs/>
                            <w:sz w:val="14"/>
                            <w:szCs w:val="14"/>
                            <w:lang w:val="en-GB"/>
                          </w:rPr>
                          <w:t xml:space="preserve"> </w:t>
                        </w:r>
                        <w:r w:rsidRPr="00D60328">
                          <w:rPr>
                            <w:rFonts w:ascii="Arial" w:hAnsi="Arial" w:cs="Arial"/>
                            <w:iCs/>
                            <w:sz w:val="14"/>
                            <w:szCs w:val="14"/>
                            <w:lang w:val="en-GB"/>
                          </w:rPr>
                          <w:t>C</w:t>
                        </w:r>
                        <w:r w:rsidRPr="00850991">
                          <w:rPr>
                            <w:rFonts w:ascii="Arial" w:hAnsi="Arial" w:cs="Arial"/>
                            <w:iCs/>
                            <w:sz w:val="14"/>
                            <w:szCs w:val="14"/>
                            <w:lang w:val="en-GB"/>
                          </w:rPr>
                          <w:t xml:space="preserve">) </w:t>
                        </w:r>
                        <w:r w:rsidRPr="00850991">
                          <w:rPr>
                            <w:rFonts w:ascii="Arial" w:hAnsi="Arial" w:cs="Arial"/>
                            <w:sz w:val="14"/>
                            <w:szCs w:val="14"/>
                          </w:rPr>
                          <w:t xml:space="preserve">Simulated and </w:t>
                        </w:r>
                        <w:r w:rsidRPr="00050661">
                          <w:rPr>
                            <w:rFonts w:ascii="Arial" w:hAnsi="Arial" w:cs="Arial"/>
                            <w:sz w:val="14"/>
                            <w:szCs w:val="14"/>
                          </w:rPr>
                          <w:t>D</w:t>
                        </w:r>
                        <w:r w:rsidRPr="00850991">
                          <w:rPr>
                            <w:rFonts w:ascii="Arial" w:hAnsi="Arial" w:cs="Arial"/>
                            <w:sz w:val="14"/>
                            <w:szCs w:val="14"/>
                          </w:rPr>
                          <w:t xml:space="preserve">) experimentally observed </w:t>
                        </w:r>
                        <w:r w:rsidRPr="00850991">
                          <w:rPr>
                            <w:rFonts w:ascii="Arial" w:hAnsi="Arial" w:cs="Arial"/>
                            <w:sz w:val="14"/>
                            <w:szCs w:val="14"/>
                            <w:vertAlign w:val="superscript"/>
                          </w:rPr>
                          <w:t>13</w:t>
                        </w:r>
                        <w:r w:rsidRPr="00850991">
                          <w:rPr>
                            <w:rFonts w:ascii="Arial" w:hAnsi="Arial" w:cs="Arial"/>
                            <w:sz w:val="14"/>
                            <w:szCs w:val="14"/>
                          </w:rPr>
                          <w:t xml:space="preserve">C NMR signal patterns for </w:t>
                        </w:r>
                        <w:r w:rsidRPr="00850991">
                          <w:rPr>
                            <w:rFonts w:ascii="Arial" w:hAnsi="Arial" w:cs="Arial"/>
                            <w:b/>
                            <w:sz w:val="14"/>
                            <w:szCs w:val="14"/>
                          </w:rPr>
                          <w:t>3</w:t>
                        </w:r>
                        <w:r w:rsidRPr="00850991">
                          <w:rPr>
                            <w:rFonts w:ascii="Arial" w:hAnsi="Arial" w:cs="Arial"/>
                            <w:sz w:val="14"/>
                            <w:szCs w:val="14"/>
                          </w:rPr>
                          <w:t xml:space="preserve"> after transfer in the Earth’s field (</w:t>
                        </w:r>
                        <w:r w:rsidRPr="00850991">
                          <w:rPr>
                            <w:rFonts w:ascii="Arial" w:hAnsi="Arial" w:cs="Arial"/>
                            <w:i/>
                            <w:sz w:val="14"/>
                            <w:szCs w:val="14"/>
                          </w:rPr>
                          <w:t>ca.</w:t>
                        </w:r>
                        <w:r w:rsidRPr="00850991">
                          <w:rPr>
                            <w:rFonts w:ascii="Arial" w:hAnsi="Arial" w:cs="Arial"/>
                            <w:sz w:val="14"/>
                            <w:szCs w:val="14"/>
                          </w:rPr>
                          <w:t xml:space="preserve"> 500 mG) as a function of flip angle pulse duration (10˚ to 170˚ in steps of 20˚) to confirm singlet state formation.</w:t>
                        </w:r>
                      </w:p>
                      <w:p w14:paraId="10741759" w14:textId="77777777" w:rsidR="000A3F09" w:rsidRPr="004E0A82" w:rsidRDefault="000A3F09" w:rsidP="008323A1">
                        <w:pPr>
                          <w:jc w:val="both"/>
                          <w:rPr>
                            <w:iCs/>
                            <w:lang w:val="en-GB"/>
                          </w:rPr>
                        </w:pPr>
                      </w:p>
                    </w:txbxContent>
                  </v:textbox>
                </v:shape>
                <w10:wrap type="square" anchory="margin"/>
              </v:group>
            </w:pict>
          </mc:Fallback>
        </mc:AlternateContent>
      </w:r>
      <w:r w:rsidR="00962CC7">
        <w:t>A</w:t>
      </w:r>
      <w:r w:rsidR="00BF4BF0">
        <w:t xml:space="preserve"> sample of </w:t>
      </w:r>
      <w:r w:rsidR="00D472C4" w:rsidRPr="00AB3793">
        <w:rPr>
          <w:b/>
        </w:rPr>
        <w:t>1</w:t>
      </w:r>
      <w:r w:rsidR="00D472C4">
        <w:t>, [</w:t>
      </w:r>
      <w:proofErr w:type="spellStart"/>
      <w:proofErr w:type="gramStart"/>
      <w:r w:rsidR="00D472C4">
        <w:t>IrCl</w:t>
      </w:r>
      <w:proofErr w:type="spellEnd"/>
      <w:r w:rsidR="00D472C4">
        <w:t>(</w:t>
      </w:r>
      <w:proofErr w:type="gramEnd"/>
      <w:r w:rsidR="00D472C4">
        <w:t>COD)(</w:t>
      </w:r>
      <w:proofErr w:type="spellStart"/>
      <w:r w:rsidR="00D472C4">
        <w:t>IMes</w:t>
      </w:r>
      <w:proofErr w:type="spellEnd"/>
      <w:r w:rsidR="00D472C4">
        <w:t xml:space="preserve">)] </w:t>
      </w:r>
      <w:proofErr w:type="spellStart"/>
      <w:r w:rsidR="00D472C4">
        <w:t>precatalyst</w:t>
      </w:r>
      <w:proofErr w:type="spellEnd"/>
      <w:r w:rsidR="00205C3D">
        <w:t>,</w:t>
      </w:r>
      <w:r w:rsidR="00D472C4">
        <w:t xml:space="preserve"> and </w:t>
      </w:r>
      <w:proofErr w:type="spellStart"/>
      <w:r w:rsidR="00D472C4">
        <w:t>DMSO</w:t>
      </w:r>
      <w:proofErr w:type="spellEnd"/>
      <w:r w:rsidR="00D472C4">
        <w:t xml:space="preserve"> with</w:t>
      </w:r>
      <w:r w:rsidR="00FE36B0">
        <w:t xml:space="preserve"> 3-bar</w:t>
      </w:r>
      <w:r w:rsidR="00D472C4">
        <w:t xml:space="preserve"> </w:t>
      </w:r>
      <w:r w:rsidR="00D472C4" w:rsidRPr="0085017B">
        <w:rPr>
          <w:i/>
        </w:rPr>
        <w:t>p</w:t>
      </w:r>
      <w:r w:rsidR="00D472C4">
        <w:t>-</w:t>
      </w:r>
      <w:proofErr w:type="spellStart"/>
      <w:r w:rsidR="00D472C4">
        <w:t>H</w:t>
      </w:r>
      <w:r w:rsidR="00D472C4" w:rsidRPr="0085017B">
        <w:rPr>
          <w:vertAlign w:val="subscript"/>
        </w:rPr>
        <w:t>2</w:t>
      </w:r>
      <w:proofErr w:type="spellEnd"/>
      <w:r w:rsidR="00BF4BF0">
        <w:t xml:space="preserve"> was </w:t>
      </w:r>
      <w:r w:rsidR="00962CC7">
        <w:t xml:space="preserve">therefore </w:t>
      </w:r>
      <w:r w:rsidR="00BF4BF0">
        <w:t>prepared</w:t>
      </w:r>
      <w:r w:rsidR="00D472C4">
        <w:t xml:space="preserve">. </w:t>
      </w:r>
      <w:r w:rsidR="0075560E">
        <w:t xml:space="preserve">This was </w:t>
      </w:r>
      <w:r w:rsidR="00205C3D">
        <w:t xml:space="preserve">shaken </w:t>
      </w:r>
      <w:r w:rsidR="0075560E">
        <w:t xml:space="preserve">in the mu metal shielded solenoid </w:t>
      </w:r>
      <w:r w:rsidR="00205C3D">
        <w:t>for 2</w:t>
      </w:r>
      <w:r w:rsidR="00FE36B0">
        <w:t xml:space="preserve">0 seconds </w:t>
      </w:r>
      <w:r w:rsidR="00205C3D">
        <w:t xml:space="preserve">at 9 </w:t>
      </w:r>
      <w:proofErr w:type="spellStart"/>
      <w:r w:rsidR="00205C3D">
        <w:t>mG</w:t>
      </w:r>
      <w:proofErr w:type="spellEnd"/>
      <w:r w:rsidR="0075560E">
        <w:t>. Upon transfer</w:t>
      </w:r>
      <w:r w:rsidR="00205C3D">
        <w:t xml:space="preserve"> </w:t>
      </w:r>
      <w:r w:rsidR="00FE36B0">
        <w:t xml:space="preserve">into a 9.4 T magnet </w:t>
      </w:r>
      <w:r w:rsidR="00205C3D">
        <w:t xml:space="preserve">strongly hyperpolarized </w:t>
      </w:r>
      <w:proofErr w:type="spellStart"/>
      <w:r w:rsidR="00205C3D" w:rsidRPr="00AB3793">
        <w:rPr>
          <w:vertAlign w:val="superscript"/>
        </w:rPr>
        <w:t>13</w:t>
      </w:r>
      <w:r w:rsidR="00205C3D">
        <w:t>C</w:t>
      </w:r>
      <w:proofErr w:type="spellEnd"/>
      <w:r w:rsidR="00205C3D">
        <w:t xml:space="preserve"> resonances corresponding to </w:t>
      </w:r>
      <w:r w:rsidR="00831739">
        <w:t xml:space="preserve">free </w:t>
      </w:r>
      <w:r w:rsidR="00205C3D">
        <w:t xml:space="preserve">pyruvate </w:t>
      </w:r>
      <w:r w:rsidR="0075560E">
        <w:t>ar</w:t>
      </w:r>
      <w:r w:rsidR="00205C3D">
        <w:t xml:space="preserve">e observed. </w:t>
      </w:r>
      <w:r w:rsidR="00D472C4">
        <w:t>Subsequent</w:t>
      </w:r>
      <w:r w:rsidR="001B3166">
        <w:t>ly,</w:t>
      </w:r>
      <w:r w:rsidR="00D472C4">
        <w:t xml:space="preserve"> polarization </w:t>
      </w:r>
      <w:r w:rsidR="001B3166">
        <w:t xml:space="preserve">transfer </w:t>
      </w:r>
      <w:r w:rsidR="00BF4BF0">
        <w:t xml:space="preserve">between </w:t>
      </w:r>
      <w:r w:rsidR="00D472C4">
        <w:t xml:space="preserve">+20 to -21 </w:t>
      </w:r>
      <w:proofErr w:type="spellStart"/>
      <w:r w:rsidR="00D472C4">
        <w:t>mG</w:t>
      </w:r>
      <w:proofErr w:type="spellEnd"/>
      <w:r w:rsidR="00D472C4">
        <w:t xml:space="preserve"> </w:t>
      </w:r>
      <w:r w:rsidR="00962CC7">
        <w:t>confirmed th</w:t>
      </w:r>
      <w:r w:rsidR="00A47BDB">
        <w:t xml:space="preserve">at </w:t>
      </w:r>
      <w:r w:rsidR="00FF7239">
        <w:sym w:font="Symbol" w:char="F0B1"/>
      </w:r>
      <w:r w:rsidR="00A47BDB">
        <w:t xml:space="preserve">9 </w:t>
      </w:r>
      <w:proofErr w:type="spellStart"/>
      <w:r w:rsidR="00A47BDB" w:rsidRPr="00FC276B">
        <w:t>mG</w:t>
      </w:r>
      <w:proofErr w:type="spellEnd"/>
      <w:r w:rsidR="00A47BDB" w:rsidRPr="00FC276B">
        <w:t xml:space="preserve"> </w:t>
      </w:r>
      <w:r w:rsidR="001B3166" w:rsidRPr="00FC276B">
        <w:t>reflect</w:t>
      </w:r>
      <w:r w:rsidR="00A47BDB" w:rsidRPr="00FC276B">
        <w:t>s</w:t>
      </w:r>
      <w:r w:rsidR="001B3166" w:rsidRPr="00FC276B">
        <w:t xml:space="preserve"> the </w:t>
      </w:r>
      <w:r w:rsidR="00962CC7" w:rsidRPr="00FC276B">
        <w:t>maximum</w:t>
      </w:r>
      <w:r w:rsidR="00831739" w:rsidRPr="00FC276B">
        <w:t xml:space="preserve"> signal intensity</w:t>
      </w:r>
      <w:r w:rsidR="00962CC7" w:rsidRPr="00FC276B">
        <w:t xml:space="preserve"> as</w:t>
      </w:r>
      <w:r w:rsidR="00D472C4" w:rsidRPr="00FC276B">
        <w:t xml:space="preserve"> portrayed </w:t>
      </w:r>
      <w:r w:rsidR="001B3166" w:rsidRPr="00FC276B">
        <w:t>by</w:t>
      </w:r>
      <w:r w:rsidR="00D472C4" w:rsidRPr="00FC276B">
        <w:t xml:space="preserve"> </w:t>
      </w:r>
      <w:r w:rsidR="0072214B">
        <w:t xml:space="preserve">both </w:t>
      </w:r>
      <w:r w:rsidR="00D472C4" w:rsidRPr="00FC276B">
        <w:t>Fig</w:t>
      </w:r>
      <w:r w:rsidR="00BF4BF0" w:rsidRPr="00FC276B">
        <w:t>ure</w:t>
      </w:r>
      <w:r w:rsidR="00D472C4" w:rsidRPr="00FC276B">
        <w:t xml:space="preserve"> </w:t>
      </w:r>
      <w:proofErr w:type="spellStart"/>
      <w:r w:rsidR="00D472C4" w:rsidRPr="00FC276B">
        <w:t>2</w:t>
      </w:r>
      <w:r w:rsidR="00831739" w:rsidRPr="00FC276B">
        <w:t>a</w:t>
      </w:r>
      <w:proofErr w:type="spellEnd"/>
      <w:r w:rsidR="00FF7239">
        <w:t xml:space="preserve"> and the model</w:t>
      </w:r>
      <w:r w:rsidR="00BF4BF0" w:rsidRPr="00FC276B">
        <w:t xml:space="preserve">. </w:t>
      </w:r>
      <w:r w:rsidR="00D472C4" w:rsidRPr="00FC276B">
        <w:t>A</w:t>
      </w:r>
      <w:r w:rsidR="00BF1386" w:rsidRPr="00FC276B">
        <w:t>n overall</w:t>
      </w:r>
      <w:r w:rsidR="00D472C4" w:rsidRPr="00FC276B">
        <w:t xml:space="preserve"> </w:t>
      </w:r>
      <w:proofErr w:type="spellStart"/>
      <w:r w:rsidR="00D472C4" w:rsidRPr="00FC276B">
        <w:rPr>
          <w:vertAlign w:val="superscript"/>
        </w:rPr>
        <w:t>13</w:t>
      </w:r>
      <w:r w:rsidR="00D472C4" w:rsidRPr="00FC276B">
        <w:t>C</w:t>
      </w:r>
      <w:proofErr w:type="spellEnd"/>
      <w:r w:rsidR="00D472C4" w:rsidRPr="00FC276B">
        <w:t xml:space="preserve"> polarization level of </w:t>
      </w:r>
      <w:r w:rsidR="00D472C4" w:rsidRPr="00FC276B">
        <w:rPr>
          <w:i/>
        </w:rPr>
        <w:t>ca.</w:t>
      </w:r>
      <w:r w:rsidR="00D472C4" w:rsidRPr="00FC276B">
        <w:t xml:space="preserve"> 1% </w:t>
      </w:r>
      <w:r w:rsidR="00A47BDB" w:rsidRPr="00FC276B">
        <w:t>results for a s</w:t>
      </w:r>
      <w:r w:rsidR="001B3166" w:rsidRPr="00FC276B">
        <w:t>ample contain</w:t>
      </w:r>
      <w:r w:rsidR="00A47BDB" w:rsidRPr="00FC276B">
        <w:t>ing</w:t>
      </w:r>
      <w:r w:rsidR="001B3166" w:rsidRPr="00FC276B">
        <w:t xml:space="preserve"> </w:t>
      </w:r>
      <w:r w:rsidR="00FC276B">
        <w:t>[</w:t>
      </w:r>
      <w:proofErr w:type="spellStart"/>
      <w:r w:rsidR="00FC276B">
        <w:t>Ir</w:t>
      </w:r>
      <w:proofErr w:type="spellEnd"/>
      <w:r w:rsidR="00FC276B">
        <w:t>(Cl)(COD)(</w:t>
      </w:r>
      <w:proofErr w:type="spellStart"/>
      <w:r w:rsidR="00FC276B">
        <w:t>IMes</w:t>
      </w:r>
      <w:proofErr w:type="spellEnd"/>
      <w:r w:rsidR="00FC276B">
        <w:t>)]</w:t>
      </w:r>
      <w:r w:rsidR="001B3166" w:rsidRPr="00FC276B">
        <w:t xml:space="preserve"> </w:t>
      </w:r>
      <w:r w:rsidR="001D00A9" w:rsidRPr="00FC276B">
        <w:t xml:space="preserve">(5 </w:t>
      </w:r>
      <w:proofErr w:type="spellStart"/>
      <w:r w:rsidR="001D00A9" w:rsidRPr="00FC276B">
        <w:t>mM</w:t>
      </w:r>
      <w:proofErr w:type="spellEnd"/>
      <w:r w:rsidR="001D00A9" w:rsidRPr="00FC276B">
        <w:t>)</w:t>
      </w:r>
      <w:r w:rsidR="00CA0D04" w:rsidRPr="00FC276B">
        <w:t xml:space="preserve">, </w:t>
      </w:r>
      <w:proofErr w:type="spellStart"/>
      <w:r w:rsidR="001B3166" w:rsidRPr="00FC276B">
        <w:rPr>
          <w:rFonts w:cs="Arial"/>
        </w:rPr>
        <w:t>DMSO</w:t>
      </w:r>
      <w:proofErr w:type="spellEnd"/>
      <w:r w:rsidR="001B3166" w:rsidRPr="00FC276B">
        <w:rPr>
          <w:rFonts w:cs="Arial"/>
        </w:rPr>
        <w:t xml:space="preserve"> </w:t>
      </w:r>
      <w:r w:rsidR="00CA0D04" w:rsidRPr="00FC276B">
        <w:rPr>
          <w:rFonts w:cs="Arial"/>
        </w:rPr>
        <w:t xml:space="preserve">and the </w:t>
      </w:r>
      <w:r w:rsidR="00FC276B" w:rsidRPr="00FC276B">
        <w:rPr>
          <w:rFonts w:cs="Arial"/>
        </w:rPr>
        <w:t xml:space="preserve">corresponding </w:t>
      </w:r>
      <w:r w:rsidR="00CA0D04" w:rsidRPr="00FC276B">
        <w:rPr>
          <w:rFonts w:cs="Arial"/>
        </w:rPr>
        <w:t xml:space="preserve">pyruvate </w:t>
      </w:r>
      <w:proofErr w:type="spellStart"/>
      <w:r w:rsidR="00CA0D04" w:rsidRPr="00FC276B">
        <w:rPr>
          <w:rFonts w:cs="Arial"/>
        </w:rPr>
        <w:t>isotopologue</w:t>
      </w:r>
      <w:proofErr w:type="spellEnd"/>
      <w:r w:rsidR="00CA0D04" w:rsidRPr="00FC276B">
        <w:rPr>
          <w:rFonts w:cs="Arial"/>
        </w:rPr>
        <w:t xml:space="preserve"> </w:t>
      </w:r>
      <w:r w:rsidR="001B3166" w:rsidRPr="00FC276B">
        <w:rPr>
          <w:rFonts w:cs="Arial"/>
        </w:rPr>
        <w:t>in a 1:8</w:t>
      </w:r>
      <w:r w:rsidR="00CA0D04" w:rsidRPr="00FC276B">
        <w:rPr>
          <w:rFonts w:cs="Arial"/>
        </w:rPr>
        <w:t>:</w:t>
      </w:r>
      <w:r w:rsidR="00FC276B" w:rsidRPr="00FC276B">
        <w:rPr>
          <w:rFonts w:cs="Arial"/>
        </w:rPr>
        <w:t>5</w:t>
      </w:r>
      <w:r w:rsidR="001B3166" w:rsidRPr="00FC276B">
        <w:rPr>
          <w:rFonts w:cs="Arial"/>
        </w:rPr>
        <w:t xml:space="preserve"> ratio </w:t>
      </w:r>
      <w:r w:rsidR="00A47BDB" w:rsidRPr="00FC276B">
        <w:rPr>
          <w:rFonts w:cs="Arial"/>
        </w:rPr>
        <w:t xml:space="preserve">after </w:t>
      </w:r>
      <w:r w:rsidR="00962CC7" w:rsidRPr="00FC276B">
        <w:t>shak</w:t>
      </w:r>
      <w:r w:rsidR="00A47BDB" w:rsidRPr="00FC276B">
        <w:t>ing</w:t>
      </w:r>
      <w:r w:rsidR="00962CC7" w:rsidRPr="00FC276B">
        <w:t xml:space="preserve"> with 3-bar of </w:t>
      </w:r>
      <w:r w:rsidR="00962CC7" w:rsidRPr="00FC276B">
        <w:rPr>
          <w:i/>
        </w:rPr>
        <w:t>p</w:t>
      </w:r>
      <w:r w:rsidR="00962CC7" w:rsidRPr="00FC276B">
        <w:t>-</w:t>
      </w:r>
      <w:proofErr w:type="spellStart"/>
      <w:r w:rsidR="00962CC7" w:rsidRPr="00FC276B">
        <w:t>H</w:t>
      </w:r>
      <w:r w:rsidR="00962CC7" w:rsidRPr="00FC276B">
        <w:rPr>
          <w:vertAlign w:val="subscript"/>
        </w:rPr>
        <w:t>2</w:t>
      </w:r>
      <w:proofErr w:type="spellEnd"/>
      <w:r w:rsidR="00962CC7" w:rsidRPr="00FC276B">
        <w:t xml:space="preserve"> for</w:t>
      </w:r>
      <w:r w:rsidR="00D472C4" w:rsidRPr="00FC276B">
        <w:t xml:space="preserve"> </w:t>
      </w:r>
      <w:r w:rsidR="00D472C4">
        <w:t>20 seconds</w:t>
      </w:r>
      <w:r w:rsidR="00D472C4" w:rsidRPr="0000780F">
        <w:rPr>
          <w:rFonts w:cs="Arial"/>
        </w:rPr>
        <w:t>.</w:t>
      </w:r>
      <w:r w:rsidR="00205C3D">
        <w:rPr>
          <w:rFonts w:cs="Arial"/>
        </w:rPr>
        <w:t xml:space="preserve"> </w:t>
      </w:r>
      <w:r w:rsidR="0000780F" w:rsidRPr="0000780F">
        <w:t xml:space="preserve">When </w:t>
      </w:r>
      <w:r w:rsidR="00E94D8F">
        <w:t xml:space="preserve">a </w:t>
      </w:r>
      <w:r w:rsidR="0040125E">
        <w:t xml:space="preserve">similar </w:t>
      </w:r>
      <w:r w:rsidR="00E94D8F">
        <w:t xml:space="preserve">sample containing </w:t>
      </w:r>
      <w:r w:rsidR="0000780F" w:rsidRPr="0000780F">
        <w:rPr>
          <w:b/>
        </w:rPr>
        <w:t>2</w:t>
      </w:r>
      <w:r w:rsidR="0000780F" w:rsidRPr="0000780F">
        <w:t xml:space="preserve"> </w:t>
      </w:r>
      <w:r w:rsidR="00E94D8F">
        <w:t xml:space="preserve">was </w:t>
      </w:r>
      <w:r w:rsidR="00831739">
        <w:t>examined</w:t>
      </w:r>
      <w:r w:rsidR="0040125E">
        <w:t>,</w:t>
      </w:r>
      <w:r w:rsidR="00456A17">
        <w:t xml:space="preserve"> </w:t>
      </w:r>
      <w:r w:rsidR="0000780F" w:rsidRPr="0000780F">
        <w:t xml:space="preserve">the corresponding maximum polarization </w:t>
      </w:r>
      <w:r w:rsidR="00E94D8F">
        <w:t xml:space="preserve">level </w:t>
      </w:r>
      <w:r w:rsidR="00BF1386">
        <w:t>proved to be 0.6% when</w:t>
      </w:r>
      <w:r w:rsidR="0000780F" w:rsidRPr="0000780F">
        <w:t xml:space="preserve"> transfer </w:t>
      </w:r>
      <w:r w:rsidR="00E94D8F">
        <w:t>t</w:t>
      </w:r>
      <w:r w:rsidR="00BF1386">
        <w:t>ook</w:t>
      </w:r>
      <w:r w:rsidR="00E94D8F">
        <w:t xml:space="preserve"> place </w:t>
      </w:r>
      <w:r w:rsidR="0000780F" w:rsidRPr="0000780F">
        <w:t xml:space="preserve">at </w:t>
      </w:r>
      <w:r w:rsidR="00FF7239">
        <w:sym w:font="Symbol" w:char="F0B1"/>
      </w:r>
      <w:r w:rsidR="0000780F" w:rsidRPr="0000780F">
        <w:t xml:space="preserve">3 </w:t>
      </w:r>
      <w:proofErr w:type="spellStart"/>
      <w:r w:rsidR="0000780F" w:rsidRPr="0000780F">
        <w:t>mG</w:t>
      </w:r>
      <w:proofErr w:type="spellEnd"/>
      <w:r w:rsidR="0000780F" w:rsidRPr="0000780F">
        <w:t xml:space="preserve">. This reduction in efficiency is due to </w:t>
      </w:r>
      <w:r w:rsidR="00320B05">
        <w:t>a</w:t>
      </w:r>
      <w:r w:rsidR="0000780F" w:rsidRPr="0000780F">
        <w:t xml:space="preserve"> smaller </w:t>
      </w:r>
      <w:proofErr w:type="spellStart"/>
      <w:r w:rsidR="0000780F" w:rsidRPr="0000780F">
        <w:rPr>
          <w:i/>
        </w:rPr>
        <w:t>J</w:t>
      </w:r>
      <w:r w:rsidR="0000780F" w:rsidRPr="0000780F">
        <w:rPr>
          <w:vertAlign w:val="subscript"/>
        </w:rPr>
        <w:t>1H</w:t>
      </w:r>
      <w:r w:rsidR="0000780F" w:rsidRPr="0000780F">
        <w:t>-</w:t>
      </w:r>
      <w:r w:rsidR="0000780F" w:rsidRPr="0000780F">
        <w:rPr>
          <w:vertAlign w:val="subscript"/>
        </w:rPr>
        <w:t>13C</w:t>
      </w:r>
      <w:proofErr w:type="spellEnd"/>
      <w:r w:rsidR="0000780F" w:rsidRPr="0000780F">
        <w:t xml:space="preserve"> transfer coupling and shorter spin</w:t>
      </w:r>
      <w:r w:rsidR="0000780F" w:rsidRPr="00936F6C">
        <w:t>-state lifetime (see Table 1)</w:t>
      </w:r>
      <w:r w:rsidR="001D00A9" w:rsidRPr="00936F6C">
        <w:t xml:space="preserve"> which results in more efficient signal decay during the slow polarization transfer step.</w:t>
      </w:r>
      <w:r w:rsidR="002C4D7B" w:rsidRPr="00936F6C">
        <w:fldChar w:fldCharType="begin"/>
      </w:r>
      <w:r w:rsidR="000A3F09">
        <w:instrText xml:space="preserve"> ADDIN EN.CITE &lt;EndNote&gt;&lt;Cite&gt;&lt;Author&gt;Shchepin&lt;/Author&gt;&lt;Year&gt;2018&lt;/Year&gt;&lt;RecNum&gt;63&lt;/RecNum&gt;&lt;DisplayText&gt;&lt;style face="superscript"&gt;[24]&lt;/style&gt;&lt;/DisplayText&gt;&lt;record&gt;&lt;rec-number&gt;63&lt;/rec-number&gt;&lt;foreign-keys&gt;&lt;key app="EN" db-id="2e5vz02w6tretiefa5x595ek2xfp50x2xe5d" timestamp="1556812351"&gt;63&lt;/key&gt;&lt;/foreign-keys&gt;&lt;ref-type name="Journal Article"&gt;17&lt;/ref-type&gt;&lt;contributors&gt;&lt;authors&gt;&lt;author&gt;Shchepin, Roman V.&lt;/author&gt;&lt;author&gt;Jaigirdar, Lamya&lt;/author&gt;&lt;author&gt;Chekmenev, Eduard Y.&lt;/author&gt;&lt;/authors&gt;&lt;/contributors&gt;&lt;titles&gt;&lt;title&gt;Spin–Lattice Relaxation of Hyperpolarized Metronidazole in Signal Amplification by Reversible Exchange in Micro-Tesla Fields&lt;/title&gt;&lt;secondary-title&gt;J. Phys. Chem. C&lt;/secondary-title&gt;&lt;/titles&gt;&lt;periodical&gt;&lt;full-title&gt;J. Phys. Chem. C&lt;/full-title&gt;&lt;abbr-1&gt;J Phys Chem C&lt;/abbr-1&gt;&lt;/periodical&gt;&lt;pages&gt;4984-4996&lt;/pages&gt;&lt;volume&gt;122&lt;/volume&gt;&lt;number&gt;9&lt;/number&gt;&lt;dates&gt;&lt;year&gt;2018&lt;/year&gt;&lt;/dates&gt;&lt;publisher&gt;ACS Publications&lt;/publisher&gt;&lt;isbn&gt;1932-7447&lt;/isbn&gt;&lt;urls&gt;&lt;/urls&gt;&lt;/record&gt;&lt;/Cite&gt;&lt;/EndNote&gt;</w:instrText>
      </w:r>
      <w:r w:rsidR="002C4D7B" w:rsidRPr="00936F6C">
        <w:fldChar w:fldCharType="separate"/>
      </w:r>
      <w:r w:rsidR="000A3F09" w:rsidRPr="000A3F09">
        <w:rPr>
          <w:noProof/>
          <w:vertAlign w:val="superscript"/>
        </w:rPr>
        <w:t>[24]</w:t>
      </w:r>
      <w:r w:rsidR="002C4D7B" w:rsidRPr="00936F6C">
        <w:fldChar w:fldCharType="end"/>
      </w:r>
      <w:r w:rsidR="0000780F" w:rsidRPr="00936F6C">
        <w:t xml:space="preserve"> </w:t>
      </w:r>
      <w:r w:rsidR="00CC01E2" w:rsidRPr="00936F6C">
        <w:t xml:space="preserve">Close examination of the hyperpolarized </w:t>
      </w:r>
      <w:proofErr w:type="spellStart"/>
      <w:r w:rsidR="00CC01E2" w:rsidRPr="00936F6C">
        <w:rPr>
          <w:vertAlign w:val="superscript"/>
        </w:rPr>
        <w:t>13</w:t>
      </w:r>
      <w:r w:rsidR="00CC01E2" w:rsidRPr="00936F6C">
        <w:t>C</w:t>
      </w:r>
      <w:proofErr w:type="spellEnd"/>
      <w:r w:rsidR="00CC01E2" w:rsidRPr="00936F6C">
        <w:t xml:space="preserve"> NMR spectra of </w:t>
      </w:r>
      <w:r w:rsidR="00CC01E2" w:rsidRPr="00936F6C">
        <w:rPr>
          <w:b/>
        </w:rPr>
        <w:t xml:space="preserve">1 </w:t>
      </w:r>
      <w:r w:rsidR="00CC01E2" w:rsidRPr="00936F6C">
        <w:t>and</w:t>
      </w:r>
      <w:r w:rsidR="00CC01E2" w:rsidRPr="00936F6C">
        <w:rPr>
          <w:b/>
        </w:rPr>
        <w:t xml:space="preserve"> 2</w:t>
      </w:r>
      <w:r w:rsidR="00CC01E2" w:rsidRPr="00936F6C">
        <w:t xml:space="preserve"> reveal peaks for catalyst bound pyruvate </w:t>
      </w:r>
      <w:r w:rsidR="001D00A9" w:rsidRPr="00936F6C">
        <w:t>in [</w:t>
      </w:r>
      <w:proofErr w:type="spellStart"/>
      <w:r w:rsidR="001D00A9" w:rsidRPr="00936F6C">
        <w:t>Ir</w:t>
      </w:r>
      <w:proofErr w:type="spellEnd"/>
      <w:r w:rsidR="001D00A9" w:rsidRPr="00936F6C">
        <w:t>(H)</w:t>
      </w:r>
      <w:r w:rsidR="001D00A9" w:rsidRPr="00936F6C">
        <w:rPr>
          <w:vertAlign w:val="subscript"/>
        </w:rPr>
        <w:t>2</w:t>
      </w:r>
      <w:r w:rsidR="00117662" w:rsidRPr="00936F6C">
        <w:t>(</w:t>
      </w:r>
      <w:r w:rsidR="00117662" w:rsidRPr="00936F6C">
        <w:rPr>
          <w:rFonts w:ascii="Symbol" w:hAnsi="Symbol"/>
        </w:rPr>
        <w:t></w:t>
      </w:r>
      <w:r w:rsidR="00117662" w:rsidRPr="00E46A65">
        <w:rPr>
          <w:vertAlign w:val="superscript"/>
        </w:rPr>
        <w:t>2</w:t>
      </w:r>
      <w:r w:rsidR="00117662">
        <w:t>-pyruvate)</w:t>
      </w:r>
      <w:r w:rsidR="001D00A9" w:rsidRPr="00936F6C">
        <w:t>(</w:t>
      </w:r>
      <w:proofErr w:type="spellStart"/>
      <w:r w:rsidR="001D00A9" w:rsidRPr="00936F6C">
        <w:t>DMSO</w:t>
      </w:r>
      <w:proofErr w:type="spellEnd"/>
      <w:r w:rsidR="001D00A9" w:rsidRPr="00936F6C">
        <w:t>)(</w:t>
      </w:r>
      <w:proofErr w:type="spellStart"/>
      <w:r w:rsidR="001D00A9" w:rsidRPr="00936F6C">
        <w:t>IMes</w:t>
      </w:r>
      <w:proofErr w:type="spellEnd"/>
      <w:r w:rsidR="001D00A9" w:rsidRPr="00936F6C">
        <w:t>)</w:t>
      </w:r>
      <w:r w:rsidR="001D00A9">
        <w:t xml:space="preserve">] </w:t>
      </w:r>
      <w:r w:rsidR="00CC01E2">
        <w:t xml:space="preserve">and </w:t>
      </w:r>
      <w:r w:rsidR="001D00A9">
        <w:t>pyruvate-1,2-[</w:t>
      </w:r>
      <w:proofErr w:type="spellStart"/>
      <w:r w:rsidR="001D00A9" w:rsidRPr="00AB3793">
        <w:rPr>
          <w:vertAlign w:val="superscript"/>
        </w:rPr>
        <w:t>13</w:t>
      </w:r>
      <w:r w:rsidR="001D00A9">
        <w:t>C</w:t>
      </w:r>
      <w:r w:rsidR="001D00A9" w:rsidRPr="00AB3793">
        <w:rPr>
          <w:vertAlign w:val="subscript"/>
        </w:rPr>
        <w:t>2</w:t>
      </w:r>
      <w:proofErr w:type="spellEnd"/>
      <w:r w:rsidR="001D00A9">
        <w:t>] (</w:t>
      </w:r>
      <w:r w:rsidR="00CC01E2" w:rsidRPr="00917497">
        <w:rPr>
          <w:b/>
        </w:rPr>
        <w:t>3</w:t>
      </w:r>
      <w:r w:rsidR="001D00A9">
        <w:t xml:space="preserve">) </w:t>
      </w:r>
      <w:r w:rsidR="00CC01E2">
        <w:t xml:space="preserve">as illustrated in Figure </w:t>
      </w:r>
      <w:proofErr w:type="spellStart"/>
      <w:r w:rsidR="00CC01E2" w:rsidRPr="00DA19B6">
        <w:t>2b</w:t>
      </w:r>
      <w:proofErr w:type="spellEnd"/>
      <w:r w:rsidR="00CC01E2" w:rsidRPr="00510FD9">
        <w:t>.</w:t>
      </w:r>
      <w:r w:rsidR="00CC01E2">
        <w:t xml:space="preserve"> The detection of </w:t>
      </w:r>
      <w:r w:rsidR="00CC01E2" w:rsidRPr="00917497">
        <w:rPr>
          <w:b/>
        </w:rPr>
        <w:t>3</w:t>
      </w:r>
      <w:r w:rsidR="001D00A9">
        <w:t xml:space="preserve">, </w:t>
      </w:r>
      <w:r w:rsidR="00CC01E2">
        <w:t>present at 1.1% natural abundance</w:t>
      </w:r>
      <w:r w:rsidR="001D00A9">
        <w:t>,</w:t>
      </w:r>
      <w:r w:rsidR="00CC01E2">
        <w:t xml:space="preserve"> confirms the impressive nature of the signal amplification</w:t>
      </w:r>
      <w:r w:rsidR="001D00A9">
        <w:t xml:space="preserve"> that is achieved</w:t>
      </w:r>
      <w:r w:rsidR="00CC01E2">
        <w:t xml:space="preserve">. The </w:t>
      </w:r>
      <w:proofErr w:type="spellStart"/>
      <w:r w:rsidR="00CC01E2" w:rsidRPr="000A4877">
        <w:rPr>
          <w:vertAlign w:val="superscript"/>
        </w:rPr>
        <w:t>13</w:t>
      </w:r>
      <w:r w:rsidR="00CC01E2">
        <w:t>C</w:t>
      </w:r>
      <w:proofErr w:type="spellEnd"/>
      <w:r w:rsidR="00CC01E2">
        <w:t xml:space="preserve"> relaxation times and polarization levels of these species are detailed in Table 1.</w:t>
      </w:r>
      <w:r w:rsidR="002C4D7B">
        <w:fldChar w:fldCharType="begin">
          <w:fldData xml:space="preserve">PEVuZE5vdGU+PENpdGU+PEF1dGhvcj5UYXlsZXI8L0F1dGhvcj48WWVhcj4yMDEyPC9ZZWFyPjxS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</w:fldData>
        </w:fldChar>
      </w:r>
      <w:r w:rsidR="000A3F09">
        <w:instrText xml:space="preserve"> ADDIN EN.CITE </w:instrText>
      </w:r>
      <w:r w:rsidR="000A3F09">
        <w:fldChar w:fldCharType="begin">
          <w:fldData xml:space="preserve">PEVuZE5vdGU+PENpdGU+PEF1dGhvcj5UYXlsZXI8L0F1dGhvcj48WWVhcj4yMDEyPC9ZZWFyPjxS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</w:fldData>
        </w:fldChar>
      </w:r>
      <w:r w:rsidR="000A3F09">
        <w:instrText xml:space="preserve"> ADDIN EN.CITE.DATA </w:instrText>
      </w:r>
      <w:r w:rsidR="000A3F09">
        <w:fldChar w:fldCharType="end"/>
      </w:r>
      <w:r w:rsidR="002C4D7B">
        <w:fldChar w:fldCharType="separate"/>
      </w:r>
      <w:r w:rsidR="000A3F09" w:rsidRPr="000A3F09">
        <w:rPr>
          <w:noProof/>
          <w:vertAlign w:val="superscript"/>
        </w:rPr>
        <w:t>[15b, 19]</w:t>
      </w:r>
      <w:r w:rsidR="002C4D7B">
        <w:fldChar w:fldCharType="end"/>
      </w:r>
      <w:r w:rsidR="00CC01E2">
        <w:t xml:space="preserve"> </w:t>
      </w:r>
      <w:r w:rsidR="00CC01E2">
        <w:lastRenderedPageBreak/>
        <w:t>Values of 32.5 ± 4.7 s and 18.2 ± 3.0 s were obtained respectively for the</w:t>
      </w:r>
      <w:r w:rsidR="001D00A9">
        <w:t xml:space="preserve"> in high-field relaxation times of the</w:t>
      </w:r>
      <w:r w:rsidR="00CC01E2">
        <w:t xml:space="preserve"> </w:t>
      </w:r>
      <w:proofErr w:type="spellStart"/>
      <w:r w:rsidR="00CC01E2" w:rsidRPr="00806A63">
        <w:rPr>
          <w:vertAlign w:val="superscript"/>
        </w:rPr>
        <w:t>13</w:t>
      </w:r>
      <w:r w:rsidR="00CC01E2">
        <w:t>C</w:t>
      </w:r>
      <w:proofErr w:type="spellEnd"/>
      <w:r w:rsidR="00CC01E2">
        <w:t xml:space="preserve"> signals of </w:t>
      </w:r>
      <w:r w:rsidR="00CC01E2">
        <w:rPr>
          <w:b/>
        </w:rPr>
        <w:t xml:space="preserve">1 </w:t>
      </w:r>
      <w:r w:rsidR="00CC01E2" w:rsidRPr="003E6B33">
        <w:t>and</w:t>
      </w:r>
      <w:r w:rsidR="00CC01E2">
        <w:rPr>
          <w:b/>
        </w:rPr>
        <w:t xml:space="preserve"> </w:t>
      </w:r>
      <w:r w:rsidR="00CC01E2" w:rsidRPr="00917497">
        <w:rPr>
          <w:b/>
        </w:rPr>
        <w:t>2</w:t>
      </w:r>
      <w:r w:rsidR="00CC01E2">
        <w:t xml:space="preserve"> which are close to the normal values of 35.4 ± 0.5 s and 20.1 ± 0.5 s respectively. Hence, the presence of the SABRE catalyst in these solutions does not significantly change their value. This reflects the fact that magnetization build up by this catalyst is slow due to slow ligand exchange and small propagating </w:t>
      </w:r>
      <w:proofErr w:type="spellStart"/>
      <w:r w:rsidR="00CC01E2" w:rsidRPr="00917497">
        <w:rPr>
          <w:i/>
        </w:rPr>
        <w:t>J</w:t>
      </w:r>
      <w:r w:rsidR="00CC01E2" w:rsidRPr="00917497">
        <w:rPr>
          <w:vertAlign w:val="subscript"/>
        </w:rPr>
        <w:t>HC</w:t>
      </w:r>
      <w:proofErr w:type="spellEnd"/>
      <w:r w:rsidR="00CC01E2">
        <w:t xml:space="preserve"> values</w:t>
      </w:r>
      <w:r w:rsidR="001D00A9">
        <w:t xml:space="preserve"> </w:t>
      </w:r>
      <w:r w:rsidR="00117662">
        <w:t>which</w:t>
      </w:r>
      <w:r w:rsidR="001D00A9">
        <w:t xml:space="preserve"> differs from the typical response achieved when nitrogen containing heterocycles are examined</w:t>
      </w:r>
      <w:r w:rsidR="00117662">
        <w:t>.</w:t>
      </w:r>
      <w:r w:rsidR="002C4D7B">
        <w:fldChar w:fldCharType="begin">
          <w:fldData xml:space="preserve">PEVuZE5vdGU+PENpdGU+PEF1dGhvcj5SYXluZXI8L0F1dGhvcj48WWVhcj4yMDE3PC9ZZWFyPjxS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</w:fldData>
        </w:fldChar>
      </w:r>
      <w:r w:rsidR="000A3F09">
        <w:instrText xml:space="preserve"> ADDIN EN.CITE </w:instrText>
      </w:r>
      <w:r w:rsidR="000A3F09">
        <w:fldChar w:fldCharType="begin">
          <w:fldData xml:space="preserve">PEVuZE5vdGU+PENpdGU+PEF1dGhvcj5SYXluZXI8L0F1dGhvcj48WWVhcj4yMDE3PC9ZZWFyPjxS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</w:fldData>
        </w:fldChar>
      </w:r>
      <w:r w:rsidR="000A3F09">
        <w:instrText xml:space="preserve"> ADDIN EN.CITE.DATA </w:instrText>
      </w:r>
      <w:r w:rsidR="000A3F09">
        <w:fldChar w:fldCharType="end"/>
      </w:r>
      <w:r w:rsidR="002C4D7B">
        <w:fldChar w:fldCharType="separate"/>
      </w:r>
      <w:r w:rsidR="000A3F09" w:rsidRPr="000A3F09">
        <w:rPr>
          <w:noProof/>
          <w:vertAlign w:val="superscript"/>
        </w:rPr>
        <w:t>[10, 25]</w:t>
      </w:r>
      <w:r w:rsidR="002C4D7B">
        <w:fldChar w:fldCharType="end"/>
      </w:r>
      <w:r w:rsidR="005D434C">
        <w:tab/>
      </w:r>
    </w:p>
    <w:p w14:paraId="081CD93F" w14:textId="776790F3" w:rsidR="00CA0D04" w:rsidRDefault="00D472C4" w:rsidP="009C1875">
      <w:pPr>
        <w:pStyle w:val="P1"/>
        <w:spacing w:after="120"/>
        <w:ind w:firstLine="284"/>
      </w:pPr>
      <w:r>
        <w:t xml:space="preserve">In contrast to the situation with </w:t>
      </w:r>
      <w:r w:rsidRPr="0057523F">
        <w:rPr>
          <w:b/>
        </w:rPr>
        <w:t>1</w:t>
      </w:r>
      <w:r>
        <w:t xml:space="preserve"> and </w:t>
      </w:r>
      <w:r w:rsidRPr="0057523F">
        <w:rPr>
          <w:b/>
        </w:rPr>
        <w:t>2</w:t>
      </w:r>
      <w:r>
        <w:t xml:space="preserve">, </w:t>
      </w:r>
      <w:proofErr w:type="spellStart"/>
      <w:r>
        <w:t>isotopomer</w:t>
      </w:r>
      <w:proofErr w:type="spellEnd"/>
      <w:r>
        <w:t xml:space="preserve"> </w:t>
      </w:r>
      <w:r w:rsidRPr="0057523F">
        <w:rPr>
          <w:b/>
        </w:rPr>
        <w:t>3</w:t>
      </w:r>
      <w:r>
        <w:t xml:space="preserve"> is predicted to give a </w:t>
      </w:r>
      <w:r w:rsidR="00713485">
        <w:t xml:space="preserve">singlet based </w:t>
      </w:r>
      <w:r>
        <w:t xml:space="preserve">response after </w:t>
      </w:r>
      <w:r w:rsidR="001D00A9">
        <w:t xml:space="preserve">polarization </w:t>
      </w:r>
      <w:r>
        <w:t xml:space="preserve">transfer between 0 G and 1 </w:t>
      </w:r>
      <w:proofErr w:type="spellStart"/>
      <w:r>
        <w:t>kG</w:t>
      </w:r>
      <w:proofErr w:type="spellEnd"/>
      <w:r w:rsidR="000E0821">
        <w:t xml:space="preserve"> (Figure</w:t>
      </w:r>
      <w:r w:rsidR="00BD5E2A">
        <w:t>s</w:t>
      </w:r>
      <w:r w:rsidR="000E0821">
        <w:t xml:space="preserve"> </w:t>
      </w:r>
      <w:proofErr w:type="spellStart"/>
      <w:r w:rsidR="000E0821">
        <w:t>3</w:t>
      </w:r>
      <w:r w:rsidR="00BD5E2A">
        <w:t>a</w:t>
      </w:r>
      <w:proofErr w:type="spellEnd"/>
      <w:r w:rsidR="00BD5E2A">
        <w:t xml:space="preserve"> and </w:t>
      </w:r>
      <w:proofErr w:type="spellStart"/>
      <w:r w:rsidR="00BD5E2A">
        <w:t>3b</w:t>
      </w:r>
      <w:proofErr w:type="spellEnd"/>
      <w:r w:rsidR="000E0821">
        <w:t>)</w:t>
      </w:r>
      <w:r w:rsidR="00713485">
        <w:t>.</w:t>
      </w:r>
      <w:r w:rsidR="002C4D7B">
        <w:fldChar w:fldCharType="begin"/>
      </w:r>
      <w:r w:rsidR="006C7A8D">
        <w:instrText xml:space="preserve"> ADDIN EN.CITE &lt;EndNote&gt;&lt;Cite&gt;&lt;Author&gt;Theis&lt;/Author&gt;&lt;Year&gt;2016&lt;/Year&gt;&lt;RecNum&gt;18&lt;/RecNum&gt;&lt;DisplayText&gt;&lt;style face="superscript"&gt;[13a]&lt;/style&gt;&lt;/DisplayText&gt;&lt;record&gt;&lt;rec-number&gt;18&lt;/rec-number&gt;&lt;foreign-keys&gt;&lt;key app="EN" db-id="2e5vz02w6tretiefa5x595ek2xfp50x2xe5d" timestamp="1556207018"&gt;18&lt;/key&gt;&lt;/foreign-keys&gt;&lt;ref-type name="Journal Article"&gt;17&lt;/ref-type&gt;&lt;contributors&gt;&lt;authors&gt;&lt;author&gt;Theis, Thomas&lt;/author&gt;&lt;author&gt;Ortiz, Gerardo X&lt;/author&gt;&lt;author&gt;Logan, Angus WJ&lt;/author&gt;&lt;author&gt;Claytor, Kevin E&lt;/author&gt;&lt;author&gt;Feng, Yesu&lt;/author&gt;&lt;author&gt;Huhn, William P&lt;/author&gt;&lt;author&gt;Blum, Volker&lt;/author&gt;&lt;author&gt;Malcolmson, Steven J&lt;/author&gt;&lt;author&gt;Chekmenev, Eduard Y&lt;/author&gt;&lt;author&gt;Wang, Qiu&lt;/author&gt;&lt;author&gt;Warren, Warren&lt;/author&gt;&lt;/authors&gt;&lt;/contributors&gt;&lt;titles&gt;&lt;title&gt;Direct and cost-efficient hyperpolarization of long-lived nuclear spin states on universal 15N2-diazirine molecular tags&lt;/title&gt;&lt;secondary-title&gt;Sci. Adv.&lt;/secondary-title&gt;&lt;/titles&gt;&lt;periodical&gt;&lt;full-title&gt;Sci. Adv.&lt;/full-title&gt;&lt;/periodical&gt;&lt;pages&gt;e1501438&lt;/pages&gt;&lt;volume&gt;2&lt;/volume&gt;&lt;number&gt;3&lt;/number&gt;&lt;dates&gt;&lt;year&gt;2016&lt;/year&gt;&lt;/dates&gt;&lt;isbn&gt;2375-2548&lt;/isbn&gt;&lt;urls&gt;&lt;related-urls&gt;&lt;url&gt;&lt;style face="underline" font="default" size="100%"&gt;https://www.ncbi.nlm.nih.gov/pmc/articles/PMC4820385/pdf/1501438.pdf&lt;/style&gt;&lt;/url&gt;&lt;/related-urls&gt;&lt;/urls&gt;&lt;/record&gt;&lt;/Cite&gt;&lt;/EndNote&gt;</w:instrText>
      </w:r>
      <w:r w:rsidR="002C4D7B">
        <w:fldChar w:fldCharType="separate"/>
      </w:r>
      <w:r w:rsidR="006C7A8D" w:rsidRPr="006C7A8D">
        <w:rPr>
          <w:noProof/>
          <w:vertAlign w:val="superscript"/>
        </w:rPr>
        <w:t>[13a]</w:t>
      </w:r>
      <w:r w:rsidR="002C4D7B">
        <w:fldChar w:fldCharType="end"/>
      </w:r>
      <w:r>
        <w:t xml:space="preserve"> This </w:t>
      </w:r>
      <w:r w:rsidR="001D00A9">
        <w:t xml:space="preserve">reflects the fact </w:t>
      </w:r>
      <w:r>
        <w:t xml:space="preserve">the metal </w:t>
      </w:r>
      <w:proofErr w:type="spellStart"/>
      <w:r>
        <w:t>dihydride</w:t>
      </w:r>
      <w:proofErr w:type="spellEnd"/>
      <w:r>
        <w:t xml:space="preserve"> complex that results </w:t>
      </w:r>
      <w:r w:rsidR="001D00A9">
        <w:t xml:space="preserve">is now of the </w:t>
      </w:r>
      <w:r>
        <w:t>[</w:t>
      </w:r>
      <w:proofErr w:type="spellStart"/>
      <w:r>
        <w:t>A</w:t>
      </w:r>
      <w:r w:rsidR="007F6543">
        <w:t>A'BB</w:t>
      </w:r>
      <w:proofErr w:type="spellEnd"/>
      <w:r w:rsidR="007F6543">
        <w:t>'</w:t>
      </w:r>
      <w:r>
        <w:t xml:space="preserve">] </w:t>
      </w:r>
      <w:r w:rsidR="001D00A9">
        <w:t>type at low field</w:t>
      </w:r>
      <w:r w:rsidR="000E0821">
        <w:t>.</w:t>
      </w:r>
      <w:r w:rsidR="002C4D7B">
        <w:fldChar w:fldCharType="begin"/>
      </w:r>
      <w:r w:rsidR="003A270A">
        <w:instrText xml:space="preserve"> ADDIN EN.CITE &lt;EndNote&gt;&lt;Cite&gt;&lt;Author&gt;Truong&lt;/Author&gt;&lt;Year&gt;2015&lt;/Year&gt;&lt;RecNum&gt;33&lt;/RecNum&gt;&lt;DisplayText&gt;&lt;style face="superscript"&gt;[22]&lt;/style&gt;&lt;/DisplayText&gt;&lt;record&gt;&lt;rec-number&gt;33&lt;/rec-number&gt;&lt;foreign-keys&gt;&lt;key app="EN" db-id="2e5vz02w6tretiefa5x595ek2xfp50x2xe5d" timestamp="1556207020"&gt;33&lt;/key&gt;&lt;/foreign-keys&gt;&lt;ref-type name="Journal Article"&gt;17&lt;/ref-type&gt;&lt;contributors&gt;&lt;authors&gt;&lt;author&gt;Truong, Milton L.&lt;/author&gt;&lt;author&gt;Theis, Thomas&lt;/author&gt;&lt;author&gt;Coffey, Aaron M.&lt;/author&gt;&lt;author&gt;Shchepin, Roman V.&lt;/author&gt;&lt;author&gt;Waddell, Kevin W.&lt;/author&gt;&lt;author&gt;Shi, Fan&lt;/author&gt;&lt;author&gt;Goodson, Boyd M.&lt;/author&gt;&lt;author&gt;Warren, Warren S.&lt;/author&gt;&lt;author&gt;Chekmenev, Eduard Y.&lt;/author&gt;&lt;/authors&gt;&lt;/contributors&gt;&lt;titles&gt;&lt;title&gt;N-15 Hyperpolarization by Reversible Exchange Using SABRE-SHEATH&lt;/title&gt;&lt;secondary-title&gt;J. Phys. Chem. C&lt;/secondary-title&gt;&lt;/titles&gt;&lt;periodical&gt;&lt;full-title&gt;J. Phys. Chem. C&lt;/full-title&gt;&lt;abbr-1&gt;J Phys Chem C&lt;/abbr-1&gt;&lt;/periodical&gt;&lt;pages&gt;8786-8797&lt;/pages&gt;&lt;volume&gt;119&lt;/volume&gt;&lt;number&gt;16&lt;/number&gt;&lt;dates&gt;&lt;year&gt;2015&lt;/year&gt;&lt;pub-dates&gt;&lt;date&gt;Apr 23&lt;/date&gt;&lt;/pub-dates&gt;&lt;/dates&gt;&lt;isbn&gt;1932-7447&lt;/isbn&gt;&lt;accession-num&gt;WOS:000353603500043&lt;/accession-num&gt;&lt;urls&gt;&lt;related-urls&gt;&lt;url&gt;&lt;style face="underline" font="default" size="100%"&gt;&amp;lt;Go to ISI&amp;gt;://WOS:000353603500043&lt;/style&gt;&lt;/url&gt;&lt;url&gt;&lt;style face="underline" font="default" size="100%"&gt;http://pubs.acs.org/doi/pdfplus/10.1021/acs.jpcc.5b01799&lt;/style&gt;&lt;/url&gt;&lt;url&gt;&lt;style face="underline" font="default" size="100%"&gt;https://www.ncbi.nlm.nih.gov/pmc/articles/PMC4419867/pdf/jp5b01799.pdf&lt;/style&gt;&lt;/url&gt;&lt;/related-urls&gt;&lt;/urls&gt;&lt;/record&gt;&lt;/Cite&gt;&lt;/EndNote&gt;</w:instrText>
      </w:r>
      <w:r w:rsidR="002C4D7B">
        <w:fldChar w:fldCharType="separate"/>
      </w:r>
      <w:r w:rsidR="003A270A" w:rsidRPr="003A270A">
        <w:rPr>
          <w:noProof/>
          <w:vertAlign w:val="superscript"/>
        </w:rPr>
        <w:t>[22]</w:t>
      </w:r>
      <w:r w:rsidR="002C4D7B">
        <w:fldChar w:fldCharType="end"/>
      </w:r>
      <w:r>
        <w:t xml:space="preserve"> Th</w:t>
      </w:r>
      <w:r w:rsidR="00806A63">
        <w:t xml:space="preserve">is </w:t>
      </w:r>
      <w:r>
        <w:t>prediction was confirmed experimentally by monitoring the effect of excitation angle on the resulting signal profile</w:t>
      </w:r>
      <w:r w:rsidR="000E0821">
        <w:t xml:space="preserve"> as </w:t>
      </w:r>
      <w:r w:rsidR="00BD5E2A">
        <w:t xml:space="preserve">shown </w:t>
      </w:r>
      <w:r>
        <w:t>in Fig</w:t>
      </w:r>
      <w:r w:rsidR="000E0821">
        <w:t>ure</w:t>
      </w:r>
      <w:r w:rsidR="00806A63">
        <w:t>s</w:t>
      </w:r>
      <w:r>
        <w:t xml:space="preserve"> </w:t>
      </w:r>
      <w:proofErr w:type="spellStart"/>
      <w:r>
        <w:t>3</w:t>
      </w:r>
      <w:r w:rsidR="000E0821">
        <w:t>c</w:t>
      </w:r>
      <w:proofErr w:type="spellEnd"/>
      <w:r w:rsidR="000E0821">
        <w:t xml:space="preserve"> and </w:t>
      </w:r>
      <w:proofErr w:type="spellStart"/>
      <w:r w:rsidR="000E0821">
        <w:t>3d</w:t>
      </w:r>
      <w:proofErr w:type="spellEnd"/>
      <w:r>
        <w:t xml:space="preserve">. </w:t>
      </w:r>
      <w:r w:rsidR="00806A63">
        <w:t>A</w:t>
      </w:r>
      <w:r>
        <w:t xml:space="preserve"> close fit between </w:t>
      </w:r>
      <w:r w:rsidR="00806A63">
        <w:t xml:space="preserve">the </w:t>
      </w:r>
      <w:r>
        <w:t xml:space="preserve">experimental </w:t>
      </w:r>
      <w:r w:rsidR="00BD5E2A">
        <w:t xml:space="preserve">and predicted </w:t>
      </w:r>
      <w:r w:rsidR="000A3F09">
        <w:t>data is observed</w:t>
      </w:r>
      <w:r>
        <w:t xml:space="preserve">. Furthermore, the singlet state forms with </w:t>
      </w:r>
      <w:r w:rsidR="000E0821">
        <w:t xml:space="preserve">an </w:t>
      </w:r>
      <w:r>
        <w:t xml:space="preserve">amplitude 1740 </w:t>
      </w:r>
      <w:r w:rsidR="000E0821">
        <w:t xml:space="preserve">times larger than the </w:t>
      </w:r>
      <w:r w:rsidR="000E0821" w:rsidRPr="00BD1533">
        <w:t xml:space="preserve">normal </w:t>
      </w:r>
      <w:r w:rsidRPr="00BD1533">
        <w:t xml:space="preserve">Zeeman polarization observed </w:t>
      </w:r>
      <w:r w:rsidR="00806A63" w:rsidRPr="00BD1533">
        <w:t>in</w:t>
      </w:r>
      <w:r w:rsidRPr="00BD1533">
        <w:t xml:space="preserve"> th</w:t>
      </w:r>
      <w:r w:rsidR="00806A63" w:rsidRPr="00BD1533">
        <w:t>is</w:t>
      </w:r>
      <w:r w:rsidRPr="00BD1533">
        <w:t xml:space="preserve"> sample </w:t>
      </w:r>
      <w:r w:rsidR="001D00A9" w:rsidRPr="00BD1533">
        <w:t xml:space="preserve">when detected </w:t>
      </w:r>
      <w:r w:rsidRPr="00BD1533">
        <w:t>at 11.75 T</w:t>
      </w:r>
      <w:r w:rsidR="00806A63" w:rsidRPr="00BD1533">
        <w:t xml:space="preserve"> which</w:t>
      </w:r>
      <w:r w:rsidRPr="00BD1533">
        <w:t xml:space="preserve"> reflects a purity of 1.75%</w:t>
      </w:r>
      <w:r w:rsidR="000E0821" w:rsidRPr="00BD1533">
        <w:t xml:space="preserve"> relative to it</w:t>
      </w:r>
      <w:r w:rsidR="001D00A9" w:rsidRPr="00BD1533">
        <w:t xml:space="preserve">; </w:t>
      </w:r>
      <w:r w:rsidR="00BD1533" w:rsidRPr="00BD1533">
        <w:t xml:space="preserve">the </w:t>
      </w:r>
      <w:r w:rsidR="001D00A9" w:rsidRPr="00BD1533">
        <w:t xml:space="preserve">sample contained </w:t>
      </w:r>
      <w:r w:rsidR="00BD1533" w:rsidRPr="00BD1533">
        <w:t>[</w:t>
      </w:r>
      <w:proofErr w:type="spellStart"/>
      <w:r w:rsidR="00BD1533" w:rsidRPr="00BD1533">
        <w:t>Ir</w:t>
      </w:r>
      <w:proofErr w:type="spellEnd"/>
      <w:r w:rsidR="00BD1533" w:rsidRPr="00BD1533">
        <w:t>(Cl)(COD)(</w:t>
      </w:r>
      <w:proofErr w:type="spellStart"/>
      <w:r w:rsidR="00BD1533" w:rsidRPr="00BD1533">
        <w:t>IMes</w:t>
      </w:r>
      <w:proofErr w:type="spellEnd"/>
      <w:r w:rsidR="00BD1533" w:rsidRPr="00BD1533">
        <w:t>)]</w:t>
      </w:r>
      <w:r w:rsidR="000A3F09">
        <w:t xml:space="preserve"> (5 </w:t>
      </w:r>
      <w:proofErr w:type="spellStart"/>
      <w:r w:rsidR="000A3F09">
        <w:t>mM</w:t>
      </w:r>
      <w:proofErr w:type="spellEnd"/>
      <w:r w:rsidR="000A3F09">
        <w:t xml:space="preserve">), </w:t>
      </w:r>
      <w:proofErr w:type="spellStart"/>
      <w:r w:rsidR="000A3F09">
        <w:t>D</w:t>
      </w:r>
      <w:r w:rsidR="00CA0D04" w:rsidRPr="00BD1533">
        <w:t>M</w:t>
      </w:r>
      <w:r w:rsidR="000A3F09">
        <w:t>S</w:t>
      </w:r>
      <w:r w:rsidR="00CA0D04" w:rsidRPr="00BD1533">
        <w:t>O</w:t>
      </w:r>
      <w:proofErr w:type="spellEnd"/>
      <w:r w:rsidR="00CA0D04" w:rsidRPr="00BD1533">
        <w:t xml:space="preserve"> and </w:t>
      </w:r>
      <w:r w:rsidR="00CA0D04" w:rsidRPr="00BD1533">
        <w:rPr>
          <w:b/>
        </w:rPr>
        <w:t>3</w:t>
      </w:r>
      <w:r w:rsidR="00CA0D04" w:rsidRPr="00BD1533">
        <w:t xml:space="preserve"> in a ratio </w:t>
      </w:r>
      <w:r w:rsidR="00BD1533" w:rsidRPr="00BD1533">
        <w:t>1</w:t>
      </w:r>
      <w:r w:rsidR="00CA0D04" w:rsidRPr="00BD1533">
        <w:t>:</w:t>
      </w:r>
      <w:r w:rsidR="00BD1533" w:rsidRPr="00BD1533">
        <w:t>8:5.</w:t>
      </w:r>
      <w:r w:rsidRPr="00BD1533">
        <w:t xml:space="preserve"> The </w:t>
      </w:r>
      <w:r>
        <w:t xml:space="preserve">lifetime of this </w:t>
      </w:r>
      <w:r w:rsidR="009747A4">
        <w:t>magnetization</w:t>
      </w:r>
      <w:r>
        <w:t xml:space="preserve"> was assessed </w:t>
      </w:r>
      <w:r w:rsidR="00806A63">
        <w:t>after</w:t>
      </w:r>
      <w:r>
        <w:t xml:space="preserve"> </w:t>
      </w:r>
      <w:r w:rsidR="00806A63">
        <w:t xml:space="preserve">sample </w:t>
      </w:r>
      <w:r>
        <w:t>storage at both low</w:t>
      </w:r>
      <w:r w:rsidR="00806A63">
        <w:t xml:space="preserve"> and high</w:t>
      </w:r>
      <w:r w:rsidR="00CC01E2">
        <w:t xml:space="preserve"> </w:t>
      </w:r>
      <w:r>
        <w:t>field</w:t>
      </w:r>
      <w:r w:rsidR="00C00964">
        <w:t xml:space="preserve"> as a function of catalyst loading (see typical plots in </w:t>
      </w:r>
      <w:r>
        <w:t>Fig</w:t>
      </w:r>
      <w:r w:rsidR="00130395">
        <w:t>ure</w:t>
      </w:r>
      <w:r>
        <w:t xml:space="preserve"> 4</w:t>
      </w:r>
      <w:r w:rsidR="00C00964">
        <w:t>)</w:t>
      </w:r>
      <w:r>
        <w:t>. The</w:t>
      </w:r>
      <w:r w:rsidR="00806A63">
        <w:t>se</w:t>
      </w:r>
      <w:r>
        <w:t xml:space="preserve"> high-field observations (Fig</w:t>
      </w:r>
      <w:r w:rsidR="00130395">
        <w:t xml:space="preserve">ure </w:t>
      </w:r>
      <w:proofErr w:type="spellStart"/>
      <w:r w:rsidR="00130395">
        <w:t>4a</w:t>
      </w:r>
      <w:proofErr w:type="spellEnd"/>
      <w:r w:rsidR="00130395">
        <w:t>) indicat</w:t>
      </w:r>
      <w:r w:rsidR="00806A63">
        <w:t>e</w:t>
      </w:r>
      <w:r>
        <w:t xml:space="preserve"> that cross-relaxation induced polarization transfer occurs within the spin-system during this period</w:t>
      </w:r>
      <w:r w:rsidR="00806A63">
        <w:t xml:space="preserve"> that makes the o</w:t>
      </w:r>
      <w:r>
        <w:t xml:space="preserve">riginally weaker resonance components </w:t>
      </w:r>
      <w:r w:rsidR="00806A63">
        <w:t xml:space="preserve">increase in intensity </w:t>
      </w:r>
      <w:r>
        <w:t>(Fig</w:t>
      </w:r>
      <w:r w:rsidR="00130395">
        <w:t>ure</w:t>
      </w:r>
      <w:r>
        <w:t xml:space="preserve"> </w:t>
      </w:r>
      <w:proofErr w:type="spellStart"/>
      <w:r>
        <w:t>4</w:t>
      </w:r>
      <w:r w:rsidR="00130395">
        <w:t>b</w:t>
      </w:r>
      <w:proofErr w:type="spellEnd"/>
      <w:r>
        <w:t xml:space="preserve">). </w:t>
      </w:r>
      <w:r w:rsidR="00067797">
        <w:t>The</w:t>
      </w:r>
      <w:r>
        <w:t xml:space="preserve"> corresponding </w:t>
      </w:r>
      <w:r w:rsidR="00806A63">
        <w:t xml:space="preserve">magnetic state </w:t>
      </w:r>
      <w:r w:rsidR="00067797">
        <w:t>lifetime</w:t>
      </w:r>
      <w:r w:rsidR="00130395">
        <w:t xml:space="preserve"> is</w:t>
      </w:r>
      <w:r w:rsidR="00806A63">
        <w:t xml:space="preserve"> 85.4 ± 8.5 s with low-</w:t>
      </w:r>
      <w:r>
        <w:t>field storage (0.5 G)</w:t>
      </w:r>
      <w:r w:rsidR="00806A63">
        <w:t xml:space="preserve"> but </w:t>
      </w:r>
      <w:r>
        <w:t xml:space="preserve">at 11.7 T </w:t>
      </w:r>
      <w:r w:rsidR="00067797">
        <w:t xml:space="preserve">it </w:t>
      </w:r>
      <w:r w:rsidR="00806A63">
        <w:t>reduces to</w:t>
      </w:r>
      <w:r>
        <w:t xml:space="preserve"> 43.5 ± 0.8 s</w:t>
      </w:r>
      <w:r w:rsidR="009747A4">
        <w:t xml:space="preserve"> as a consequence of the change in characteristics of the underlying spin states</w:t>
      </w:r>
      <w:r>
        <w:t xml:space="preserve">. </w:t>
      </w:r>
      <w:r w:rsidR="00067797">
        <w:t>Consequently, h</w:t>
      </w:r>
      <w:r>
        <w:t xml:space="preserve">arnessing </w:t>
      </w:r>
      <w:r w:rsidR="009747A4">
        <w:t>states that start out as a</w:t>
      </w:r>
      <w:r>
        <w:t xml:space="preserve"> singlet</w:t>
      </w:r>
      <w:r w:rsidR="009747A4">
        <w:t>,</w:t>
      </w:r>
      <w:r>
        <w:t xml:space="preserve"> rather than the quicker relaxing Zeeman terms</w:t>
      </w:r>
      <w:r w:rsidR="000A3F09">
        <w:t>,</w:t>
      </w:r>
      <w:r>
        <w:t xml:space="preserve"> may improve </w:t>
      </w:r>
      <w:r w:rsidR="00806A63">
        <w:t xml:space="preserve">the duration of </w:t>
      </w:r>
      <w:r>
        <w:t xml:space="preserve">signal </w:t>
      </w:r>
      <w:r w:rsidR="00806A63">
        <w:t>visibility</w:t>
      </w:r>
      <w:r>
        <w:t xml:space="preserve">. </w:t>
      </w:r>
      <w:r w:rsidR="00B56924">
        <w:t>This may provide interesting applications for SABRE hyperpolarized pyruvate</w:t>
      </w:r>
      <w:r w:rsidR="000529EF">
        <w:t xml:space="preserve">. </w:t>
      </w:r>
      <w:r w:rsidR="00A564B1">
        <w:t>While the polarization levels that we</w:t>
      </w:r>
      <w:r w:rsidR="00112D8F">
        <w:t xml:space="preserve"> demonstrate </w:t>
      </w:r>
      <w:r w:rsidR="00A564B1">
        <w:t xml:space="preserve">here are not as high as those that have been reported using </w:t>
      </w:r>
      <w:proofErr w:type="spellStart"/>
      <w:r w:rsidR="00A564B1">
        <w:t>PHIP-SAH</w:t>
      </w:r>
      <w:proofErr w:type="spellEnd"/>
      <w:r w:rsidR="002C4D7B">
        <w:fldChar w:fldCharType="begin"/>
      </w:r>
      <w:r w:rsidR="001C0C33">
        <w:instrText xml:space="preserve"> ADDIN EN.CITE &lt;EndNote&gt;&lt;Cite&gt;&lt;Author&gt;Cavallari&lt;/Author&gt;&lt;Year&gt;2018&lt;/Year&gt;&lt;RecNum&gt;16&lt;/RecNum&gt;&lt;DisplayText&gt;&lt;style face="superscript"&gt;[8]&lt;/style&gt;&lt;/DisplayText&gt;&lt;record&gt;&lt;rec-number&gt;16&lt;/rec-number&gt;&lt;foreign-keys&gt;&lt;key app="EN" db-id="2e5vz02w6tretiefa5x595ek2xfp50x2xe5d" timestamp="1556207017"&gt;16&lt;/key&gt;&lt;/foreign-keys&gt;&lt;ref-type name="Journal Article"&gt;17&lt;/ref-type&gt;&lt;contributors&gt;&lt;authors&gt;&lt;author&gt;Cavallari, Eleonora&lt;/author&gt;&lt;author&gt;Carrera, Carla&lt;/author&gt;&lt;author&gt;Sorge, Matteo&lt;/author&gt;&lt;author&gt;Bonne, Gisèle&lt;/author&gt;&lt;author&gt;Muchir, Antoine&lt;/author&gt;&lt;author&gt;Aime, Silvio&lt;/author&gt;&lt;author&gt;Reineri, Francesca&lt;/author&gt;&lt;/authors&gt;&lt;/contributors&gt;&lt;titles&gt;&lt;title&gt;The 13C hyperpolarized pyruvate generated by ParaHydrogen detects the response of the heart to altered metabolism in real time&lt;/title&gt;&lt;secondary-title&gt;Sci. Rep.&lt;/secondary-title&gt;&lt;/titles&gt;&lt;periodical&gt;&lt;full-title&gt;Sci. Rep.&lt;/full-title&gt;&lt;/periodical&gt;&lt;pages&gt;8366&lt;/pages&gt;&lt;volume&gt;8&lt;/volume&gt;&lt;number&gt;1&lt;/number&gt;&lt;dates&gt;&lt;year&gt;2018&lt;/year&gt;&lt;pub-dates&gt;&lt;date&gt;2018/05/30&lt;/date&gt;&lt;/pub-dates&gt;&lt;/dates&gt;&lt;isbn&gt;2045-2322&lt;/isbn&gt;&lt;urls&gt;&lt;related-urls&gt;&lt;url&gt;&lt;style face="underline" font="default" size="100%"&gt;https://doi.org/10.1038/s41598-018-26583-2&lt;/style&gt;&lt;/url&gt;&lt;url&gt;&lt;style face="underline" font="default" size="100%"&gt;https://www.ncbi.nlm.nih.gov/pmc/articles/PMC5976640/pdf/41598_2018_Article_26583.pdf&lt;/style&gt;&lt;/url&gt;&lt;/related-urls&gt;&lt;/urls&gt;&lt;/record&gt;&lt;/Cite&gt;&lt;/EndNote&gt;</w:instrText>
      </w:r>
      <w:r w:rsidR="002C4D7B">
        <w:fldChar w:fldCharType="separate"/>
      </w:r>
      <w:r w:rsidR="001C0C33" w:rsidRPr="001C0C33">
        <w:rPr>
          <w:noProof/>
          <w:vertAlign w:val="superscript"/>
        </w:rPr>
        <w:t>[8]</w:t>
      </w:r>
      <w:r w:rsidR="002C4D7B">
        <w:fldChar w:fldCharType="end"/>
      </w:r>
      <w:r w:rsidR="00A564B1">
        <w:t xml:space="preserve"> and </w:t>
      </w:r>
      <w:proofErr w:type="spellStart"/>
      <w:r w:rsidR="00A564B1">
        <w:t>DNP</w:t>
      </w:r>
      <w:proofErr w:type="spellEnd"/>
      <w:r w:rsidR="002C4D7B">
        <w:fldChar w:fldCharType="begin">
          <w:fldData xml:space="preserve">PEVuZE5vdGU+PENpdGU+PEF1dGhvcj5OZWxzb248L0F1dGhvcj48WWVhcj4yMDEzPC9ZZWFyPjxS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</w:fldData>
        </w:fldChar>
      </w:r>
      <w:r w:rsidR="000A3F09">
        <w:instrText xml:space="preserve"> ADDIN EN.CITE </w:instrText>
      </w:r>
      <w:r w:rsidR="000A3F09">
        <w:fldChar w:fldCharType="begin">
          <w:fldData xml:space="preserve">PEVuZE5vdGU+PENpdGU+PEF1dGhvcj5OZWxzb248L0F1dGhvcj48WWVhcj4yMDEzPC9ZZWFyPjxS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</w:fldData>
        </w:fldChar>
      </w:r>
      <w:r w:rsidR="000A3F09">
        <w:instrText xml:space="preserve"> ADDIN EN.CITE.DATA </w:instrText>
      </w:r>
      <w:r w:rsidR="000A3F09">
        <w:fldChar w:fldCharType="end"/>
      </w:r>
      <w:r w:rsidR="002C4D7B">
        <w:fldChar w:fldCharType="separate"/>
      </w:r>
      <w:r w:rsidR="000A3F09" w:rsidRPr="000A3F09">
        <w:rPr>
          <w:noProof/>
          <w:vertAlign w:val="superscript"/>
        </w:rPr>
        <w:t>[1, 3b, 3c, 19, 26]</w:t>
      </w:r>
      <w:r w:rsidR="002C4D7B">
        <w:fldChar w:fldCharType="end"/>
      </w:r>
      <w:r w:rsidR="00A564B1">
        <w:t xml:space="preserve"> this route can create singlet </w:t>
      </w:r>
      <w:proofErr w:type="spellStart"/>
      <w:r w:rsidR="00A564B1">
        <w:t>hyperpolarisation</w:t>
      </w:r>
      <w:proofErr w:type="spellEnd"/>
      <w:r w:rsidR="00A564B1">
        <w:t xml:space="preserve"> in a refreshable, lower cost alternative technique that may provide significant advantages in the future. </w:t>
      </w:r>
    </w:p>
    <w:p w14:paraId="55C6EDBF" w14:textId="6221B489" w:rsidR="00112D8F" w:rsidRDefault="00A564B1" w:rsidP="00143441">
      <w:pPr>
        <w:pStyle w:val="P1"/>
        <w:spacing w:after="120"/>
        <w:ind w:firstLine="284"/>
      </w:pPr>
      <w:r>
        <w:t xml:space="preserve">We demonstrate in Figure 5 that </w:t>
      </w:r>
      <w:r w:rsidRPr="00AB3793">
        <w:rPr>
          <w:i/>
        </w:rPr>
        <w:t xml:space="preserve">in vitro </w:t>
      </w:r>
      <w:r>
        <w:t>MRI</w:t>
      </w:r>
      <w:r w:rsidRPr="00A564B1">
        <w:t xml:space="preserve"> </w:t>
      </w:r>
      <w:r>
        <w:t xml:space="preserve">detection of a 0.4 </w:t>
      </w:r>
      <w:proofErr w:type="spellStart"/>
      <w:r>
        <w:t>mM</w:t>
      </w:r>
      <w:proofErr w:type="spellEnd"/>
      <w:r>
        <w:t xml:space="preserve"> sample of </w:t>
      </w:r>
      <w:r w:rsidRPr="0057523F">
        <w:rPr>
          <w:b/>
        </w:rPr>
        <w:t>3</w:t>
      </w:r>
      <w:r>
        <w:t xml:space="preserve"> in a 70:30 </w:t>
      </w:r>
      <w:proofErr w:type="spellStart"/>
      <w:r>
        <w:t>D</w:t>
      </w:r>
      <w:r w:rsidRPr="00806A63">
        <w:rPr>
          <w:vertAlign w:val="subscript"/>
        </w:rPr>
        <w:t>2</w:t>
      </w:r>
      <w:r>
        <w:t>O</w:t>
      </w:r>
      <w:proofErr w:type="spellEnd"/>
      <w:r>
        <w:t>/ethanol-</w:t>
      </w:r>
      <w:proofErr w:type="spellStart"/>
      <w:r w:rsidRPr="00143441">
        <w:rPr>
          <w:i/>
        </w:rPr>
        <w:t>d</w:t>
      </w:r>
      <w:r w:rsidRPr="00806A63">
        <w:rPr>
          <w:vertAlign w:val="subscript"/>
        </w:rPr>
        <w:t>6</w:t>
      </w:r>
      <w:proofErr w:type="spellEnd"/>
      <w:r>
        <w:t xml:space="preserve"> mixture</w:t>
      </w:r>
      <w:r w:rsidR="00CA0D04">
        <w:t xml:space="preserve"> is possible</w:t>
      </w:r>
      <w:r w:rsidR="000529EF">
        <w:t xml:space="preserve">. We also </w:t>
      </w:r>
      <w:r w:rsidR="00CA0D04">
        <w:t>show a</w:t>
      </w:r>
      <w:r w:rsidR="000529EF">
        <w:t xml:space="preserve"> future potential use in hyperpolarized reaction monitoring</w:t>
      </w:r>
      <w:r w:rsidR="008E5DD7">
        <w:t xml:space="preserve"> in Figure 6. </w:t>
      </w:r>
      <w:r w:rsidR="00CA0D04">
        <w:t xml:space="preserve">Here, </w:t>
      </w:r>
      <w:r w:rsidR="008E5DD7">
        <w:t xml:space="preserve">hydrogen peroxide </w:t>
      </w:r>
      <w:r w:rsidR="00CA0D04">
        <w:t xml:space="preserve">is added </w:t>
      </w:r>
      <w:r w:rsidR="008E5DD7">
        <w:t xml:space="preserve">to </w:t>
      </w:r>
      <w:r w:rsidR="00CA0D04">
        <w:t xml:space="preserve">a </w:t>
      </w:r>
      <w:r w:rsidR="008E5DD7">
        <w:t xml:space="preserve">solution of SABRE hyperpolarized </w:t>
      </w:r>
      <w:r w:rsidR="008E5DD7" w:rsidRPr="00DA19B6">
        <w:rPr>
          <w:b/>
        </w:rPr>
        <w:t>3</w:t>
      </w:r>
      <w:r w:rsidR="008E5DD7">
        <w:t xml:space="preserve"> in 70:30 </w:t>
      </w:r>
      <w:proofErr w:type="spellStart"/>
      <w:r w:rsidR="008E5DD7">
        <w:t>D</w:t>
      </w:r>
      <w:r w:rsidR="008E5DD7" w:rsidRPr="00DA19B6">
        <w:rPr>
          <w:vertAlign w:val="subscript"/>
        </w:rPr>
        <w:t>2</w:t>
      </w:r>
      <w:r w:rsidR="008E5DD7">
        <w:t>O</w:t>
      </w:r>
      <w:proofErr w:type="spellEnd"/>
      <w:r w:rsidR="008E5DD7">
        <w:t>/ethanol-</w:t>
      </w:r>
      <w:proofErr w:type="spellStart"/>
      <w:r w:rsidR="008E5DD7" w:rsidRPr="00DA19B6">
        <w:rPr>
          <w:i/>
        </w:rPr>
        <w:t>d</w:t>
      </w:r>
      <w:r w:rsidR="008E5DD7" w:rsidRPr="00DA19B6">
        <w:rPr>
          <w:vertAlign w:val="subscript"/>
        </w:rPr>
        <w:t>6</w:t>
      </w:r>
      <w:proofErr w:type="spellEnd"/>
      <w:r w:rsidR="008E5DD7">
        <w:t xml:space="preserve"> </w:t>
      </w:r>
      <w:r w:rsidR="00CA0D04">
        <w:t xml:space="preserve">and signals for hyperpolarized </w:t>
      </w:r>
      <w:r w:rsidR="008E5DD7">
        <w:t xml:space="preserve">ethanoic acid and carbon dioxide </w:t>
      </w:r>
      <w:r w:rsidR="00CA0D04">
        <w:t xml:space="preserve">are seen </w:t>
      </w:r>
      <w:r w:rsidR="008E5DD7">
        <w:t xml:space="preserve">which </w:t>
      </w:r>
      <w:r w:rsidR="00CA0D04">
        <w:t xml:space="preserve">encode concentration changes that take place over 25 s when a </w:t>
      </w:r>
      <w:proofErr w:type="spellStart"/>
      <w:r w:rsidR="008E5DD7">
        <w:t>10</w:t>
      </w:r>
      <w:r w:rsidR="008E5DD7" w:rsidRPr="00DA19B6">
        <w:rPr>
          <w:vertAlign w:val="superscript"/>
        </w:rPr>
        <w:t>o</w:t>
      </w:r>
      <w:proofErr w:type="spellEnd"/>
      <w:r w:rsidR="008E5DD7">
        <w:t xml:space="preserve"> flip angle</w:t>
      </w:r>
      <w:r w:rsidR="00CA0D04">
        <w:t xml:space="preserve"> is applied</w:t>
      </w:r>
      <w:r w:rsidR="008E5DD7">
        <w:t>.</w:t>
      </w:r>
    </w:p>
    <w:p w14:paraId="4B9BAA81" w14:textId="7439F7A9" w:rsidR="000071E0" w:rsidRDefault="00D44F98" w:rsidP="00B7640D">
      <w:pPr>
        <w:pStyle w:val="P1"/>
        <w:spacing w:after="120"/>
        <w:ind w:firstLine="284"/>
      </w:pPr>
      <w:r>
        <w:rPr>
          <w:noProof/>
          <w:lang w:val="en-GB" w:eastAsia="en-GB"/>
        </w:rPr>
        <mc:AlternateContent>
          <mc:Choice Requires="wpg">
            <w:drawing>
              <wp:anchor distT="0" distB="0" distL="114300" distR="114300" simplePos="0" relativeHeight="251679744" behindDoc="0" locked="0" layoutInCell="1" allowOverlap="1" wp14:anchorId="6A526E15" wp14:editId="31C7C6A3">
                <wp:simplePos x="0" y="0"/>
                <wp:positionH relativeFrom="column">
                  <wp:posOffset>3256280</wp:posOffset>
                </wp:positionH>
                <wp:positionV relativeFrom="paragraph">
                  <wp:posOffset>-557530</wp:posOffset>
                </wp:positionV>
                <wp:extent cx="3181350" cy="1631315"/>
                <wp:effectExtent l="0" t="0" r="0" b="6985"/>
                <wp:wrapSquare wrapText="bothSides"/>
                <wp:docPr id="163" name="Group 163"/>
                <wp:cNvGraphicFramePr/>
                <a:graphic xmlns:a="http://schemas.openxmlformats.org/drawingml/2006/main">
                  <a:graphicData uri="http://schemas.microsoft.com/office/word/2010/wordprocessingGroup">
                    <wpg:wgp>
                      <wpg:cNvGrpSpPr/>
                      <wpg:grpSpPr>
                        <a:xfrm>
                          <a:off x="0" y="0"/>
                          <a:ext cx="3181350" cy="1631315"/>
                          <a:chOff x="-13995" y="0"/>
                          <a:chExt cx="3181375" cy="1631668"/>
                        </a:xfrm>
                      </wpg:grpSpPr>
                      <wps:wsp>
                        <wps:cNvPr id="27" name="Text Box 188"/>
                        <wps:cNvSpPr txBox="1">
                          <a:spLocks noChangeArrowheads="1"/>
                        </wps:cNvSpPr>
                        <wps:spPr bwMode="auto">
                          <a:xfrm>
                            <a:off x="-13995" y="1191586"/>
                            <a:ext cx="3149107" cy="440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97B27" w14:textId="77777777" w:rsidR="000A3F09" w:rsidRPr="00DA19B6" w:rsidRDefault="000A3F09" w:rsidP="00DA19B6">
                              <w:pPr>
                                <w:pStyle w:val="Caption"/>
                                <w:jc w:val="both"/>
                                <w:rPr>
                                  <w:rFonts w:ascii="Arial" w:hAnsi="Arial" w:cs="Arial"/>
                                  <w:i w:val="0"/>
                                  <w:noProof/>
                                  <w:color w:val="auto"/>
                                  <w:sz w:val="14"/>
                                  <w:szCs w:val="14"/>
                                </w:rPr>
                              </w:pPr>
                              <w:r w:rsidRPr="00DA19B6">
                                <w:rPr>
                                  <w:rFonts w:ascii="Arial" w:hAnsi="Arial" w:cs="Arial"/>
                                  <w:b/>
                                  <w:i w:val="0"/>
                                  <w:color w:val="auto"/>
                                  <w:sz w:val="14"/>
                                  <w:szCs w:val="14"/>
                                </w:rPr>
                                <w:t>Fi</w:t>
                              </w:r>
                              <w:r w:rsidRPr="00510FD9">
                                <w:rPr>
                                  <w:rFonts w:ascii="Arial" w:hAnsi="Arial" w:cs="Arial"/>
                                  <w:b/>
                                  <w:i w:val="0"/>
                                  <w:color w:val="auto"/>
                                  <w:sz w:val="14"/>
                                  <w:szCs w:val="14"/>
                                </w:rPr>
                                <w:t>gure 6</w:t>
                              </w:r>
                              <w:r w:rsidRPr="00DA19B6">
                                <w:rPr>
                                  <w:rFonts w:ascii="Arial" w:hAnsi="Arial" w:cs="Arial"/>
                                  <w:b/>
                                  <w:i w:val="0"/>
                                  <w:color w:val="auto"/>
                                  <w:sz w:val="14"/>
                                  <w:szCs w:val="14"/>
                                </w:rPr>
                                <w:t>.</w:t>
                              </w:r>
                              <w:r w:rsidRPr="00DA19B6">
                                <w:rPr>
                                  <w:rFonts w:ascii="Arial" w:hAnsi="Arial" w:cs="Arial"/>
                                  <w:i w:val="0"/>
                                  <w:color w:val="auto"/>
                                  <w:sz w:val="14"/>
                                  <w:szCs w:val="14"/>
                                </w:rPr>
                                <w:t xml:space="preserve"> </w:t>
                              </w:r>
                              <w:r>
                                <w:rPr>
                                  <w:rFonts w:ascii="Arial" w:hAnsi="Arial" w:cs="Arial"/>
                                  <w:i w:val="0"/>
                                  <w:color w:val="auto"/>
                                  <w:sz w:val="14"/>
                                  <w:szCs w:val="14"/>
                                </w:rPr>
                                <w:t>Hyperpolarised reaction monitoring. Resonances corresponding to ethanoic acid and CO</w:t>
                              </w:r>
                              <w:r w:rsidRPr="00DA19B6">
                                <w:rPr>
                                  <w:rFonts w:ascii="Arial" w:hAnsi="Arial" w:cs="Arial"/>
                                  <w:i w:val="0"/>
                                  <w:color w:val="auto"/>
                                  <w:sz w:val="14"/>
                                  <w:szCs w:val="14"/>
                                  <w:vertAlign w:val="subscript"/>
                                </w:rPr>
                                <w:t>2</w:t>
                              </w:r>
                              <w:r>
                                <w:rPr>
                                  <w:rFonts w:ascii="Arial" w:hAnsi="Arial" w:cs="Arial"/>
                                  <w:i w:val="0"/>
                                  <w:color w:val="auto"/>
                                  <w:sz w:val="14"/>
                                  <w:szCs w:val="14"/>
                                </w:rPr>
                                <w:t xml:space="preserve"> appear after the addition of H</w:t>
                              </w:r>
                              <w:r w:rsidRPr="00DA19B6">
                                <w:rPr>
                                  <w:rFonts w:ascii="Arial" w:hAnsi="Arial" w:cs="Arial"/>
                                  <w:i w:val="0"/>
                                  <w:color w:val="auto"/>
                                  <w:sz w:val="14"/>
                                  <w:szCs w:val="14"/>
                                  <w:vertAlign w:val="subscript"/>
                                </w:rPr>
                                <w:t>2</w:t>
                              </w:r>
                              <w:r>
                                <w:rPr>
                                  <w:rFonts w:ascii="Arial" w:hAnsi="Arial" w:cs="Arial"/>
                                  <w:i w:val="0"/>
                                  <w:color w:val="auto"/>
                                  <w:sz w:val="14"/>
                                  <w:szCs w:val="14"/>
                                </w:rPr>
                                <w:t>O</w:t>
                              </w:r>
                              <w:r w:rsidRPr="00DA19B6">
                                <w:rPr>
                                  <w:rFonts w:ascii="Arial" w:hAnsi="Arial" w:cs="Arial"/>
                                  <w:i w:val="0"/>
                                  <w:color w:val="auto"/>
                                  <w:sz w:val="14"/>
                                  <w:szCs w:val="14"/>
                                  <w:vertAlign w:val="subscript"/>
                                </w:rPr>
                                <w:t>2</w:t>
                              </w:r>
                              <w:r>
                                <w:rPr>
                                  <w:rFonts w:ascii="Arial" w:hAnsi="Arial" w:cs="Arial"/>
                                  <w:i w:val="0"/>
                                  <w:color w:val="auto"/>
                                  <w:sz w:val="14"/>
                                  <w:szCs w:val="14"/>
                                </w:rPr>
                                <w:t xml:space="preserve"> to solutions of SABRE hyperpolarised pyruvate. This reaction can be monitored by recording a series of hyperpolarised </w:t>
                              </w:r>
                              <w:r w:rsidRPr="00DA19B6">
                                <w:rPr>
                                  <w:rFonts w:ascii="Arial" w:hAnsi="Arial" w:cs="Arial"/>
                                  <w:i w:val="0"/>
                                  <w:color w:val="auto"/>
                                  <w:sz w:val="14"/>
                                  <w:szCs w:val="14"/>
                                  <w:vertAlign w:val="superscript"/>
                                </w:rPr>
                                <w:t>13</w:t>
                              </w:r>
                              <w:r>
                                <w:rPr>
                                  <w:rFonts w:ascii="Arial" w:hAnsi="Arial" w:cs="Arial"/>
                                  <w:i w:val="0"/>
                                  <w:color w:val="auto"/>
                                  <w:sz w:val="14"/>
                                  <w:szCs w:val="14"/>
                                </w:rPr>
                                <w:t>C spectra with 10</w:t>
                              </w:r>
                              <w:r w:rsidRPr="00DA19B6">
                                <w:rPr>
                                  <w:rFonts w:ascii="Arial" w:hAnsi="Arial" w:cs="Arial"/>
                                  <w:i w:val="0"/>
                                  <w:color w:val="auto"/>
                                  <w:sz w:val="14"/>
                                  <w:szCs w:val="14"/>
                                  <w:vertAlign w:val="superscript"/>
                                </w:rPr>
                                <w:t>o</w:t>
                              </w:r>
                              <w:r>
                                <w:rPr>
                                  <w:rFonts w:ascii="Arial" w:hAnsi="Arial" w:cs="Arial"/>
                                  <w:i w:val="0"/>
                                  <w:color w:val="auto"/>
                                  <w:sz w:val="14"/>
                                  <w:szCs w:val="14"/>
                                </w:rPr>
                                <w:t xml:space="preserve"> flip angles. </w:t>
                              </w:r>
                            </w:p>
                          </w:txbxContent>
                        </wps:txbx>
                        <wps:bodyPr rot="0" vert="horz" wrap="square" lIns="0" tIns="0" rIns="0" bIns="0" anchor="t" anchorCtr="0" upright="1">
                          <a:noAutofit/>
                        </wps:bodyPr>
                      </wps:wsp>
                      <pic:pic xmlns:pic="http://schemas.openxmlformats.org/drawingml/2006/picture">
                        <pic:nvPicPr>
                          <pic:cNvPr id="162" name="Picture 162"/>
                          <pic:cNvPicPr>
                            <a:picLocks noChangeAspect="1"/>
                          </pic:cNvPicPr>
                        </pic:nvPicPr>
                        <pic:blipFill rotWithShape="1">
                          <a:blip r:embed="rId30" cstate="print">
                            <a:extLst>
                              <a:ext uri="{28A0092B-C50C-407E-A947-70E740481C1C}">
                                <a14:useLocalDpi xmlns:a14="http://schemas.microsoft.com/office/drawing/2010/main" val="0"/>
                              </a:ext>
                            </a:extLst>
                          </a:blip>
                          <a:srcRect t="23378"/>
                          <a:stretch/>
                        </pic:blipFill>
                        <pic:spPr bwMode="auto">
                          <a:xfrm>
                            <a:off x="0" y="0"/>
                            <a:ext cx="3167380" cy="11582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3" o:spid="_x0000_s1052" style="position:absolute;left:0;text-align:left;margin-left:256.4pt;margin-top:-43.9pt;width:250.5pt;height:128.45pt;z-index:251679744;mso-width-relative:margin;mso-height-relative:margin" coordorigin="-139" coordsize="3181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">
                <v:shape id="Text Box 188" o:spid="_x0000_s1053" type="#_x0000_t202" style="position:absolute;left:-139;top:11915;width:3149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57A97B27" w14:textId="77777777" w:rsidR="000A3F09" w:rsidRPr="00DA19B6" w:rsidRDefault="000A3F09" w:rsidP="00DA19B6">
                        <w:pPr>
                          <w:pStyle w:val="Caption"/>
                          <w:jc w:val="both"/>
                          <w:rPr>
                            <w:rFonts w:ascii="Arial" w:hAnsi="Arial" w:cs="Arial"/>
                            <w:i w:val="0"/>
                            <w:noProof/>
                            <w:color w:val="auto"/>
                            <w:sz w:val="14"/>
                            <w:szCs w:val="14"/>
                          </w:rPr>
                        </w:pPr>
                        <w:r w:rsidRPr="00DA19B6">
                          <w:rPr>
                            <w:rFonts w:ascii="Arial" w:hAnsi="Arial" w:cs="Arial"/>
                            <w:b/>
                            <w:i w:val="0"/>
                            <w:color w:val="auto"/>
                            <w:sz w:val="14"/>
                            <w:szCs w:val="14"/>
                          </w:rPr>
                          <w:t>Fi</w:t>
                        </w:r>
                        <w:r w:rsidRPr="00510FD9">
                          <w:rPr>
                            <w:rFonts w:ascii="Arial" w:hAnsi="Arial" w:cs="Arial"/>
                            <w:b/>
                            <w:i w:val="0"/>
                            <w:color w:val="auto"/>
                            <w:sz w:val="14"/>
                            <w:szCs w:val="14"/>
                          </w:rPr>
                          <w:t>gure 6</w:t>
                        </w:r>
                        <w:r w:rsidRPr="00DA19B6">
                          <w:rPr>
                            <w:rFonts w:ascii="Arial" w:hAnsi="Arial" w:cs="Arial"/>
                            <w:b/>
                            <w:i w:val="0"/>
                            <w:color w:val="auto"/>
                            <w:sz w:val="14"/>
                            <w:szCs w:val="14"/>
                          </w:rPr>
                          <w:t>.</w:t>
                        </w:r>
                        <w:r w:rsidRPr="00DA19B6">
                          <w:rPr>
                            <w:rFonts w:ascii="Arial" w:hAnsi="Arial" w:cs="Arial"/>
                            <w:i w:val="0"/>
                            <w:color w:val="auto"/>
                            <w:sz w:val="14"/>
                            <w:szCs w:val="14"/>
                          </w:rPr>
                          <w:t xml:space="preserve"> </w:t>
                        </w:r>
                        <w:r>
                          <w:rPr>
                            <w:rFonts w:ascii="Arial" w:hAnsi="Arial" w:cs="Arial"/>
                            <w:i w:val="0"/>
                            <w:color w:val="auto"/>
                            <w:sz w:val="14"/>
                            <w:szCs w:val="14"/>
                          </w:rPr>
                          <w:t>Hyperpolarised reaction monitoring. Resonances corresponding to ethanoic acid and CO</w:t>
                        </w:r>
                        <w:r w:rsidRPr="00DA19B6">
                          <w:rPr>
                            <w:rFonts w:ascii="Arial" w:hAnsi="Arial" w:cs="Arial"/>
                            <w:i w:val="0"/>
                            <w:color w:val="auto"/>
                            <w:sz w:val="14"/>
                            <w:szCs w:val="14"/>
                            <w:vertAlign w:val="subscript"/>
                          </w:rPr>
                          <w:t>2</w:t>
                        </w:r>
                        <w:r>
                          <w:rPr>
                            <w:rFonts w:ascii="Arial" w:hAnsi="Arial" w:cs="Arial"/>
                            <w:i w:val="0"/>
                            <w:color w:val="auto"/>
                            <w:sz w:val="14"/>
                            <w:szCs w:val="14"/>
                          </w:rPr>
                          <w:t xml:space="preserve"> appear after the addition of H</w:t>
                        </w:r>
                        <w:r w:rsidRPr="00DA19B6">
                          <w:rPr>
                            <w:rFonts w:ascii="Arial" w:hAnsi="Arial" w:cs="Arial"/>
                            <w:i w:val="0"/>
                            <w:color w:val="auto"/>
                            <w:sz w:val="14"/>
                            <w:szCs w:val="14"/>
                            <w:vertAlign w:val="subscript"/>
                          </w:rPr>
                          <w:t>2</w:t>
                        </w:r>
                        <w:r>
                          <w:rPr>
                            <w:rFonts w:ascii="Arial" w:hAnsi="Arial" w:cs="Arial"/>
                            <w:i w:val="0"/>
                            <w:color w:val="auto"/>
                            <w:sz w:val="14"/>
                            <w:szCs w:val="14"/>
                          </w:rPr>
                          <w:t>O</w:t>
                        </w:r>
                        <w:r w:rsidRPr="00DA19B6">
                          <w:rPr>
                            <w:rFonts w:ascii="Arial" w:hAnsi="Arial" w:cs="Arial"/>
                            <w:i w:val="0"/>
                            <w:color w:val="auto"/>
                            <w:sz w:val="14"/>
                            <w:szCs w:val="14"/>
                            <w:vertAlign w:val="subscript"/>
                          </w:rPr>
                          <w:t>2</w:t>
                        </w:r>
                        <w:r>
                          <w:rPr>
                            <w:rFonts w:ascii="Arial" w:hAnsi="Arial" w:cs="Arial"/>
                            <w:i w:val="0"/>
                            <w:color w:val="auto"/>
                            <w:sz w:val="14"/>
                            <w:szCs w:val="14"/>
                          </w:rPr>
                          <w:t xml:space="preserve"> to solutions of SABRE hyperpolarised pyruvate. This reaction can be monitored by recording a series of hyperpolarised </w:t>
                        </w:r>
                        <w:r w:rsidRPr="00DA19B6">
                          <w:rPr>
                            <w:rFonts w:ascii="Arial" w:hAnsi="Arial" w:cs="Arial"/>
                            <w:i w:val="0"/>
                            <w:color w:val="auto"/>
                            <w:sz w:val="14"/>
                            <w:szCs w:val="14"/>
                            <w:vertAlign w:val="superscript"/>
                          </w:rPr>
                          <w:t>13</w:t>
                        </w:r>
                        <w:r>
                          <w:rPr>
                            <w:rFonts w:ascii="Arial" w:hAnsi="Arial" w:cs="Arial"/>
                            <w:i w:val="0"/>
                            <w:color w:val="auto"/>
                            <w:sz w:val="14"/>
                            <w:szCs w:val="14"/>
                          </w:rPr>
                          <w:t>C spectra with 10</w:t>
                        </w:r>
                        <w:r w:rsidRPr="00DA19B6">
                          <w:rPr>
                            <w:rFonts w:ascii="Arial" w:hAnsi="Arial" w:cs="Arial"/>
                            <w:i w:val="0"/>
                            <w:color w:val="auto"/>
                            <w:sz w:val="14"/>
                            <w:szCs w:val="14"/>
                            <w:vertAlign w:val="superscript"/>
                          </w:rPr>
                          <w:t>o</w:t>
                        </w:r>
                        <w:r>
                          <w:rPr>
                            <w:rFonts w:ascii="Arial" w:hAnsi="Arial" w:cs="Arial"/>
                            <w:i w:val="0"/>
                            <w:color w:val="auto"/>
                            <w:sz w:val="14"/>
                            <w:szCs w:val="14"/>
                          </w:rPr>
                          <w:t xml:space="preserve"> flip angles. </w:t>
                        </w:r>
                      </w:p>
                    </w:txbxContent>
                  </v:textbox>
                </v:shape>
                <v:shape id="Picture 162" o:spid="_x0000_s1054" type="#_x0000_t75" style="position:absolute;width:31673;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zAAAAA3AAAAA8AAABkcnMvZG93bnJldi54bWxET82KwjAQvgv7DmEW9qbpeqjSNYrIFmTx&#10;YvUBZpuxrTaTkkRt394Igrf5+H5nsepNK27kfGNZwfckAUFcWt1wpeB4yMdzED4ga2wtk4KBPKyW&#10;H6MFZtreeU+3IlQihrDPUEEdQpdJ6cuaDPqJ7Ygjd7LOYIjQVVI7vMdw08ppkqTSYMOxocaONjWV&#10;l+JqFKy72Zx27v83P+s2LaQd/vJ0UOrrs1//gAjUh7f45d7qOD+dwvOZeIF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H/7MAAAADcAAAADwAAAAAAAAAAAAAAAACfAgAA&#10;ZHJzL2Rvd25yZXYueG1sUEsFBgAAAAAEAAQA9wAAAIwDAAAAAA==&#10;">
                  <v:imagedata r:id="rId31" o:title="" croptop="15321f"/>
                  <v:path arrowok="t"/>
                </v:shape>
                <w10:wrap type="square"/>
              </v:group>
            </w:pict>
          </mc:Fallback>
        </mc:AlternateContent>
      </w:r>
      <w:r>
        <w:rPr>
          <w:noProof/>
          <w:lang w:val="en-GB" w:eastAsia="en-GB"/>
        </w:rPr>
        <mc:AlternateContent>
          <mc:Choice Requires="wpg">
            <w:drawing>
              <wp:anchor distT="0" distB="0" distL="114300" distR="114300" simplePos="0" relativeHeight="251654144" behindDoc="0" locked="0" layoutInCell="1" allowOverlap="1" wp14:anchorId="3BFDFCFE" wp14:editId="51E3F8AC">
                <wp:simplePos x="0" y="0"/>
                <wp:positionH relativeFrom="margin">
                  <wp:posOffset>-20955</wp:posOffset>
                </wp:positionH>
                <wp:positionV relativeFrom="page">
                  <wp:posOffset>6604000</wp:posOffset>
                </wp:positionV>
                <wp:extent cx="3075940" cy="2879725"/>
                <wp:effectExtent l="0" t="0" r="0" b="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879725"/>
                          <a:chOff x="0" y="51061"/>
                          <a:chExt cx="3075940" cy="2881515"/>
                        </a:xfrm>
                      </wpg:grpSpPr>
                      <pic:pic xmlns:pic="http://schemas.openxmlformats.org/drawingml/2006/picture">
                        <pic:nvPicPr>
                          <pic:cNvPr id="14"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51061"/>
                            <a:ext cx="2998694" cy="1982208"/>
                          </a:xfrm>
                          <a:prstGeom prst="rect">
                            <a:avLst/>
                          </a:prstGeom>
                        </pic:spPr>
                      </pic:pic>
                      <wps:wsp>
                        <wps:cNvPr id="36" name="Text Box 36"/>
                        <wps:cNvSpPr txBox="1"/>
                        <wps:spPr>
                          <a:xfrm>
                            <a:off x="0" y="2074459"/>
                            <a:ext cx="3075940" cy="858117"/>
                          </a:xfrm>
                          <a:prstGeom prst="rect">
                            <a:avLst/>
                          </a:prstGeom>
                          <a:solidFill>
                            <a:prstClr val="white"/>
                          </a:solidFill>
                          <a:ln>
                            <a:noFill/>
                          </a:ln>
                        </wps:spPr>
                        <wps:txbx>
                          <w:txbxContent>
                            <w:p w14:paraId="27B3115C" w14:textId="1D6CF6BD" w:rsidR="000A3F09" w:rsidRPr="00D8182D" w:rsidRDefault="000A3F09" w:rsidP="00143441">
                              <w:pPr>
                                <w:pStyle w:val="FigureCaption"/>
                                <w:rPr>
                                  <w:noProof/>
                                </w:rPr>
                              </w:pPr>
                              <w:proofErr w:type="gramStart"/>
                              <w:r>
                                <w:rPr>
                                  <w:b/>
                                </w:rPr>
                                <w:t>Figure 4</w:t>
                              </w:r>
                              <w:r w:rsidRPr="00B11686">
                                <w:rPr>
                                  <w:b/>
                                </w:rPr>
                                <w:t>.</w:t>
                              </w:r>
                              <w:proofErr w:type="gramEnd"/>
                              <w:r>
                                <w:t xml:space="preserve"> </w:t>
                              </w:r>
                              <w:proofErr w:type="gramStart"/>
                              <w:r w:rsidRPr="002518B9">
                                <w:t>Determination of singlet lifetime.</w:t>
                              </w:r>
                              <w:proofErr w:type="gramEnd"/>
                              <w:r w:rsidRPr="002518B9">
                                <w:t xml:space="preserve"> (A) Series of hyperpolarized </w:t>
                              </w:r>
                              <w:proofErr w:type="spellStart"/>
                              <w:r w:rsidRPr="00DB0EC8">
                                <w:rPr>
                                  <w:vertAlign w:val="superscript"/>
                                </w:rPr>
                                <w:t>13</w:t>
                              </w:r>
                              <w:r w:rsidRPr="002518B9">
                                <w:t>C</w:t>
                              </w:r>
                              <w:proofErr w:type="spellEnd"/>
                              <w:r w:rsidRPr="002518B9">
                                <w:t xml:space="preserve"> NMR spectra of </w:t>
                              </w:r>
                              <w:r w:rsidRPr="00DB0EC8">
                                <w:rPr>
                                  <w:b/>
                                </w:rPr>
                                <w:t>3</w:t>
                              </w:r>
                              <w:r w:rsidRPr="002518B9">
                                <w:t xml:space="preserve"> acquired 1 s to 76 s</w:t>
                              </w:r>
                              <w:r w:rsidRPr="009747A4">
                                <w:t xml:space="preserve"> </w:t>
                              </w:r>
                              <w:r w:rsidRPr="002518B9">
                                <w:t>after sample insertion in</w:t>
                              </w:r>
                              <w:r>
                                <w:t>to</w:t>
                              </w:r>
                              <w:r w:rsidRPr="002518B9">
                                <w:t xml:space="preserve"> the spectrometer </w:t>
                              </w:r>
                              <w:r>
                                <w:t xml:space="preserve">with a </w:t>
                              </w:r>
                              <w:r w:rsidRPr="002518B9">
                                <w:t xml:space="preserve">9˚ flip angle pulse, and (B) the corresponding signal intensity </w:t>
                              </w:r>
                              <w:r>
                                <w:t>plot whose f</w:t>
                              </w:r>
                              <w:r w:rsidRPr="002518B9">
                                <w:t>itting</w:t>
                              </w:r>
                              <w:r>
                                <w:t xml:space="preserve"> (solid lines) </w:t>
                              </w:r>
                              <w:r w:rsidRPr="002518B9">
                                <w:t>yield</w:t>
                              </w:r>
                              <w:r>
                                <w:t>s</w:t>
                              </w:r>
                              <w:r w:rsidRPr="002518B9">
                                <w:t xml:space="preserve"> a high-field (HF) lifetime</w:t>
                              </w:r>
                              <w:r>
                                <w:t>,</w:t>
                              </w:r>
                              <w:r w:rsidRPr="002518B9">
                                <w:t xml:space="preserve"> </w:t>
                              </w:r>
                              <w:proofErr w:type="spellStart"/>
                              <w:r w:rsidRPr="00DB0EC8">
                                <w:rPr>
                                  <w:i/>
                                </w:rPr>
                                <w:t>T</w:t>
                              </w:r>
                              <w:r w:rsidRPr="00BD1533">
                                <w:rPr>
                                  <w:i/>
                                  <w:vertAlign w:val="subscript"/>
                                </w:rPr>
                                <w:t>LLS</w:t>
                              </w:r>
                              <w:proofErr w:type="spellEnd"/>
                              <w:r>
                                <w:t xml:space="preserve">, </w:t>
                              </w:r>
                              <w:r w:rsidRPr="002518B9">
                                <w:t xml:space="preserve">of 43.5 ± 0.8 s. Similar </w:t>
                              </w:r>
                              <w:r>
                                <w:t>data is</w:t>
                              </w:r>
                              <w:r w:rsidRPr="002518B9">
                                <w:t xml:space="preserve"> shown in (C) and (D) a</w:t>
                              </w:r>
                              <w:r>
                                <w:t xml:space="preserve">fter sample </w:t>
                              </w:r>
                              <w:r w:rsidRPr="002518B9">
                                <w:t>s</w:t>
                              </w:r>
                              <w:r>
                                <w:t>torage at</w:t>
                              </w:r>
                              <w:r w:rsidRPr="002518B9">
                                <w:t xml:space="preserve"> 0.5 G (LF)</w:t>
                              </w:r>
                              <w:r>
                                <w:t xml:space="preserve"> </w:t>
                              </w:r>
                              <w:r w:rsidRPr="002518B9">
                                <w:t xml:space="preserve">time. These </w:t>
                              </w:r>
                              <w:r>
                                <w:t xml:space="preserve">points </w:t>
                              </w:r>
                              <w:r w:rsidRPr="002518B9">
                                <w:t xml:space="preserve">yield </w:t>
                              </w:r>
                              <w:r>
                                <w:t>a</w:t>
                              </w:r>
                              <w:r w:rsidRPr="002518B9">
                                <w:t xml:space="preserve"> </w:t>
                              </w:r>
                              <w:proofErr w:type="spellStart"/>
                              <w:r w:rsidRPr="00DB0EC8">
                                <w:rPr>
                                  <w:i/>
                                </w:rPr>
                                <w:t>T</w:t>
                              </w:r>
                              <w:r w:rsidRPr="00DB0EC8">
                                <w:rPr>
                                  <w:vertAlign w:val="subscript"/>
                                </w:rPr>
                                <w:t>LLS</w:t>
                              </w:r>
                              <w:proofErr w:type="spellEnd"/>
                              <w:r w:rsidRPr="002518B9">
                                <w:t xml:space="preserve"> (LF) value of 85.4 ± 8.5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7" o:spid="_x0000_s1055" style="position:absolute;left:0;text-align:left;margin-left:-1.65pt;margin-top:520pt;width:242.2pt;height:226.75pt;z-index:251654144;mso-position-horizontal-relative:margin;mso-position-vertical-relative:page;mso-height-relative:margin" coordorigin=",510" coordsize="30759,2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">
                <v:shape id="Picture 10" o:spid="_x0000_s1056" type="#_x0000_t75" style="position:absolute;top:510;width:29986;height:1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oLTAAAAA2wAAAA8AAABkcnMvZG93bnJldi54bWxET02LwjAQvS/4H8II3tbUUpalGkVcFrx4&#10;0IrnsRnbajOpSbT1328WFvY2j/c5i9VgWvEk5xvLCmbTBARxaXXDlYJj8f3+CcIHZI2tZVLwIg+r&#10;5ehtgbm2Pe/peQiViCHsc1RQh9DlUvqyJoN+ajviyF2sMxgidJXUDvsYblqZJsmHNNhwbKixo01N&#10;5e3wMAq+7v3xwbfdqchcer5mabEdsFBqMh7WcxCBhvAv/nNvdZyfwe8v8QC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6gtMAAAADbAAAADwAAAAAAAAAAAAAAAACfAgAA&#10;ZHJzL2Rvd25yZXYueG1sUEsFBgAAAAAEAAQA9wAAAIwDAAAAAA==&#10;">
                  <v:imagedata r:id="rId33" o:title=""/>
                  <v:path arrowok="t"/>
                </v:shape>
                <v:shape id="Text Box 36" o:spid="_x0000_s1057" type="#_x0000_t202" style="position:absolute;top:20744;width:30759;height:8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27B3115C" w14:textId="1D6CF6BD" w:rsidR="000A3F09" w:rsidRPr="00D8182D" w:rsidRDefault="000A3F09" w:rsidP="00143441">
                        <w:pPr>
                          <w:pStyle w:val="FigureCaption"/>
                          <w:rPr>
                            <w:noProof/>
                          </w:rPr>
                        </w:pPr>
                        <w:proofErr w:type="gramStart"/>
                        <w:r>
                          <w:rPr>
                            <w:b/>
                          </w:rPr>
                          <w:t>Figure 4</w:t>
                        </w:r>
                        <w:r w:rsidRPr="00B11686">
                          <w:rPr>
                            <w:b/>
                          </w:rPr>
                          <w:t>.</w:t>
                        </w:r>
                        <w:proofErr w:type="gramEnd"/>
                        <w:r>
                          <w:t xml:space="preserve"> </w:t>
                        </w:r>
                        <w:proofErr w:type="gramStart"/>
                        <w:r w:rsidRPr="002518B9">
                          <w:t>Determination of singlet lifetime.</w:t>
                        </w:r>
                        <w:proofErr w:type="gramEnd"/>
                        <w:r w:rsidRPr="002518B9">
                          <w:t xml:space="preserve"> (A) Series of hyperpolarized </w:t>
                        </w:r>
                        <w:proofErr w:type="spellStart"/>
                        <w:r w:rsidRPr="00DB0EC8">
                          <w:rPr>
                            <w:vertAlign w:val="superscript"/>
                          </w:rPr>
                          <w:t>13</w:t>
                        </w:r>
                        <w:r w:rsidRPr="002518B9">
                          <w:t>C</w:t>
                        </w:r>
                        <w:proofErr w:type="spellEnd"/>
                        <w:r w:rsidRPr="002518B9">
                          <w:t xml:space="preserve"> NMR spectra of </w:t>
                        </w:r>
                        <w:r w:rsidRPr="00DB0EC8">
                          <w:rPr>
                            <w:b/>
                          </w:rPr>
                          <w:t>3</w:t>
                        </w:r>
                        <w:r w:rsidRPr="002518B9">
                          <w:t xml:space="preserve"> acquired 1 s to 76 s</w:t>
                        </w:r>
                        <w:r w:rsidRPr="009747A4">
                          <w:t xml:space="preserve"> </w:t>
                        </w:r>
                        <w:r w:rsidRPr="002518B9">
                          <w:t>after sample insertion in</w:t>
                        </w:r>
                        <w:r>
                          <w:t>to</w:t>
                        </w:r>
                        <w:r w:rsidRPr="002518B9">
                          <w:t xml:space="preserve"> the spectrometer </w:t>
                        </w:r>
                        <w:r>
                          <w:t xml:space="preserve">with a </w:t>
                        </w:r>
                        <w:r w:rsidRPr="002518B9">
                          <w:t xml:space="preserve">9˚ flip angle pulse, and (B) the corresponding signal intensity </w:t>
                        </w:r>
                        <w:r>
                          <w:t>plot whose f</w:t>
                        </w:r>
                        <w:r w:rsidRPr="002518B9">
                          <w:t>itting</w:t>
                        </w:r>
                        <w:r>
                          <w:t xml:space="preserve"> (solid lines) </w:t>
                        </w:r>
                        <w:r w:rsidRPr="002518B9">
                          <w:t>yield</w:t>
                        </w:r>
                        <w:r>
                          <w:t>s</w:t>
                        </w:r>
                        <w:r w:rsidRPr="002518B9">
                          <w:t xml:space="preserve"> a high-field (HF) lifetime</w:t>
                        </w:r>
                        <w:r>
                          <w:t>,</w:t>
                        </w:r>
                        <w:r w:rsidRPr="002518B9">
                          <w:t xml:space="preserve"> </w:t>
                        </w:r>
                        <w:proofErr w:type="spellStart"/>
                        <w:r w:rsidRPr="00DB0EC8">
                          <w:rPr>
                            <w:i/>
                          </w:rPr>
                          <w:t>T</w:t>
                        </w:r>
                        <w:r w:rsidRPr="00BD1533">
                          <w:rPr>
                            <w:i/>
                            <w:vertAlign w:val="subscript"/>
                          </w:rPr>
                          <w:t>LLS</w:t>
                        </w:r>
                        <w:proofErr w:type="spellEnd"/>
                        <w:r>
                          <w:t xml:space="preserve">, </w:t>
                        </w:r>
                        <w:r w:rsidRPr="002518B9">
                          <w:t xml:space="preserve">of 43.5 ± 0.8 s. Similar </w:t>
                        </w:r>
                        <w:r>
                          <w:t>data is</w:t>
                        </w:r>
                        <w:r w:rsidRPr="002518B9">
                          <w:t xml:space="preserve"> shown in (C) and (D) a</w:t>
                        </w:r>
                        <w:r>
                          <w:t xml:space="preserve">fter sample </w:t>
                        </w:r>
                        <w:r w:rsidRPr="002518B9">
                          <w:t>s</w:t>
                        </w:r>
                        <w:r>
                          <w:t>torage at</w:t>
                        </w:r>
                        <w:r w:rsidRPr="002518B9">
                          <w:t xml:space="preserve"> 0.5 G (LF)</w:t>
                        </w:r>
                        <w:r>
                          <w:t xml:space="preserve"> </w:t>
                        </w:r>
                        <w:r w:rsidRPr="002518B9">
                          <w:t xml:space="preserve">time. These </w:t>
                        </w:r>
                        <w:r>
                          <w:t xml:space="preserve">points </w:t>
                        </w:r>
                        <w:r w:rsidRPr="002518B9">
                          <w:t xml:space="preserve">yield </w:t>
                        </w:r>
                        <w:r>
                          <w:t>a</w:t>
                        </w:r>
                        <w:r w:rsidRPr="002518B9">
                          <w:t xml:space="preserve"> </w:t>
                        </w:r>
                        <w:proofErr w:type="spellStart"/>
                        <w:r w:rsidRPr="00DB0EC8">
                          <w:rPr>
                            <w:i/>
                          </w:rPr>
                          <w:t>T</w:t>
                        </w:r>
                        <w:r w:rsidRPr="00DB0EC8">
                          <w:rPr>
                            <w:vertAlign w:val="subscript"/>
                          </w:rPr>
                          <w:t>LLS</w:t>
                        </w:r>
                        <w:proofErr w:type="spellEnd"/>
                        <w:r w:rsidRPr="002518B9">
                          <w:t xml:space="preserve"> (LF) value of 85.4 ± 8.5 s.</w:t>
                        </w:r>
                      </w:p>
                    </w:txbxContent>
                  </v:textbox>
                </v:shape>
                <w10:wrap type="square" anchorx="margin" anchory="page"/>
              </v:group>
            </w:pict>
          </mc:Fallback>
        </mc:AlternateContent>
      </w:r>
      <w:r w:rsidR="00553CF5">
        <w:rPr>
          <w:noProof/>
          <w:lang w:val="en-GB" w:eastAsia="en-GB"/>
        </w:rPr>
        <mc:AlternateContent>
          <mc:Choice Requires="wpg">
            <w:drawing>
              <wp:anchor distT="0" distB="0" distL="114300" distR="114300" simplePos="0" relativeHeight="251681792" behindDoc="0" locked="0" layoutInCell="1" allowOverlap="1" wp14:anchorId="5DEE7D9B" wp14:editId="6AA1302E">
                <wp:simplePos x="0" y="0"/>
                <wp:positionH relativeFrom="margin">
                  <wp:posOffset>3224530</wp:posOffset>
                </wp:positionH>
                <wp:positionV relativeFrom="margin">
                  <wp:posOffset>27940</wp:posOffset>
                </wp:positionV>
                <wp:extent cx="3111500" cy="2827020"/>
                <wp:effectExtent l="0" t="0" r="0" b="0"/>
                <wp:wrapSquare wrapText="bothSides"/>
                <wp:docPr id="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0" cy="2827020"/>
                          <a:chOff x="-1081" y="0"/>
                          <a:chExt cx="31126" cy="26708"/>
                        </a:xfrm>
                      </wpg:grpSpPr>
                      <wpg:grpSp>
                        <wpg:cNvPr id="2" name="Group 11"/>
                        <wpg:cNvGrpSpPr>
                          <a:grpSpLocks/>
                        </wpg:cNvGrpSpPr>
                        <wpg:grpSpPr bwMode="auto">
                          <a:xfrm>
                            <a:off x="0" y="0"/>
                            <a:ext cx="29610" cy="18421"/>
                            <a:chOff x="0" y="0"/>
                            <a:chExt cx="104025" cy="56857"/>
                          </a:xfrm>
                        </wpg:grpSpPr>
                        <pic:pic xmlns:pic="http://schemas.openxmlformats.org/drawingml/2006/picture">
                          <pic:nvPicPr>
                            <pic:cNvPr id="3" name="Picture 39"/>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33395" r="33244"/>
                            <a:stretch>
                              <a:fillRect/>
                            </a:stretch>
                          </pic:blipFill>
                          <pic:spPr bwMode="auto">
                            <a:xfrm>
                              <a:off x="45181" y="25466"/>
                              <a:ext cx="27332" cy="31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0"/>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67412" b="51086"/>
                            <a:stretch>
                              <a:fillRect/>
                            </a:stretch>
                          </pic:blipFill>
                          <pic:spPr bwMode="auto">
                            <a:xfrm>
                              <a:off x="72793" y="0"/>
                              <a:ext cx="31232" cy="25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1"/>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40994" t="49269"/>
                            <a:stretch>
                              <a:fillRect/>
                            </a:stretch>
                          </pic:blipFill>
                          <pic:spPr bwMode="auto">
                            <a:xfrm>
                              <a:off x="20370" y="968"/>
                              <a:ext cx="52925" cy="25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2"/>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071"/>
                              <a:ext cx="19922" cy="43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3"/>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97" y="45048"/>
                              <a:ext cx="15128" cy="8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4"/>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r="66624"/>
                            <a:stretch>
                              <a:fillRect/>
                            </a:stretch>
                          </pic:blipFill>
                          <pic:spPr bwMode="auto">
                            <a:xfrm>
                              <a:off x="72225" y="25265"/>
                              <a:ext cx="27344" cy="31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14"/>
                            <a:stretch>
                              <a:fillRect/>
                            </a:stretch>
                          </pic:blipFill>
                          <pic:spPr bwMode="auto">
                            <a:xfrm>
                              <a:off x="18614" y="25201"/>
                              <a:ext cx="27271" cy="31390"/>
                            </a:xfrm>
                            <a:prstGeom prst="rect">
                              <a:avLst/>
                            </a:prstGeom>
                            <a:noFill/>
                            <a:extLst>
                              <a:ext uri="{909E8E84-426E-40DD-AFC4-6F175D3DCCD1}">
                                <a14:hiddenFill xmlns:a14="http://schemas.microsoft.com/office/drawing/2010/main">
                                  <a:solidFill>
                                    <a:srgbClr val="FFFFFF"/>
                                  </a:solidFill>
                                </a14:hiddenFill>
                              </a:ext>
                            </a:extLst>
                          </pic:spPr>
                        </pic:pic>
                      </wpg:grpSp>
                      <wps:wsp>
                        <wps:cNvPr id="11" name="Text Box 46"/>
                        <wps:cNvSpPr txBox="1">
                          <a:spLocks noChangeArrowheads="1"/>
                        </wps:cNvSpPr>
                        <wps:spPr bwMode="auto">
                          <a:xfrm>
                            <a:off x="-1081" y="19925"/>
                            <a:ext cx="31126" cy="6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903DE" w14:textId="77777777" w:rsidR="000A3F09" w:rsidRDefault="000A3F09" w:rsidP="0079115D">
                              <w:pPr>
                                <w:pStyle w:val="P1"/>
                                <w:spacing w:after="120" w:line="180" w:lineRule="exact"/>
                              </w:pPr>
                              <w:r w:rsidRPr="00AA0E3E">
                                <w:rPr>
                                  <w:b/>
                                  <w:sz w:val="14"/>
                                  <w:szCs w:val="14"/>
                                </w:rPr>
                                <w:t xml:space="preserve">Figure </w:t>
                              </w:r>
                              <w:proofErr w:type="gramStart"/>
                              <w:r w:rsidRPr="00AA0E3E">
                                <w:rPr>
                                  <w:b/>
                                  <w:sz w:val="14"/>
                                  <w:szCs w:val="14"/>
                                </w:rPr>
                                <w:t>5</w:t>
                              </w:r>
                              <w:r w:rsidRPr="005434BF">
                                <w:rPr>
                                  <w:sz w:val="14"/>
                                  <w:szCs w:val="14"/>
                                </w:rPr>
                                <w:t xml:space="preserve"> Hyperpolarized image detection</w:t>
                              </w:r>
                              <w:proofErr w:type="gramEnd"/>
                              <w:r w:rsidRPr="005434BF">
                                <w:rPr>
                                  <w:sz w:val="14"/>
                                  <w:szCs w:val="14"/>
                                </w:rPr>
                                <w:t xml:space="preserve">. Hyperpolarized </w:t>
                              </w:r>
                              <w:proofErr w:type="spellStart"/>
                              <w:r w:rsidRPr="007A3E41">
                                <w:rPr>
                                  <w:sz w:val="14"/>
                                  <w:szCs w:val="14"/>
                                  <w:vertAlign w:val="superscript"/>
                                </w:rPr>
                                <w:t>13</w:t>
                              </w:r>
                              <w:r w:rsidRPr="005434BF">
                                <w:rPr>
                                  <w:sz w:val="14"/>
                                  <w:szCs w:val="14"/>
                                </w:rPr>
                                <w:t>C</w:t>
                              </w:r>
                              <w:proofErr w:type="spellEnd"/>
                              <w:r w:rsidRPr="005434BF">
                                <w:rPr>
                                  <w:sz w:val="14"/>
                                  <w:szCs w:val="14"/>
                                </w:rPr>
                                <w:t xml:space="preserve"> FLASH image (orange) overlaid onto a </w:t>
                              </w:r>
                              <w:proofErr w:type="spellStart"/>
                              <w:r w:rsidRPr="00143441">
                                <w:rPr>
                                  <w:sz w:val="14"/>
                                  <w:szCs w:val="14"/>
                                  <w:vertAlign w:val="superscript"/>
                                </w:rPr>
                                <w:t>1</w:t>
                              </w:r>
                              <w:r w:rsidRPr="005434BF">
                                <w:rPr>
                                  <w:sz w:val="14"/>
                                  <w:szCs w:val="14"/>
                                </w:rPr>
                                <w:t>H</w:t>
                              </w:r>
                              <w:proofErr w:type="spellEnd"/>
                              <w:r w:rsidRPr="005434BF">
                                <w:rPr>
                                  <w:sz w:val="14"/>
                                  <w:szCs w:val="14"/>
                                </w:rPr>
                                <w:t xml:space="preserve"> FLASH image of water (white outer ring) originating from the sample (left). The </w:t>
                              </w:r>
                              <w:proofErr w:type="spellStart"/>
                              <w:r w:rsidRPr="007A3E41">
                                <w:rPr>
                                  <w:sz w:val="14"/>
                                  <w:szCs w:val="14"/>
                                  <w:vertAlign w:val="superscript"/>
                                </w:rPr>
                                <w:t>13</w:t>
                              </w:r>
                              <w:r w:rsidRPr="005434BF">
                                <w:rPr>
                                  <w:sz w:val="14"/>
                                  <w:szCs w:val="14"/>
                                </w:rPr>
                                <w:t>C</w:t>
                              </w:r>
                              <w:proofErr w:type="spellEnd"/>
                              <w:r w:rsidRPr="005434BF">
                                <w:rPr>
                                  <w:sz w:val="14"/>
                                  <w:szCs w:val="14"/>
                                </w:rPr>
                                <w:t xml:space="preserve"> CSI image reflects a 32 </w:t>
                              </w:r>
                              <w:r>
                                <w:rPr>
                                  <w:sz w:val="14"/>
                                  <w:szCs w:val="14"/>
                                </w:rPr>
                                <w:t>x</w:t>
                              </w:r>
                              <w:r w:rsidRPr="005434BF">
                                <w:rPr>
                                  <w:sz w:val="14"/>
                                  <w:szCs w:val="14"/>
                                </w:rPr>
                                <w:t xml:space="preserve"> 32 mm </w:t>
                              </w:r>
                              <w:r>
                                <w:rPr>
                                  <w:sz w:val="14"/>
                                  <w:szCs w:val="14"/>
                                </w:rPr>
                                <w:t>region</w:t>
                              </w:r>
                              <w:r w:rsidRPr="005434BF">
                                <w:rPr>
                                  <w:sz w:val="14"/>
                                  <w:szCs w:val="14"/>
                                </w:rPr>
                                <w:t xml:space="preserve"> o</w:t>
                              </w:r>
                              <w:r>
                                <w:rPr>
                                  <w:sz w:val="14"/>
                                  <w:szCs w:val="14"/>
                                </w:rPr>
                                <w:t xml:space="preserve">f this hyperpolarized solution at </w:t>
                              </w:r>
                              <w:r w:rsidRPr="00AB3793">
                                <w:rPr>
                                  <w:sz w:val="14"/>
                                  <w:szCs w:val="14"/>
                                </w:rPr>
                                <w:t xml:space="preserve">1 mm resolution. The </w:t>
                              </w:r>
                              <w:r>
                                <w:rPr>
                                  <w:sz w:val="14"/>
                                  <w:szCs w:val="14"/>
                                </w:rPr>
                                <w:t>data was collected at 9.4</w:t>
                              </w:r>
                              <w:r w:rsidRPr="00AB3793">
                                <w:rPr>
                                  <w:sz w:val="14"/>
                                  <w:szCs w:val="14"/>
                                </w:rPr>
                                <w:t xml:space="preserve"> T </w:t>
                              </w:r>
                              <w:r>
                                <w:rPr>
                                  <w:sz w:val="14"/>
                                  <w:szCs w:val="14"/>
                                </w:rPr>
                                <w:t xml:space="preserve">using </w:t>
                              </w:r>
                              <w:r w:rsidRPr="00AB3793">
                                <w:rPr>
                                  <w:sz w:val="14"/>
                                  <w:szCs w:val="14"/>
                                </w:rPr>
                                <w:t xml:space="preserve">single-shot FLASH and EPI measurements </w:t>
                              </w:r>
                              <w:r>
                                <w:rPr>
                                  <w:sz w:val="14"/>
                                  <w:szCs w:val="14"/>
                                </w:rPr>
                                <w:t xml:space="preserve">and </w:t>
                              </w:r>
                              <w:r w:rsidRPr="00AB3793">
                                <w:rPr>
                                  <w:sz w:val="14"/>
                                  <w:szCs w:val="14"/>
                                </w:rPr>
                                <w:t>confirm</w:t>
                              </w:r>
                              <w:r>
                                <w:rPr>
                                  <w:sz w:val="14"/>
                                  <w:szCs w:val="14"/>
                                </w:rPr>
                                <w:t>s</w:t>
                              </w:r>
                              <w:r w:rsidRPr="00AB3793">
                                <w:rPr>
                                  <w:sz w:val="14"/>
                                  <w:szCs w:val="14"/>
                                </w:rPr>
                                <w:t xml:space="preserve"> that MRI detection is possible with these enhancement levels</w:t>
                              </w:r>
                              <w:r>
                                <w:t xml:space="preserve">. </w:t>
                              </w:r>
                            </w:p>
                            <w:p w14:paraId="1916283A" w14:textId="77777777" w:rsidR="000A3F09" w:rsidRDefault="000A3F09" w:rsidP="0079115D">
                              <w:pPr>
                                <w:pStyle w:val="P1"/>
                                <w:spacing w:before="230" w:after="460" w:line="180" w:lineRule="exact"/>
                                <w:rPr>
                                  <w:sz w:val="14"/>
                                  <w:szCs w:val="14"/>
                                </w:rPr>
                              </w:pPr>
                            </w:p>
                            <w:p w14:paraId="021204FA" w14:textId="77777777" w:rsidR="000A3F09" w:rsidRPr="00E31224" w:rsidRDefault="000A3F09" w:rsidP="0079115D">
                              <w:pPr>
                                <w:pStyle w:val="Caption"/>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58" style="position:absolute;left:0;text-align:left;margin-left:253.9pt;margin-top:2.2pt;width:245pt;height:222.6pt;z-index:251681792;mso-position-horizontal-relative:margin;mso-position-vertical-relative:margin;mso-width-relative:margin;mso-height-relative:margin" coordorigin="-1081" coordsize="31126,2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">
                <v:group id="Group 11" o:spid="_x0000_s1059" style="position:absolute;width:29610;height:18421" coordsize="104025,5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9" o:spid="_x0000_s1060" type="#_x0000_t75" style="position:absolute;left:45181;top:25466;width:27332;height:3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hY/EAAAA2gAAAA8AAABkcnMvZG93bnJldi54bWxEj09rwkAUxO8Fv8PyBG91o2IJ0VXEP+il&#10;h9j00Nsz+5oNzb4N2VXjt3cLhR6HmfkNs1z3thE36nztWMFknIAgLp2uuVJQfBxeUxA+IGtsHJOC&#10;B3lYrwYvS8y0u3NOt3OoRISwz1CBCaHNpPSlIYt+7Fri6H27zmKIsquk7vAe4baR0yR5kxZrjgsG&#10;W9oaKn/OV6tgl39O3HGWFvPysi/e2eTH5itXajTsNwsQgfrwH/5rn7SCGfxeiT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PhY/EAAAA2gAAAA8AAAAAAAAAAAAAAAAA&#10;nwIAAGRycy9kb3ducmV2LnhtbFBLBQYAAAAABAAEAPcAAACQAwAAAAA=&#10;">
                    <v:imagedata r:id="rId41" o:title="" cropleft="21886f" cropright="21787f" chromakey="white"/>
                    <v:path arrowok="t"/>
                  </v:shape>
                  <v:shape id="Picture 40" o:spid="_x0000_s1061" type="#_x0000_t75" style="position:absolute;left:72793;width:31232;height:25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yBrEAAAA2gAAAA8AAABkcnMvZG93bnJldi54bWxEj81qwkAUhfcF32G4Qnd1YimliZmICIUi&#10;mBJ14+6auSbBzJ2QmSZpn75TKLg8nJ+Pk64n04qBetdYVrBcRCCIS6sbrhScju9PbyCcR9bYWiYF&#10;3+Rgnc0eUky0Hbmg4eArEUbYJaig9r5LpHRlTQbdwnbEwbva3qAPsq+k7nEM46aVz1H0Kg02HAg1&#10;drStqbwdvkzg5vvokp/HH1vkxc4Mn/t4d4qVepxPmxUIT5O/h//bH1rBC/xdC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KyBrEAAAA2gAAAA8AAAAAAAAAAAAAAAAA&#10;nwIAAGRycy9kb3ducmV2LnhtbFBLBQYAAAAABAAEAPcAAACQAwAAAAA=&#10;">
                    <v:imagedata r:id="rId42" o:title="" cropbottom="33480f" cropleft="44179f" chromakey="white"/>
                    <v:path arrowok="t"/>
                  </v:shape>
                  <v:shape id="Picture 41" o:spid="_x0000_s1062" type="#_x0000_t75" style="position:absolute;left:20370;top:968;width:52925;height:25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hAzBAAAA2gAAAA8AAABkcnMvZG93bnJldi54bWxEj0FrAjEUhO9C/0N4Qm+atUWR1Si1VfTq&#10;Wuv1uXnuLt28LJuo8d8bQfA4zMw3zHQeTC0u1LrKsoJBPwFBnFtdcaHgd7fqjUE4j6yxtkwKbuRg&#10;PnvrTDHV9spbumS+EBHCLkUFpfdNKqXLSzLo+rYhjt7JtgZ9lG0hdYvXCDe1/EiSkTRYcVwosaHv&#10;kvL/7GwUrAMuj/tkYX6Gy79NyPaffrs4KPXeDV8TEJ6Cf4Wf7Y1WMITHlXgD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EhAzBAAAA2gAAAA8AAAAAAAAAAAAAAAAAnwIA&#10;AGRycy9kb3ducmV2LnhtbFBLBQYAAAAABAAEAPcAAACNAwAAAAA=&#10;">
                    <v:imagedata r:id="rId43" o:title="" croptop="32289f" cropleft="26866f" chromakey="white"/>
                    <v:path arrowok="t"/>
                  </v:shape>
                  <v:shape id="Picture 42" o:spid="_x0000_s1063" type="#_x0000_t75" style="position:absolute;top:4071;width:19922;height:4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dlbCAAAA2gAAAA8AAABkcnMvZG93bnJldi54bWxEj81qwzAQhO+BvIPYQG+x7FCCcS2bEEjp&#10;MbXbQ2+Ltf6h1sqx1Nh9+6pQ6HGYmW+YvFzNKO40u8GygiSKQRA3Vg/cKXirL/sUhPPIGkfLpOCb&#10;HJTFdpNjpu3Cr3SvfCcChF2GCnrvp0xK1/Rk0EV2Ig5ea2eDPsi5k3rGJcDNKA9xfJQGBw4LPU50&#10;7qn5rL6MAjNSfWivaWWW5+Tx4xq/r/KWKPWwW09PIDyt/j/8137RCo7weyXc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hXZWwgAAANoAAAAPAAAAAAAAAAAAAAAAAJ8C&#10;AABkcnMvZG93bnJldi54bWxQSwUGAAAAAAQABAD3AAAAjgMAAAAA&#10;">
                    <v:imagedata r:id="rId44" o:title="" chromakey="white"/>
                    <v:path arrowok="t"/>
                  </v:shape>
                  <v:shape id="Picture 43" o:spid="_x0000_s1064" type="#_x0000_t75" style="position:absolute;left:2997;top:45048;width:15128;height: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jXHFAAAA2gAAAA8AAABkcnMvZG93bnJldi54bWxEj81uwjAQhO+VeAdrkXojDhwKpBjETysh&#10;9VBIe+ltiZckEK9T24X07WskpB5HM/ONZrboTCMu5HxtWcEwSUEQF1bXXCr4/HgdTED4gKyxsUwK&#10;fsnDYt57mGGm7ZX3dMlDKSKEfYYKqhDaTEpfVGTQJ7Yljt7ROoMhSldK7fAa4aaRozR9kgZrjgsV&#10;trSuqDjnP0YBTVfvm2aDby/pV3tYn2S5PHzvlHrsd8tnEIG68B++t7dawRhuV+IN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I1xxQAAANoAAAAPAAAAAAAAAAAAAAAA&#10;AJ8CAABkcnMvZG93bnJldi54bWxQSwUGAAAAAAQABAD3AAAAkQMAAAAA&#10;">
                    <v:imagedata r:id="rId45" o:title="" chromakey="white"/>
                    <v:path arrowok="t"/>
                  </v:shape>
                  <v:shape id="Picture 44" o:spid="_x0000_s1065" type="#_x0000_t75" style="position:absolute;left:72225;top:25265;width:27344;height:3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AIvFAAAA2gAAAA8AAABkcnMvZG93bnJldi54bWxEj0FrwkAUhO8F/8PyhF6k2ViK1JhVRJT2&#10;oEJjD+3tkX0mwezbkN0msb++Kwg9DjPzDZOuBlOLjlpXWVYwjWIQxLnVFRcKPk+7p1cQziNrrC2T&#10;gis5WC1HDykm2vb8QV3mCxEg7BJUUHrfJFK6vCSDLrINcfDOtjXog2wLqVvsA9zU8jmOZ9JgxWGh&#10;xIY2JeWX7McoGI7TZv/rJy/fh/2aZ1u2b/n1S6nH8bBegPA0+P/wvf2uFczhdiXc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QCLxQAAANoAAAAPAAAAAAAAAAAAAAAA&#10;AJ8CAABkcnMvZG93bnJldi54bWxQSwUGAAAAAAQABAD3AAAAkQMAAAAA&#10;">
                    <v:imagedata r:id="rId46" o:title="" cropright="43663f" chromakey="white"/>
                    <v:path arrowok="t"/>
                  </v:shape>
                  <v:shape id="Picture 45" o:spid="_x0000_s1066" type="#_x0000_t75" style="position:absolute;left:18614;top:25201;width:27271;height:3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oLPDAAAA2wAAAA8AAABkcnMvZG93bnJldi54bWxEj81qw0AMhO+FvsOiQm/Nuj2E4mYTQkjB&#10;5FLyA2luwqvYJl6t8aq2+/bVIdCbxIxmPi1WU2jNQH1qIjt4nWVgiMvoG64cnI6fL+9gkiB7bCOT&#10;g19KsFo+Piww93HkPQ0HqYyGcMrRQS3S5damsqaAaRY7YtWusQ8ouvaV9T2OGh5a+5ZlcxuwYW2o&#10;saNNTeXt8BMc7AovI23LW5F18+/zbrhe5Ms69/w0rT/ACE3yb75fF17xlV5/0QHs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Sgs8MAAADbAAAADwAAAAAAAAAAAAAAAACf&#10;AgAAZHJzL2Rvd25yZXYueG1sUEsFBgAAAAAEAAQA9wAAAI8DAAAAAA==&#10;">
                    <v:imagedata r:id="rId47" o:title="" cropleft="43722f" chromakey="white"/>
                    <v:path arrowok="t"/>
                  </v:shape>
                </v:group>
                <v:shape id="Text Box 46" o:spid="_x0000_s1067" type="#_x0000_t202" style="position:absolute;left:-1081;top:19925;width:31126;height: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11F903DE" w14:textId="77777777" w:rsidR="000A3F09" w:rsidRDefault="000A3F09" w:rsidP="0079115D">
                        <w:pPr>
                          <w:pStyle w:val="P1"/>
                          <w:spacing w:after="120" w:line="180" w:lineRule="exact"/>
                        </w:pPr>
                        <w:r w:rsidRPr="00AA0E3E">
                          <w:rPr>
                            <w:b/>
                            <w:sz w:val="14"/>
                            <w:szCs w:val="14"/>
                          </w:rPr>
                          <w:t xml:space="preserve">Figure </w:t>
                        </w:r>
                        <w:proofErr w:type="gramStart"/>
                        <w:r w:rsidRPr="00AA0E3E">
                          <w:rPr>
                            <w:b/>
                            <w:sz w:val="14"/>
                            <w:szCs w:val="14"/>
                          </w:rPr>
                          <w:t>5</w:t>
                        </w:r>
                        <w:r w:rsidRPr="005434BF">
                          <w:rPr>
                            <w:sz w:val="14"/>
                            <w:szCs w:val="14"/>
                          </w:rPr>
                          <w:t xml:space="preserve"> Hyperpolarized image detection</w:t>
                        </w:r>
                        <w:proofErr w:type="gramEnd"/>
                        <w:r w:rsidRPr="005434BF">
                          <w:rPr>
                            <w:sz w:val="14"/>
                            <w:szCs w:val="14"/>
                          </w:rPr>
                          <w:t xml:space="preserve">. Hyperpolarized </w:t>
                        </w:r>
                        <w:proofErr w:type="spellStart"/>
                        <w:r w:rsidRPr="007A3E41">
                          <w:rPr>
                            <w:sz w:val="14"/>
                            <w:szCs w:val="14"/>
                            <w:vertAlign w:val="superscript"/>
                          </w:rPr>
                          <w:t>13</w:t>
                        </w:r>
                        <w:r w:rsidRPr="005434BF">
                          <w:rPr>
                            <w:sz w:val="14"/>
                            <w:szCs w:val="14"/>
                          </w:rPr>
                          <w:t>C</w:t>
                        </w:r>
                        <w:proofErr w:type="spellEnd"/>
                        <w:r w:rsidRPr="005434BF">
                          <w:rPr>
                            <w:sz w:val="14"/>
                            <w:szCs w:val="14"/>
                          </w:rPr>
                          <w:t xml:space="preserve"> FLASH image (orange) overlaid onto a </w:t>
                        </w:r>
                        <w:proofErr w:type="spellStart"/>
                        <w:r w:rsidRPr="00143441">
                          <w:rPr>
                            <w:sz w:val="14"/>
                            <w:szCs w:val="14"/>
                            <w:vertAlign w:val="superscript"/>
                          </w:rPr>
                          <w:t>1</w:t>
                        </w:r>
                        <w:r w:rsidRPr="005434BF">
                          <w:rPr>
                            <w:sz w:val="14"/>
                            <w:szCs w:val="14"/>
                          </w:rPr>
                          <w:t>H</w:t>
                        </w:r>
                        <w:proofErr w:type="spellEnd"/>
                        <w:r w:rsidRPr="005434BF">
                          <w:rPr>
                            <w:sz w:val="14"/>
                            <w:szCs w:val="14"/>
                          </w:rPr>
                          <w:t xml:space="preserve"> FLASH image of water (white outer ring) originating from the sample (left). The </w:t>
                        </w:r>
                        <w:proofErr w:type="spellStart"/>
                        <w:r w:rsidRPr="007A3E41">
                          <w:rPr>
                            <w:sz w:val="14"/>
                            <w:szCs w:val="14"/>
                            <w:vertAlign w:val="superscript"/>
                          </w:rPr>
                          <w:t>13</w:t>
                        </w:r>
                        <w:r w:rsidRPr="005434BF">
                          <w:rPr>
                            <w:sz w:val="14"/>
                            <w:szCs w:val="14"/>
                          </w:rPr>
                          <w:t>C</w:t>
                        </w:r>
                        <w:proofErr w:type="spellEnd"/>
                        <w:r w:rsidRPr="005434BF">
                          <w:rPr>
                            <w:sz w:val="14"/>
                            <w:szCs w:val="14"/>
                          </w:rPr>
                          <w:t xml:space="preserve"> CSI image reflects a 32 </w:t>
                        </w:r>
                        <w:r>
                          <w:rPr>
                            <w:sz w:val="14"/>
                            <w:szCs w:val="14"/>
                          </w:rPr>
                          <w:t>x</w:t>
                        </w:r>
                        <w:r w:rsidRPr="005434BF">
                          <w:rPr>
                            <w:sz w:val="14"/>
                            <w:szCs w:val="14"/>
                          </w:rPr>
                          <w:t xml:space="preserve"> 32 mm </w:t>
                        </w:r>
                        <w:r>
                          <w:rPr>
                            <w:sz w:val="14"/>
                            <w:szCs w:val="14"/>
                          </w:rPr>
                          <w:t>region</w:t>
                        </w:r>
                        <w:r w:rsidRPr="005434BF">
                          <w:rPr>
                            <w:sz w:val="14"/>
                            <w:szCs w:val="14"/>
                          </w:rPr>
                          <w:t xml:space="preserve"> o</w:t>
                        </w:r>
                        <w:r>
                          <w:rPr>
                            <w:sz w:val="14"/>
                            <w:szCs w:val="14"/>
                          </w:rPr>
                          <w:t xml:space="preserve">f this hyperpolarized solution at </w:t>
                        </w:r>
                        <w:r w:rsidRPr="00AB3793">
                          <w:rPr>
                            <w:sz w:val="14"/>
                            <w:szCs w:val="14"/>
                          </w:rPr>
                          <w:t xml:space="preserve">1 mm resolution. The </w:t>
                        </w:r>
                        <w:r>
                          <w:rPr>
                            <w:sz w:val="14"/>
                            <w:szCs w:val="14"/>
                          </w:rPr>
                          <w:t>data was collected at 9.4</w:t>
                        </w:r>
                        <w:r w:rsidRPr="00AB3793">
                          <w:rPr>
                            <w:sz w:val="14"/>
                            <w:szCs w:val="14"/>
                          </w:rPr>
                          <w:t xml:space="preserve"> T </w:t>
                        </w:r>
                        <w:r>
                          <w:rPr>
                            <w:sz w:val="14"/>
                            <w:szCs w:val="14"/>
                          </w:rPr>
                          <w:t xml:space="preserve">using </w:t>
                        </w:r>
                        <w:r w:rsidRPr="00AB3793">
                          <w:rPr>
                            <w:sz w:val="14"/>
                            <w:szCs w:val="14"/>
                          </w:rPr>
                          <w:t xml:space="preserve">single-shot FLASH and EPI measurements </w:t>
                        </w:r>
                        <w:r>
                          <w:rPr>
                            <w:sz w:val="14"/>
                            <w:szCs w:val="14"/>
                          </w:rPr>
                          <w:t xml:space="preserve">and </w:t>
                        </w:r>
                        <w:r w:rsidRPr="00AB3793">
                          <w:rPr>
                            <w:sz w:val="14"/>
                            <w:szCs w:val="14"/>
                          </w:rPr>
                          <w:t>confirm</w:t>
                        </w:r>
                        <w:r>
                          <w:rPr>
                            <w:sz w:val="14"/>
                            <w:szCs w:val="14"/>
                          </w:rPr>
                          <w:t>s</w:t>
                        </w:r>
                        <w:r w:rsidRPr="00AB3793">
                          <w:rPr>
                            <w:sz w:val="14"/>
                            <w:szCs w:val="14"/>
                          </w:rPr>
                          <w:t xml:space="preserve"> that MRI detection is possible with these enhancement levels</w:t>
                        </w:r>
                        <w:r>
                          <w:t xml:space="preserve">. </w:t>
                        </w:r>
                      </w:p>
                      <w:p w14:paraId="1916283A" w14:textId="77777777" w:rsidR="000A3F09" w:rsidRDefault="000A3F09" w:rsidP="0079115D">
                        <w:pPr>
                          <w:pStyle w:val="P1"/>
                          <w:spacing w:before="230" w:after="460" w:line="180" w:lineRule="exact"/>
                          <w:rPr>
                            <w:sz w:val="14"/>
                            <w:szCs w:val="14"/>
                          </w:rPr>
                        </w:pPr>
                      </w:p>
                      <w:p w14:paraId="021204FA" w14:textId="77777777" w:rsidR="000A3F09" w:rsidRPr="00E31224" w:rsidRDefault="000A3F09" w:rsidP="0079115D">
                        <w:pPr>
                          <w:pStyle w:val="Caption"/>
                        </w:pPr>
                      </w:p>
                    </w:txbxContent>
                  </v:textbox>
                </v:shape>
                <w10:wrap type="square" anchorx="margin" anchory="margin"/>
              </v:group>
            </w:pict>
          </mc:Fallback>
        </mc:AlternateContent>
      </w:r>
      <w:r w:rsidR="00D472C4">
        <w:t>In conclusion, we have presented a</w:t>
      </w:r>
      <w:r w:rsidR="00B97E5B">
        <w:t>n</w:t>
      </w:r>
      <w:r w:rsidR="00D472C4">
        <w:t xml:space="preserve"> approach to hyperpolarize pyruvate directly by SABRE</w:t>
      </w:r>
      <w:r w:rsidR="00DF57A3">
        <w:t xml:space="preserve"> </w:t>
      </w:r>
      <w:r w:rsidR="008B7AEE">
        <w:t>in</w:t>
      </w:r>
      <w:r w:rsidR="00D472C4">
        <w:t xml:space="preserve"> just a few seconds. This simple process harnesses a solenoid housed within a mu-metal shield to </w:t>
      </w:r>
      <w:r w:rsidR="00B97E5B">
        <w:t>optimize</w:t>
      </w:r>
      <w:r w:rsidR="00D472C4">
        <w:t xml:space="preserve"> the polarization tr</w:t>
      </w:r>
      <w:r w:rsidR="00DF57A3">
        <w:t>ansfer pathway within</w:t>
      </w:r>
      <w:r w:rsidR="008B7AEE">
        <w:t xml:space="preserve"> a novel</w:t>
      </w:r>
      <w:r w:rsidR="00DF57A3">
        <w:t xml:space="preserve"> </w:t>
      </w:r>
      <w:r w:rsidR="00D472C4">
        <w:t>[</w:t>
      </w:r>
      <w:proofErr w:type="spellStart"/>
      <w:proofErr w:type="gramStart"/>
      <w:r w:rsidR="00D472C4">
        <w:t>Ir</w:t>
      </w:r>
      <w:proofErr w:type="spellEnd"/>
      <w:r w:rsidR="00D472C4">
        <w:t>(</w:t>
      </w:r>
      <w:proofErr w:type="gramEnd"/>
      <w:r w:rsidR="00D472C4">
        <w:t>H)</w:t>
      </w:r>
      <w:r w:rsidR="00D472C4" w:rsidRPr="00B97E5B">
        <w:rPr>
          <w:vertAlign w:val="subscript"/>
        </w:rPr>
        <w:t>2</w:t>
      </w:r>
      <w:r w:rsidR="00117662">
        <w:t>(</w:t>
      </w:r>
      <w:r w:rsidR="00117662">
        <w:rPr>
          <w:rFonts w:ascii="Symbol" w:hAnsi="Symbol"/>
        </w:rPr>
        <w:t></w:t>
      </w:r>
      <w:r w:rsidR="00117662" w:rsidRPr="00B97E5B">
        <w:rPr>
          <w:vertAlign w:val="superscript"/>
        </w:rPr>
        <w:t>2</w:t>
      </w:r>
      <w:r w:rsidR="00117662">
        <w:t>-pyruvate)</w:t>
      </w:r>
      <w:r w:rsidR="00D472C4">
        <w:t>(</w:t>
      </w:r>
      <w:proofErr w:type="spellStart"/>
      <w:r w:rsidR="00D472C4">
        <w:t>IMes</w:t>
      </w:r>
      <w:proofErr w:type="spellEnd"/>
      <w:r w:rsidR="00D472C4">
        <w:t>)(</w:t>
      </w:r>
      <w:proofErr w:type="spellStart"/>
      <w:r w:rsidR="00D472C4">
        <w:t>DMSO</w:t>
      </w:r>
      <w:proofErr w:type="spellEnd"/>
      <w:r w:rsidR="00D472C4">
        <w:t>)]</w:t>
      </w:r>
      <w:r w:rsidR="008B7AEE">
        <w:t xml:space="preserve"> catalyst</w:t>
      </w:r>
      <w:r w:rsidR="00D472C4">
        <w:t xml:space="preserve">. The </w:t>
      </w:r>
      <w:r w:rsidR="008B7AEE">
        <w:t>hyperpolarized</w:t>
      </w:r>
      <w:r w:rsidR="00D472C4">
        <w:t xml:space="preserve"> </w:t>
      </w:r>
      <w:proofErr w:type="spellStart"/>
      <w:r w:rsidR="00D472C4" w:rsidRPr="00B97E5B">
        <w:rPr>
          <w:vertAlign w:val="superscript"/>
        </w:rPr>
        <w:t>13</w:t>
      </w:r>
      <w:r w:rsidR="00D472C4">
        <w:t>C</w:t>
      </w:r>
      <w:proofErr w:type="spellEnd"/>
      <w:r w:rsidR="00D472C4">
        <w:t xml:space="preserve"> signals </w:t>
      </w:r>
      <w:r w:rsidR="00B97E5B">
        <w:t>appear with intensities that a</w:t>
      </w:r>
      <w:r w:rsidR="00D472C4">
        <w:t xml:space="preserve">re three orders of magnitude above their thermal </w:t>
      </w:r>
      <w:r w:rsidR="00B97E5B">
        <w:t>values</w:t>
      </w:r>
      <w:r w:rsidR="00D472C4">
        <w:t>. Furthermore, when 1</w:t>
      </w:r>
      <w:proofErr w:type="gramStart"/>
      <w:r w:rsidR="00D472C4">
        <w:t>,2</w:t>
      </w:r>
      <w:proofErr w:type="gramEnd"/>
      <w:r w:rsidR="00D472C4">
        <w:t>-</w:t>
      </w:r>
      <w:proofErr w:type="spellStart"/>
      <w:r w:rsidR="00D472C4" w:rsidRPr="00B97E5B">
        <w:rPr>
          <w:vertAlign w:val="superscript"/>
        </w:rPr>
        <w:t>13</w:t>
      </w:r>
      <w:r w:rsidR="00D472C4">
        <w:t>C</w:t>
      </w:r>
      <w:r w:rsidR="00D472C4" w:rsidRPr="00B97E5B">
        <w:rPr>
          <w:vertAlign w:val="subscript"/>
        </w:rPr>
        <w:t>2</w:t>
      </w:r>
      <w:proofErr w:type="spellEnd"/>
      <w:r w:rsidR="00D472C4">
        <w:t xml:space="preserve">-pyruvate is employed the ready formation of </w:t>
      </w:r>
      <w:r w:rsidR="00DF57A3">
        <w:t>a</w:t>
      </w:r>
      <w:r w:rsidR="00D472C4">
        <w:t xml:space="preserve"> long-lived singlet state with </w:t>
      </w:r>
      <w:r w:rsidR="00DF57A3">
        <w:t>low field lifetime 85.4 ± 8.5 s</w:t>
      </w:r>
      <w:r w:rsidR="00D472C4">
        <w:t xml:space="preserve"> </w:t>
      </w:r>
      <w:r w:rsidR="003F3BBA">
        <w:t xml:space="preserve">is </w:t>
      </w:r>
      <w:r w:rsidR="00D472C4">
        <w:t xml:space="preserve">achieved. </w:t>
      </w:r>
      <w:r w:rsidR="008B7AEE">
        <w:t xml:space="preserve">We demonstrate that these polarization levels allow </w:t>
      </w:r>
      <w:r w:rsidR="008B7AEE" w:rsidRPr="00AB3793">
        <w:rPr>
          <w:i/>
        </w:rPr>
        <w:t>in vitro</w:t>
      </w:r>
      <w:r w:rsidR="008B7AEE">
        <w:t xml:space="preserve"> images </w:t>
      </w:r>
      <w:r>
        <w:t xml:space="preserve">to be collected </w:t>
      </w:r>
      <w:r>
        <w:t>of</w:t>
      </w:r>
      <w:r w:rsidR="00D472C4">
        <w:t xml:space="preserve"> a </w:t>
      </w:r>
      <w:r w:rsidR="008B7AEE">
        <w:t xml:space="preserve">70:30 </w:t>
      </w:r>
      <w:proofErr w:type="spellStart"/>
      <w:r w:rsidR="008B7AEE">
        <w:t>D</w:t>
      </w:r>
      <w:r w:rsidR="008B7AEE" w:rsidRPr="00806A63">
        <w:rPr>
          <w:vertAlign w:val="subscript"/>
        </w:rPr>
        <w:t>2</w:t>
      </w:r>
      <w:r w:rsidR="008B7AEE">
        <w:t>O</w:t>
      </w:r>
      <w:proofErr w:type="spellEnd"/>
      <w:r w:rsidR="008B7AEE">
        <w:t>/ethanol-</w:t>
      </w:r>
      <w:proofErr w:type="spellStart"/>
      <w:r w:rsidR="008B7AEE">
        <w:t>d</w:t>
      </w:r>
      <w:r w:rsidR="008B7AEE" w:rsidRPr="00806A63">
        <w:rPr>
          <w:vertAlign w:val="subscript"/>
        </w:rPr>
        <w:t>6</w:t>
      </w:r>
      <w:proofErr w:type="spellEnd"/>
      <w:r w:rsidR="008B7AEE">
        <w:t xml:space="preserve"> mixture </w:t>
      </w:r>
      <w:r w:rsidR="008E5DD7">
        <w:t xml:space="preserve">and </w:t>
      </w:r>
      <w:r>
        <w:t xml:space="preserve">a </w:t>
      </w:r>
      <w:r w:rsidR="008E5DD7">
        <w:t>simple organic transformation</w:t>
      </w:r>
      <w:r>
        <w:t xml:space="preserve"> to be viewed</w:t>
      </w:r>
      <w:r w:rsidR="008E5DD7">
        <w:t xml:space="preserve">. We </w:t>
      </w:r>
      <w:r w:rsidR="008E5DD7" w:rsidRPr="001B669D">
        <w:t xml:space="preserve">expect that the signal </w:t>
      </w:r>
      <w:r>
        <w:t xml:space="preserve">gain </w:t>
      </w:r>
      <w:r w:rsidR="008E5DD7" w:rsidRPr="001B669D">
        <w:t xml:space="preserve">can be improved by optimization of </w:t>
      </w:r>
      <w:r w:rsidR="00143441" w:rsidRPr="001B669D">
        <w:t xml:space="preserve">the </w:t>
      </w:r>
      <w:r w:rsidR="005412F4" w:rsidRPr="001B669D">
        <w:t>ligand exchange process</w:t>
      </w:r>
      <w:r>
        <w:t>es</w:t>
      </w:r>
      <w:bookmarkStart w:id="0" w:name="_GoBack"/>
      <w:bookmarkEnd w:id="0"/>
      <w:r w:rsidR="005412F4" w:rsidRPr="001B669D">
        <w:t xml:space="preserve"> within </w:t>
      </w:r>
      <w:r w:rsidR="008E5DD7" w:rsidRPr="001B669D">
        <w:t xml:space="preserve">the polarization </w:t>
      </w:r>
      <w:r w:rsidR="005412F4" w:rsidRPr="001B669D">
        <w:t xml:space="preserve">transfer </w:t>
      </w:r>
      <w:r w:rsidR="005412F4" w:rsidRPr="001B669D">
        <w:lastRenderedPageBreak/>
        <w:t xml:space="preserve">catalyst </w:t>
      </w:r>
      <w:r w:rsidR="00247202" w:rsidRPr="001B669D">
        <w:t xml:space="preserve">and by using </w:t>
      </w:r>
      <w:r w:rsidR="00B86BDE" w:rsidRPr="001B669D">
        <w:t xml:space="preserve">higher pressures of </w:t>
      </w:r>
      <w:r w:rsidR="00B86BDE" w:rsidRPr="001B669D">
        <w:rPr>
          <w:i/>
        </w:rPr>
        <w:t>p</w:t>
      </w:r>
      <w:r w:rsidR="00B86BDE" w:rsidRPr="001B669D">
        <w:t>-</w:t>
      </w:r>
      <w:proofErr w:type="spellStart"/>
      <w:r w:rsidR="00B86BDE" w:rsidRPr="001B669D">
        <w:t>H</w:t>
      </w:r>
      <w:r w:rsidR="00B86BDE" w:rsidRPr="001B669D">
        <w:rPr>
          <w:vertAlign w:val="subscript"/>
        </w:rPr>
        <w:t>2</w:t>
      </w:r>
      <w:proofErr w:type="spellEnd"/>
      <w:r w:rsidR="00B86BDE" w:rsidRPr="001B669D">
        <w:t xml:space="preserve"> with continuous bubbling.</w:t>
      </w:r>
      <w:r w:rsidR="002C4D7B" w:rsidRPr="001B669D">
        <w:fldChar w:fldCharType="begin">
          <w:fldData xml:space="preserve">PEVuZE5vdGU+PENpdGU+PEF1dGhvcj5NZXdpczwvQXV0aG9yPjxZZWFyPjIwMTQ8L1llYXI+PFJl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</w:fldData>
        </w:fldChar>
      </w:r>
      <w:r w:rsidR="000A3F09">
        <w:instrText xml:space="preserve"> ADDIN EN.CITE </w:instrText>
      </w:r>
      <w:r w:rsidR="000A3F09">
        <w:fldChar w:fldCharType="begin">
          <w:fldData xml:space="preserve">PEVuZE5vdGU+PENpdGU+PEF1dGhvcj5NZXdpczwvQXV0aG9yPjxZZWFyPjIwMTQ8L1llYXI+PFJl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</w:fldData>
        </w:fldChar>
      </w:r>
      <w:r w:rsidR="000A3F09">
        <w:instrText xml:space="preserve"> ADDIN EN.CITE.DATA </w:instrText>
      </w:r>
      <w:r w:rsidR="000A3F09">
        <w:fldChar w:fldCharType="end"/>
      </w:r>
      <w:r w:rsidR="002C4D7B" w:rsidRPr="001B669D">
        <w:fldChar w:fldCharType="separate"/>
      </w:r>
      <w:r w:rsidR="000A3F09" w:rsidRPr="000A3F09">
        <w:rPr>
          <w:noProof/>
          <w:vertAlign w:val="superscript"/>
        </w:rPr>
        <w:t>[22, 27]</w:t>
      </w:r>
      <w:r w:rsidR="002C4D7B" w:rsidRPr="001B669D">
        <w:fldChar w:fldCharType="end"/>
      </w:r>
      <w:r w:rsidR="00B86BDE" w:rsidRPr="001B669D">
        <w:t xml:space="preserve"> Fur</w:t>
      </w:r>
      <w:r w:rsidR="001B669D" w:rsidRPr="001B669D">
        <w:t>t</w:t>
      </w:r>
      <w:r w:rsidR="00B86BDE" w:rsidRPr="001B669D">
        <w:t xml:space="preserve">hermore, </w:t>
      </w:r>
      <w:r w:rsidR="004A484D">
        <w:t>it is clear that the ligand sphere of the metal catalyst controls substrate binding. W</w:t>
      </w:r>
      <w:r w:rsidR="00B86BDE" w:rsidRPr="001B669D">
        <w:t xml:space="preserve">e </w:t>
      </w:r>
      <w:r w:rsidR="004A484D">
        <w:t xml:space="preserve">therefore </w:t>
      </w:r>
      <w:r w:rsidR="00B86BDE" w:rsidRPr="001B669D">
        <w:t xml:space="preserve">expect </w:t>
      </w:r>
      <w:r w:rsidR="004A484D">
        <w:t xml:space="preserve">further refinements of this 'co-ligand' approach </w:t>
      </w:r>
      <w:r w:rsidR="00B86BDE" w:rsidRPr="001B669D">
        <w:t>to</w:t>
      </w:r>
      <w:r w:rsidR="005412F4" w:rsidRPr="001B669D">
        <w:t xml:space="preserve"> extend </w:t>
      </w:r>
      <w:r w:rsidR="004A484D">
        <w:t>SABRE to</w:t>
      </w:r>
      <w:r w:rsidR="00B86BDE" w:rsidRPr="001B669D">
        <w:t xml:space="preserve"> a much </w:t>
      </w:r>
      <w:r w:rsidR="005412F4" w:rsidRPr="001B669D">
        <w:t>wider range of substrates</w:t>
      </w:r>
      <w:r w:rsidR="003F3BBA" w:rsidRPr="001B669D">
        <w:t xml:space="preserve"> </w:t>
      </w:r>
      <w:r w:rsidR="004A484D">
        <w:t xml:space="preserve">which </w:t>
      </w:r>
      <w:r w:rsidR="003F3BBA">
        <w:t>bind through oxygen</w:t>
      </w:r>
      <w:r w:rsidR="00B86BDE">
        <w:t xml:space="preserve"> </w:t>
      </w:r>
      <w:r>
        <w:t>or</w:t>
      </w:r>
      <w:r w:rsidR="00B86BDE">
        <w:t xml:space="preserve"> nitrogen. Hence this work reflects an important step in the future development of SABRE. </w:t>
      </w:r>
      <w:r w:rsidR="005412F4">
        <w:t xml:space="preserve"> </w:t>
      </w:r>
    </w:p>
    <w:p w14:paraId="2DE8E2D8" w14:textId="77777777" w:rsidR="00E4350D" w:rsidRDefault="00E4350D" w:rsidP="00D44F98">
      <w:pPr>
        <w:pStyle w:val="HAcknowledgements"/>
        <w:spacing w:before="240"/>
        <w:rPr>
          <w:color w:val="FF0000"/>
        </w:rPr>
      </w:pPr>
      <w:r>
        <w:t xml:space="preserve">Acknowledgements </w:t>
      </w:r>
    </w:p>
    <w:p w14:paraId="5A5332FD" w14:textId="26768648" w:rsidR="00E4350D" w:rsidRDefault="00D472C4" w:rsidP="00D6593F">
      <w:pPr>
        <w:pStyle w:val="Acknowledgements"/>
      </w:pPr>
      <w:r w:rsidRPr="00D472C4">
        <w:t>We are grateful to R. John, E. Fear, M.-C. Labarthe-Last and M. Kaestner for experimental help. Financial support from the Wellcome Trust (Grant</w:t>
      </w:r>
      <w:r w:rsidR="00D44F98">
        <w:t>s</w:t>
      </w:r>
      <w:r w:rsidRPr="00D472C4">
        <w:t xml:space="preserve"> 092506 and 098335)</w:t>
      </w:r>
      <w:r w:rsidR="00D44F98">
        <w:t xml:space="preserve">, </w:t>
      </w:r>
      <w:r w:rsidR="00E31489">
        <w:t>the MRC (MR/M008991/1</w:t>
      </w:r>
      <w:r w:rsidR="00CA5056">
        <w:t>)</w:t>
      </w:r>
      <w:r w:rsidRPr="00D472C4">
        <w:t xml:space="preserve"> </w:t>
      </w:r>
      <w:r w:rsidR="00D44F98">
        <w:t xml:space="preserve">and the </w:t>
      </w:r>
      <w:r w:rsidRPr="00D472C4">
        <w:t>EPSRC (B.J.T. studentship</w:t>
      </w:r>
      <w:r w:rsidR="00E31489">
        <w:t xml:space="preserve"> and</w:t>
      </w:r>
      <w:r w:rsidR="00CA5056">
        <w:t xml:space="preserve"> Impact Accelerator Award </w:t>
      </w:r>
      <w:r w:rsidR="007441D4">
        <w:t>G0025101</w:t>
      </w:r>
      <w:r w:rsidRPr="00D472C4">
        <w:t>)</w:t>
      </w:r>
      <w:r w:rsidR="00117662">
        <w:t xml:space="preserve"> </w:t>
      </w:r>
      <w:r w:rsidR="00D44F98" w:rsidRPr="00D472C4">
        <w:t>is gratefully acknowledged</w:t>
      </w:r>
      <w:r w:rsidR="00D44F98">
        <w:t>.</w:t>
      </w:r>
      <w:r w:rsidR="00D44F98" w:rsidRPr="00D472C4">
        <w:t xml:space="preserve"> </w:t>
      </w:r>
      <w:r w:rsidRPr="00D472C4">
        <w:t xml:space="preserve">Competing interests: W.I., S.S.R., B.J.T., and S.B.D. are inventors on a </w:t>
      </w:r>
      <w:r w:rsidR="00D44F98" w:rsidRPr="00D472C4">
        <w:t>University of York</w:t>
      </w:r>
      <w:r w:rsidR="00D44F98">
        <w:t xml:space="preserve"> </w:t>
      </w:r>
      <w:r w:rsidRPr="00D472C4">
        <w:t>patent application on this work (patent no. GB1818171.9, filed 7 November 2018).</w:t>
      </w:r>
      <w:r w:rsidR="00117662">
        <w:t xml:space="preserve"> </w:t>
      </w:r>
      <w:r w:rsidRPr="00D472C4">
        <w:t xml:space="preserve">All data needed to evaluate the conclusions in this paper are presented here or in the </w:t>
      </w:r>
      <w:r w:rsidR="004F41D3">
        <w:t>Supporting Information</w:t>
      </w:r>
      <w:r w:rsidRPr="00D472C4">
        <w:t>. Additional data are available from the authors upon reasonable request</w:t>
      </w:r>
      <w:r w:rsidR="004556E1">
        <w:t>.</w:t>
      </w:r>
    </w:p>
    <w:p w14:paraId="44D7E86E" w14:textId="77777777" w:rsidR="004556E1" w:rsidRDefault="00F45722" w:rsidP="00F45722">
      <w:pPr>
        <w:pStyle w:val="Keywords"/>
      </w:pPr>
      <w:r w:rsidRPr="009B7AB7">
        <w:rPr>
          <w:b/>
        </w:rPr>
        <w:t>Keywords:</w:t>
      </w:r>
      <w:r w:rsidRPr="009B7AB7">
        <w:t xml:space="preserve"> </w:t>
      </w:r>
      <w:r w:rsidR="009F790E">
        <w:t xml:space="preserve">Hyperpolarisation </w:t>
      </w:r>
      <w:r>
        <w:t>•</w:t>
      </w:r>
      <w:r w:rsidRPr="009B7AB7">
        <w:t xml:space="preserve"> </w:t>
      </w:r>
      <w:r w:rsidR="009F790E">
        <w:t>Pyruvate</w:t>
      </w:r>
      <w:r w:rsidRPr="009B7AB7">
        <w:t xml:space="preserve"> </w:t>
      </w:r>
      <w:r>
        <w:t>•</w:t>
      </w:r>
      <w:r w:rsidRPr="009B7AB7">
        <w:t xml:space="preserve"> </w:t>
      </w:r>
      <w:r w:rsidR="009F790E">
        <w:t>SABRE</w:t>
      </w:r>
      <w:r w:rsidRPr="009B7AB7">
        <w:t xml:space="preserve"> </w:t>
      </w:r>
      <w:r>
        <w:t>•</w:t>
      </w:r>
      <w:r w:rsidRPr="009B7AB7">
        <w:t xml:space="preserve"> </w:t>
      </w:r>
      <w:r w:rsidR="009F790E">
        <w:t>Singlet state</w:t>
      </w:r>
      <w:r w:rsidRPr="009B7AB7">
        <w:t xml:space="preserve"> </w:t>
      </w:r>
      <w:r>
        <w:t>•</w:t>
      </w:r>
      <w:r w:rsidRPr="009B7AB7">
        <w:t xml:space="preserve"> </w:t>
      </w:r>
      <w:r w:rsidR="009F790E">
        <w:t>catalysis</w:t>
      </w:r>
    </w:p>
    <w:p w14:paraId="29FC999B" w14:textId="77777777" w:rsidR="00B514BB" w:rsidRDefault="002D47BD" w:rsidP="00D44F98">
      <w:pPr>
        <w:pStyle w:val="HExperimentalSection"/>
      </w:pPr>
      <w:r>
        <w:t>References</w:t>
      </w:r>
    </w:p>
    <w:p w14:paraId="281BE602" w14:textId="77777777" w:rsidR="000A3F09" w:rsidRPr="007441D4" w:rsidRDefault="002C4D7B" w:rsidP="000A3F09">
      <w:pPr>
        <w:pStyle w:val="EndNoteBibliography"/>
        <w:ind w:left="720" w:hanging="720"/>
        <w:rPr>
          <w:rFonts w:ascii="Arial" w:hAnsi="Arial" w:cs="Arial"/>
          <w:sz w:val="14"/>
          <w:szCs w:val="14"/>
        </w:rPr>
      </w:pPr>
      <w:r w:rsidRPr="007441D4">
        <w:rPr>
          <w:rFonts w:ascii="Arial" w:hAnsi="Arial" w:cs="Arial"/>
          <w:bCs/>
          <w:sz w:val="14"/>
          <w:szCs w:val="14"/>
          <w:lang w:val="en-GB"/>
        </w:rPr>
        <w:fldChar w:fldCharType="begin"/>
      </w:r>
      <w:r w:rsidR="00B514BB" w:rsidRPr="007441D4">
        <w:rPr>
          <w:rFonts w:ascii="Arial" w:hAnsi="Arial" w:cs="Arial"/>
          <w:bCs/>
          <w:sz w:val="14"/>
          <w:szCs w:val="14"/>
          <w:lang w:val="en-GB"/>
        </w:rPr>
        <w:instrText xml:space="preserve"> ADDIN EN.REFLIST </w:instrText>
      </w:r>
      <w:r w:rsidRPr="007441D4">
        <w:rPr>
          <w:rFonts w:ascii="Arial" w:hAnsi="Arial" w:cs="Arial"/>
          <w:bCs/>
          <w:sz w:val="14"/>
          <w:szCs w:val="14"/>
          <w:lang w:val="en-GB"/>
        </w:rPr>
        <w:fldChar w:fldCharType="separate"/>
      </w:r>
      <w:r w:rsidR="000A3F09" w:rsidRPr="007441D4">
        <w:rPr>
          <w:rFonts w:ascii="Arial" w:hAnsi="Arial" w:cs="Arial"/>
          <w:sz w:val="14"/>
          <w:szCs w:val="14"/>
        </w:rPr>
        <w:t>[1]</w:t>
      </w:r>
      <w:r w:rsidR="000A3F09" w:rsidRPr="007441D4">
        <w:rPr>
          <w:rFonts w:ascii="Arial" w:hAnsi="Arial" w:cs="Arial"/>
          <w:sz w:val="14"/>
          <w:szCs w:val="14"/>
        </w:rPr>
        <w:tab/>
        <w:t xml:space="preserve">L. R. Gray, S. C. Tompkins, E. B. Taylor, </w:t>
      </w:r>
      <w:r w:rsidR="000A3F09" w:rsidRPr="007441D4">
        <w:rPr>
          <w:rFonts w:ascii="Arial" w:hAnsi="Arial" w:cs="Arial"/>
          <w:i/>
          <w:sz w:val="14"/>
          <w:szCs w:val="14"/>
        </w:rPr>
        <w:t xml:space="preserve">Cell. Mol. Life Sci. </w:t>
      </w:r>
      <w:r w:rsidR="000A3F09" w:rsidRPr="007441D4">
        <w:rPr>
          <w:rFonts w:ascii="Arial" w:hAnsi="Arial" w:cs="Arial"/>
          <w:b/>
          <w:sz w:val="14"/>
          <w:szCs w:val="14"/>
        </w:rPr>
        <w:t>2014</w:t>
      </w:r>
      <w:r w:rsidR="000A3F09" w:rsidRPr="007441D4">
        <w:rPr>
          <w:rFonts w:ascii="Arial" w:hAnsi="Arial" w:cs="Arial"/>
          <w:sz w:val="14"/>
          <w:szCs w:val="14"/>
        </w:rPr>
        <w:t xml:space="preserve">, </w:t>
      </w:r>
      <w:r w:rsidR="000A3F09" w:rsidRPr="007441D4">
        <w:rPr>
          <w:rFonts w:ascii="Arial" w:hAnsi="Arial" w:cs="Arial"/>
          <w:i/>
          <w:sz w:val="14"/>
          <w:szCs w:val="14"/>
        </w:rPr>
        <w:t>71</w:t>
      </w:r>
      <w:r w:rsidR="000A3F09" w:rsidRPr="007441D4">
        <w:rPr>
          <w:rFonts w:ascii="Arial" w:hAnsi="Arial" w:cs="Arial"/>
          <w:sz w:val="14"/>
          <w:szCs w:val="14"/>
        </w:rPr>
        <w:t>, 2577-2604.</w:t>
      </w:r>
    </w:p>
    <w:p w14:paraId="12F273F9"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w:t>
      </w:r>
      <w:r w:rsidRPr="007441D4">
        <w:rPr>
          <w:rFonts w:ascii="Arial" w:hAnsi="Arial" w:cs="Arial"/>
          <w:sz w:val="14"/>
          <w:szCs w:val="14"/>
        </w:rPr>
        <w:tab/>
        <w:t xml:space="preserve">F. Hirschhaeuser, U. G. A. Sattler, W. Mueller-Klieser, </w:t>
      </w:r>
      <w:r w:rsidRPr="007441D4">
        <w:rPr>
          <w:rFonts w:ascii="Arial" w:hAnsi="Arial" w:cs="Arial"/>
          <w:i/>
          <w:sz w:val="14"/>
          <w:szCs w:val="14"/>
        </w:rPr>
        <w:t xml:space="preserve">Cancer Res. </w:t>
      </w:r>
      <w:r w:rsidRPr="007441D4">
        <w:rPr>
          <w:rFonts w:ascii="Arial" w:hAnsi="Arial" w:cs="Arial"/>
          <w:b/>
          <w:sz w:val="14"/>
          <w:szCs w:val="14"/>
        </w:rPr>
        <w:t>2011</w:t>
      </w:r>
      <w:r w:rsidRPr="007441D4">
        <w:rPr>
          <w:rFonts w:ascii="Arial" w:hAnsi="Arial" w:cs="Arial"/>
          <w:sz w:val="14"/>
          <w:szCs w:val="14"/>
        </w:rPr>
        <w:t xml:space="preserve">, </w:t>
      </w:r>
      <w:r w:rsidRPr="007441D4">
        <w:rPr>
          <w:rFonts w:ascii="Arial" w:hAnsi="Arial" w:cs="Arial"/>
          <w:i/>
          <w:sz w:val="14"/>
          <w:szCs w:val="14"/>
        </w:rPr>
        <w:t>71</w:t>
      </w:r>
      <w:r w:rsidRPr="007441D4">
        <w:rPr>
          <w:rFonts w:ascii="Arial" w:hAnsi="Arial" w:cs="Arial"/>
          <w:sz w:val="14"/>
          <w:szCs w:val="14"/>
        </w:rPr>
        <w:t>, 6921-6925.</w:t>
      </w:r>
    </w:p>
    <w:p w14:paraId="04C5763C"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[3]</w:t>
      </w:r>
      <w:r w:rsidRPr="007441D4">
        <w:rPr>
          <w:rFonts w:ascii="Arial" w:hAnsi="Arial" w:cs="Arial"/>
          <w:sz w:val="14"/>
          <w:szCs w:val="14"/>
        </w:rPr>
        <w:tab/>
        <w:t xml:space="preserve">a) D. Saslow, C. Boetes, W. Burke, S. Harms, M. O. Leach, C. D. Lehman, E. Morris, E. Pisano, M. Schnall, S. Sener, </w:t>
      </w:r>
      <w:r w:rsidRPr="007441D4">
        <w:rPr>
          <w:rFonts w:ascii="Arial" w:hAnsi="Arial" w:cs="Arial"/>
          <w:i/>
          <w:sz w:val="14"/>
          <w:szCs w:val="14"/>
        </w:rPr>
        <w:t xml:space="preserve">Cancer J. Clin. </w:t>
      </w:r>
      <w:r w:rsidRPr="007441D4">
        <w:rPr>
          <w:rFonts w:ascii="Arial" w:hAnsi="Arial" w:cs="Arial"/>
          <w:b/>
          <w:sz w:val="14"/>
          <w:szCs w:val="14"/>
        </w:rPr>
        <w:t>2007</w:t>
      </w:r>
      <w:r w:rsidRPr="007441D4">
        <w:rPr>
          <w:rFonts w:ascii="Arial" w:hAnsi="Arial" w:cs="Arial"/>
          <w:sz w:val="14"/>
          <w:szCs w:val="14"/>
        </w:rPr>
        <w:t xml:space="preserve">, </w:t>
      </w:r>
      <w:r w:rsidRPr="007441D4">
        <w:rPr>
          <w:rFonts w:ascii="Arial" w:hAnsi="Arial" w:cs="Arial"/>
          <w:i/>
          <w:sz w:val="14"/>
          <w:szCs w:val="14"/>
        </w:rPr>
        <w:t>57</w:t>
      </w:r>
      <w:r w:rsidRPr="007441D4">
        <w:rPr>
          <w:rFonts w:ascii="Arial" w:hAnsi="Arial" w:cs="Arial"/>
          <w:sz w:val="14"/>
          <w:szCs w:val="14"/>
        </w:rPr>
        <w:t xml:space="preserve">, 75-89; b) S. J. Nelson, J. Kurhanewicz, D. B. Vigneron, P. E. Z. Larson, A. L. Harzstark, M. Ferrone, M. van Criekinge, J. W. Chang, R. Bok, I. Park, G. Reed, L. Carvajal, E. J. Small, P. Munster, V. K. Weinberg, J. H. Ardenkjaer-Larsen, A. P. Chen, R. E. Hurd, L.-I. Odegardstuen, F. J. Robb, J. Tropp, J. A. Murray, </w:t>
      </w:r>
      <w:r w:rsidRPr="007441D4">
        <w:rPr>
          <w:rFonts w:ascii="Arial" w:hAnsi="Arial" w:cs="Arial"/>
          <w:i/>
          <w:sz w:val="14"/>
          <w:szCs w:val="14"/>
        </w:rPr>
        <w:t xml:space="preserve">Sci. Transl. Med. </w:t>
      </w:r>
      <w:r w:rsidRPr="007441D4">
        <w:rPr>
          <w:rFonts w:ascii="Arial" w:hAnsi="Arial" w:cs="Arial"/>
          <w:b/>
          <w:sz w:val="14"/>
          <w:szCs w:val="14"/>
        </w:rPr>
        <w:t>2013</w:t>
      </w:r>
      <w:r w:rsidRPr="007441D4">
        <w:rPr>
          <w:rFonts w:ascii="Arial" w:hAnsi="Arial" w:cs="Arial"/>
          <w:sz w:val="14"/>
          <w:szCs w:val="14"/>
        </w:rPr>
        <w:t xml:space="preserve">, </w:t>
      </w:r>
      <w:r w:rsidRPr="007441D4">
        <w:rPr>
          <w:rFonts w:ascii="Arial" w:hAnsi="Arial" w:cs="Arial"/>
          <w:i/>
          <w:sz w:val="14"/>
          <w:szCs w:val="14"/>
        </w:rPr>
        <w:t>5</w:t>
      </w:r>
      <w:r w:rsidRPr="007441D4">
        <w:rPr>
          <w:rFonts w:ascii="Arial" w:hAnsi="Arial" w:cs="Arial"/>
          <w:sz w:val="14"/>
          <w:szCs w:val="14"/>
        </w:rPr>
        <w:t xml:space="preserve">, 198ra108; c) J. T. Grist, M. A. McLean, F. Riemer, R. F. Schulte, S. S. Deen, F. Zaccagna, R. Woitek, C. J. Daniels, J. D. Kaggie, T. Matys, </w:t>
      </w:r>
      <w:r w:rsidRPr="007441D4">
        <w:rPr>
          <w:rFonts w:ascii="Arial" w:hAnsi="Arial" w:cs="Arial"/>
          <w:i/>
          <w:sz w:val="14"/>
          <w:szCs w:val="14"/>
        </w:rPr>
        <w:t xml:space="preserve">NeuroImage </w:t>
      </w:r>
      <w:r w:rsidRPr="007441D4">
        <w:rPr>
          <w:rFonts w:ascii="Arial" w:hAnsi="Arial" w:cs="Arial"/>
          <w:b/>
          <w:sz w:val="14"/>
          <w:szCs w:val="14"/>
        </w:rPr>
        <w:t>2019</w:t>
      </w:r>
      <w:r w:rsidRPr="007441D4">
        <w:rPr>
          <w:rFonts w:ascii="Arial" w:hAnsi="Arial" w:cs="Arial"/>
          <w:sz w:val="14"/>
          <w:szCs w:val="14"/>
        </w:rPr>
        <w:t xml:space="preserve">, </w:t>
      </w:r>
      <w:r w:rsidRPr="007441D4">
        <w:rPr>
          <w:rFonts w:ascii="Arial" w:hAnsi="Arial" w:cs="Arial"/>
          <w:i/>
          <w:sz w:val="14"/>
          <w:szCs w:val="14"/>
        </w:rPr>
        <w:t>189</w:t>
      </w:r>
      <w:r w:rsidRPr="007441D4">
        <w:rPr>
          <w:rFonts w:ascii="Arial" w:hAnsi="Arial" w:cs="Arial"/>
          <w:sz w:val="14"/>
          <w:szCs w:val="14"/>
        </w:rPr>
        <w:t>, 171-179.</w:t>
      </w:r>
    </w:p>
    <w:p w14:paraId="3BD65D0F"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[4]</w:t>
      </w:r>
      <w:r w:rsidRPr="007441D4">
        <w:rPr>
          <w:rFonts w:ascii="Arial" w:hAnsi="Arial" w:cs="Arial"/>
          <w:sz w:val="14"/>
          <w:szCs w:val="14"/>
        </w:rPr>
        <w:tab/>
        <w:t xml:space="preserve">J. H. Ardenkjaer-Larsen, B. Fridlund, A. Gram, G. Hansson, L. Hansson, M. H. Lerche, R. Servin, M. Thaning, K. Golman, </w:t>
      </w:r>
      <w:r w:rsidRPr="007441D4">
        <w:rPr>
          <w:rFonts w:ascii="Arial" w:hAnsi="Arial" w:cs="Arial"/>
          <w:i/>
          <w:sz w:val="14"/>
          <w:szCs w:val="14"/>
        </w:rPr>
        <w:t xml:space="preserve">Proc. Natl. Acad. Sci. USA </w:t>
      </w:r>
      <w:r w:rsidRPr="007441D4">
        <w:rPr>
          <w:rFonts w:ascii="Arial" w:hAnsi="Arial" w:cs="Arial"/>
          <w:b/>
          <w:sz w:val="14"/>
          <w:szCs w:val="14"/>
        </w:rPr>
        <w:t>2003</w:t>
      </w:r>
      <w:r w:rsidRPr="007441D4">
        <w:rPr>
          <w:rFonts w:ascii="Arial" w:hAnsi="Arial" w:cs="Arial"/>
          <w:sz w:val="14"/>
          <w:szCs w:val="14"/>
        </w:rPr>
        <w:t xml:space="preserve">, </w:t>
      </w:r>
      <w:r w:rsidRPr="007441D4">
        <w:rPr>
          <w:rFonts w:ascii="Arial" w:hAnsi="Arial" w:cs="Arial"/>
          <w:i/>
          <w:sz w:val="14"/>
          <w:szCs w:val="14"/>
        </w:rPr>
        <w:t>100</w:t>
      </w:r>
      <w:r w:rsidRPr="007441D4">
        <w:rPr>
          <w:rFonts w:ascii="Arial" w:hAnsi="Arial" w:cs="Arial"/>
          <w:sz w:val="14"/>
          <w:szCs w:val="14"/>
        </w:rPr>
        <w:t>, 10158-10163.</w:t>
      </w:r>
    </w:p>
    <w:p w14:paraId="7714403C"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[5]</w:t>
      </w:r>
      <w:r w:rsidRPr="007441D4">
        <w:rPr>
          <w:rFonts w:ascii="Arial" w:hAnsi="Arial" w:cs="Arial"/>
          <w:sz w:val="14"/>
          <w:szCs w:val="14"/>
        </w:rPr>
        <w:tab/>
        <w:t xml:space="preserve">K. Golman, R. in't Zandt, M. Lerche, R. Pehrson, J. H. Ardenkjaer-Larsen, </w:t>
      </w:r>
      <w:r w:rsidRPr="007441D4">
        <w:rPr>
          <w:rFonts w:ascii="Arial" w:hAnsi="Arial" w:cs="Arial"/>
          <w:i/>
          <w:sz w:val="14"/>
          <w:szCs w:val="14"/>
        </w:rPr>
        <w:t xml:space="preserve">Cancer Res. </w:t>
      </w:r>
      <w:r w:rsidRPr="007441D4">
        <w:rPr>
          <w:rFonts w:ascii="Arial" w:hAnsi="Arial" w:cs="Arial"/>
          <w:b/>
          <w:sz w:val="14"/>
          <w:szCs w:val="14"/>
        </w:rPr>
        <w:t>2006</w:t>
      </w:r>
      <w:r w:rsidRPr="007441D4">
        <w:rPr>
          <w:rFonts w:ascii="Arial" w:hAnsi="Arial" w:cs="Arial"/>
          <w:sz w:val="14"/>
          <w:szCs w:val="14"/>
        </w:rPr>
        <w:t xml:space="preserve">, </w:t>
      </w:r>
      <w:r w:rsidRPr="007441D4">
        <w:rPr>
          <w:rFonts w:ascii="Arial" w:hAnsi="Arial" w:cs="Arial"/>
          <w:i/>
          <w:sz w:val="14"/>
          <w:szCs w:val="14"/>
        </w:rPr>
        <w:t>66</w:t>
      </w:r>
      <w:r w:rsidRPr="007441D4">
        <w:rPr>
          <w:rFonts w:ascii="Arial" w:hAnsi="Arial" w:cs="Arial"/>
          <w:sz w:val="14"/>
          <w:szCs w:val="14"/>
        </w:rPr>
        <w:t>, 10855-10860.</w:t>
      </w:r>
    </w:p>
    <w:p w14:paraId="2E91C005"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[6]</w:t>
      </w:r>
      <w:r w:rsidRPr="007441D4">
        <w:rPr>
          <w:rFonts w:ascii="Arial" w:hAnsi="Arial" w:cs="Arial"/>
          <w:sz w:val="14"/>
          <w:szCs w:val="14"/>
        </w:rPr>
        <w:tab/>
        <w:t xml:space="preserve">a) C. R. Bowers, D. P. Weitekamp, </w:t>
      </w:r>
      <w:r w:rsidRPr="007441D4">
        <w:rPr>
          <w:rFonts w:ascii="Arial" w:hAnsi="Arial" w:cs="Arial"/>
          <w:i/>
          <w:sz w:val="14"/>
          <w:szCs w:val="14"/>
        </w:rPr>
        <w:t xml:space="preserve">J. Am. Chem. Soc. </w:t>
      </w:r>
      <w:r w:rsidRPr="007441D4">
        <w:rPr>
          <w:rFonts w:ascii="Arial" w:hAnsi="Arial" w:cs="Arial"/>
          <w:b/>
          <w:sz w:val="14"/>
          <w:szCs w:val="14"/>
        </w:rPr>
        <w:t>1987</w:t>
      </w:r>
      <w:r w:rsidRPr="007441D4">
        <w:rPr>
          <w:rFonts w:ascii="Arial" w:hAnsi="Arial" w:cs="Arial"/>
          <w:sz w:val="14"/>
          <w:szCs w:val="14"/>
        </w:rPr>
        <w:t xml:space="preserve">, </w:t>
      </w:r>
      <w:r w:rsidRPr="007441D4">
        <w:rPr>
          <w:rFonts w:ascii="Arial" w:hAnsi="Arial" w:cs="Arial"/>
          <w:i/>
          <w:sz w:val="14"/>
          <w:szCs w:val="14"/>
        </w:rPr>
        <w:t>109</w:t>
      </w:r>
      <w:r w:rsidRPr="007441D4">
        <w:rPr>
          <w:rFonts w:ascii="Arial" w:hAnsi="Arial" w:cs="Arial"/>
          <w:sz w:val="14"/>
          <w:szCs w:val="14"/>
        </w:rPr>
        <w:t xml:space="preserve">, 5541-5542; b) T. C. Eisenschmid, R. U. Kirss, P. P. Deutsch, S. I. Hommeltoft, R. Eisenberg, J. Bargon, R. G. Lawler, A. L. Balch, </w:t>
      </w:r>
      <w:r w:rsidRPr="007441D4">
        <w:rPr>
          <w:rFonts w:ascii="Arial" w:hAnsi="Arial" w:cs="Arial"/>
          <w:i/>
          <w:sz w:val="14"/>
          <w:szCs w:val="14"/>
        </w:rPr>
        <w:t xml:space="preserve">J. Am. Chem. Soc. </w:t>
      </w:r>
      <w:r w:rsidRPr="007441D4">
        <w:rPr>
          <w:rFonts w:ascii="Arial" w:hAnsi="Arial" w:cs="Arial"/>
          <w:b/>
          <w:sz w:val="14"/>
          <w:szCs w:val="14"/>
        </w:rPr>
        <w:t>1987</w:t>
      </w:r>
      <w:r w:rsidRPr="007441D4">
        <w:rPr>
          <w:rFonts w:ascii="Arial" w:hAnsi="Arial" w:cs="Arial"/>
          <w:sz w:val="14"/>
          <w:szCs w:val="14"/>
        </w:rPr>
        <w:t xml:space="preserve">, </w:t>
      </w:r>
      <w:r w:rsidRPr="007441D4">
        <w:rPr>
          <w:rFonts w:ascii="Arial" w:hAnsi="Arial" w:cs="Arial"/>
          <w:i/>
          <w:sz w:val="14"/>
          <w:szCs w:val="14"/>
        </w:rPr>
        <w:t>109</w:t>
      </w:r>
      <w:r w:rsidRPr="007441D4">
        <w:rPr>
          <w:rFonts w:ascii="Arial" w:hAnsi="Arial" w:cs="Arial"/>
          <w:sz w:val="14"/>
          <w:szCs w:val="14"/>
        </w:rPr>
        <w:t xml:space="preserve">, 8089-8091; c) E. Y. Chekmenev, J. Hovener, V. A. Norton, K. Harris, L. S. Batchelder, P. Bhattacharya, B. D. Ross, D. P. Weitekamp, </w:t>
      </w:r>
      <w:r w:rsidRPr="007441D4">
        <w:rPr>
          <w:rFonts w:ascii="Arial" w:hAnsi="Arial" w:cs="Arial"/>
          <w:i/>
          <w:sz w:val="14"/>
          <w:szCs w:val="14"/>
        </w:rPr>
        <w:t xml:space="preserve">J. Am. Chem. Soc. </w:t>
      </w:r>
      <w:r w:rsidRPr="007441D4">
        <w:rPr>
          <w:rFonts w:ascii="Arial" w:hAnsi="Arial" w:cs="Arial"/>
          <w:b/>
          <w:sz w:val="14"/>
          <w:szCs w:val="14"/>
        </w:rPr>
        <w:t>2008</w:t>
      </w:r>
      <w:r w:rsidRPr="007441D4">
        <w:rPr>
          <w:rFonts w:ascii="Arial" w:hAnsi="Arial" w:cs="Arial"/>
          <w:sz w:val="14"/>
          <w:szCs w:val="14"/>
        </w:rPr>
        <w:t xml:space="preserve">, </w:t>
      </w:r>
      <w:r w:rsidRPr="007441D4">
        <w:rPr>
          <w:rFonts w:ascii="Arial" w:hAnsi="Arial" w:cs="Arial"/>
          <w:i/>
          <w:sz w:val="14"/>
          <w:szCs w:val="14"/>
        </w:rPr>
        <w:t>130</w:t>
      </w:r>
      <w:r w:rsidRPr="007441D4">
        <w:rPr>
          <w:rFonts w:ascii="Arial" w:hAnsi="Arial" w:cs="Arial"/>
          <w:sz w:val="14"/>
          <w:szCs w:val="14"/>
        </w:rPr>
        <w:t>, 4212-4213.</w:t>
      </w:r>
    </w:p>
    <w:p w14:paraId="5F415099"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[7]</w:t>
      </w:r>
      <w:r w:rsidRPr="007441D4">
        <w:rPr>
          <w:rFonts w:ascii="Arial" w:hAnsi="Arial" w:cs="Arial"/>
          <w:sz w:val="14"/>
          <w:szCs w:val="14"/>
        </w:rPr>
        <w:tab/>
        <w:t xml:space="preserve">P. Bhattacharya, E. Y. Chekmenev, W. H. Perman, K. C. Harris, A. P. Lin, V. A. Norton, C. T. Tan, B. D. Ross, D. P. Weitekamp, </w:t>
      </w:r>
      <w:r w:rsidRPr="007441D4">
        <w:rPr>
          <w:rFonts w:ascii="Arial" w:hAnsi="Arial" w:cs="Arial"/>
          <w:i/>
          <w:sz w:val="14"/>
          <w:szCs w:val="14"/>
        </w:rPr>
        <w:t xml:space="preserve">J. Magn. Reson. </w:t>
      </w:r>
      <w:r w:rsidRPr="007441D4">
        <w:rPr>
          <w:rFonts w:ascii="Arial" w:hAnsi="Arial" w:cs="Arial"/>
          <w:b/>
          <w:sz w:val="14"/>
          <w:szCs w:val="14"/>
        </w:rPr>
        <w:t>2007</w:t>
      </w:r>
      <w:r w:rsidRPr="007441D4">
        <w:rPr>
          <w:rFonts w:ascii="Arial" w:hAnsi="Arial" w:cs="Arial"/>
          <w:sz w:val="14"/>
          <w:szCs w:val="14"/>
        </w:rPr>
        <w:t xml:space="preserve">, </w:t>
      </w:r>
      <w:r w:rsidRPr="007441D4">
        <w:rPr>
          <w:rFonts w:ascii="Arial" w:hAnsi="Arial" w:cs="Arial"/>
          <w:i/>
          <w:sz w:val="14"/>
          <w:szCs w:val="14"/>
        </w:rPr>
        <w:t>186</w:t>
      </w:r>
      <w:r w:rsidRPr="007441D4">
        <w:rPr>
          <w:rFonts w:ascii="Arial" w:hAnsi="Arial" w:cs="Arial"/>
          <w:sz w:val="14"/>
          <w:szCs w:val="14"/>
        </w:rPr>
        <w:t>, 150-155.</w:t>
      </w:r>
    </w:p>
    <w:p w14:paraId="3D4449B6"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[8]</w:t>
      </w:r>
      <w:r w:rsidRPr="007441D4">
        <w:rPr>
          <w:rFonts w:ascii="Arial" w:hAnsi="Arial" w:cs="Arial"/>
          <w:sz w:val="14"/>
          <w:szCs w:val="14"/>
        </w:rPr>
        <w:tab/>
        <w:t xml:space="preserve">E. Cavallari, C. Carrera, M. Sorge, G. Bonne, A. Muchir, S. Aime, F. Reineri, </w:t>
      </w:r>
      <w:r w:rsidRPr="007441D4">
        <w:rPr>
          <w:rFonts w:ascii="Arial" w:hAnsi="Arial" w:cs="Arial"/>
          <w:i/>
          <w:sz w:val="14"/>
          <w:szCs w:val="14"/>
        </w:rPr>
        <w:t xml:space="preserve">Sci. Rep.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8</w:t>
      </w:r>
      <w:r w:rsidRPr="007441D4">
        <w:rPr>
          <w:rFonts w:ascii="Arial" w:hAnsi="Arial" w:cs="Arial"/>
          <w:sz w:val="14"/>
          <w:szCs w:val="14"/>
        </w:rPr>
        <w:t>, 8366.</w:t>
      </w:r>
    </w:p>
    <w:p w14:paraId="67712D3A"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[9]</w:t>
      </w:r>
      <w:r w:rsidRPr="007441D4">
        <w:rPr>
          <w:rFonts w:ascii="Arial" w:hAnsi="Arial" w:cs="Arial"/>
          <w:sz w:val="14"/>
          <w:szCs w:val="14"/>
        </w:rPr>
        <w:tab/>
        <w:t xml:space="preserve">R. W. Adams, J. A. Aguilar, K. D. Atkinson, M. J. Cowley, P. I. P. Elliott, S. B. Duckett, G. G. R. Green, I. G. Khazal, J. Lopez-Serrano, D. C. Williamson, </w:t>
      </w:r>
      <w:r w:rsidRPr="007441D4">
        <w:rPr>
          <w:rFonts w:ascii="Arial" w:hAnsi="Arial" w:cs="Arial"/>
          <w:i/>
          <w:sz w:val="14"/>
          <w:szCs w:val="14"/>
        </w:rPr>
        <w:t xml:space="preserve">Science </w:t>
      </w:r>
      <w:r w:rsidRPr="007441D4">
        <w:rPr>
          <w:rFonts w:ascii="Arial" w:hAnsi="Arial" w:cs="Arial"/>
          <w:b/>
          <w:sz w:val="14"/>
          <w:szCs w:val="14"/>
        </w:rPr>
        <w:t>2009</w:t>
      </w:r>
      <w:r w:rsidRPr="007441D4">
        <w:rPr>
          <w:rFonts w:ascii="Arial" w:hAnsi="Arial" w:cs="Arial"/>
          <w:sz w:val="14"/>
          <w:szCs w:val="14"/>
        </w:rPr>
        <w:t xml:space="preserve">, </w:t>
      </w:r>
      <w:r w:rsidRPr="007441D4">
        <w:rPr>
          <w:rFonts w:ascii="Arial" w:hAnsi="Arial" w:cs="Arial"/>
          <w:i/>
          <w:sz w:val="14"/>
          <w:szCs w:val="14"/>
        </w:rPr>
        <w:t>323</w:t>
      </w:r>
      <w:r w:rsidRPr="007441D4">
        <w:rPr>
          <w:rFonts w:ascii="Arial" w:hAnsi="Arial" w:cs="Arial"/>
          <w:sz w:val="14"/>
          <w:szCs w:val="14"/>
        </w:rPr>
        <w:t>, 1708-1711.</w:t>
      </w:r>
    </w:p>
    <w:p w14:paraId="6A06B26A"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[10]</w:t>
      </w:r>
      <w:r w:rsidRPr="007441D4">
        <w:rPr>
          <w:rFonts w:ascii="Arial" w:hAnsi="Arial" w:cs="Arial"/>
          <w:sz w:val="14"/>
          <w:szCs w:val="14"/>
        </w:rPr>
        <w:tab/>
        <w:t xml:space="preserve">P. J. Rayner, M. J. Burns, A. M. Olaru, P. Norcott, M. Fekete, G. G. R. Green, L. A. R. Highton, R. E. Mewis, S. B. Duckett, </w:t>
      </w:r>
      <w:r w:rsidRPr="007441D4">
        <w:rPr>
          <w:rFonts w:ascii="Arial" w:hAnsi="Arial" w:cs="Arial"/>
          <w:i/>
          <w:sz w:val="14"/>
          <w:szCs w:val="14"/>
        </w:rPr>
        <w:t xml:space="preserve">Proc. Natl. Acad. Sci.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114</w:t>
      </w:r>
      <w:r w:rsidRPr="007441D4">
        <w:rPr>
          <w:rFonts w:ascii="Arial" w:hAnsi="Arial" w:cs="Arial"/>
          <w:sz w:val="14"/>
          <w:szCs w:val="14"/>
        </w:rPr>
        <w:t>, E3188-E3194.</w:t>
      </w:r>
    </w:p>
    <w:p w14:paraId="472278DD"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[11]</w:t>
      </w:r>
      <w:r w:rsidRPr="007441D4">
        <w:rPr>
          <w:rFonts w:ascii="Arial" w:hAnsi="Arial" w:cs="Arial"/>
          <w:sz w:val="14"/>
          <w:szCs w:val="14"/>
        </w:rPr>
        <w:tab/>
        <w:t xml:space="preserve">D. A. Barskiy, R. V. Shchepin, C. P. N. Tanner, J. F. P. Colell, B. M. Goodson, T. Theis, W. S. Warren, E. Y. Chekmenev, </w:t>
      </w:r>
      <w:r w:rsidRPr="007441D4">
        <w:rPr>
          <w:rFonts w:ascii="Arial" w:hAnsi="Arial" w:cs="Arial"/>
          <w:i/>
          <w:sz w:val="14"/>
          <w:szCs w:val="14"/>
        </w:rPr>
        <w:t xml:space="preserve">ChemPhysChem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18</w:t>
      </w:r>
      <w:r w:rsidRPr="007441D4">
        <w:rPr>
          <w:rFonts w:ascii="Arial" w:hAnsi="Arial" w:cs="Arial"/>
          <w:sz w:val="14"/>
          <w:szCs w:val="14"/>
        </w:rPr>
        <w:t>, 1493-1498.</w:t>
      </w:r>
    </w:p>
    <w:p w14:paraId="1FCD295D"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[12]</w:t>
      </w:r>
      <w:r w:rsidRPr="007441D4">
        <w:rPr>
          <w:rFonts w:ascii="Arial" w:hAnsi="Arial" w:cs="Arial"/>
          <w:sz w:val="14"/>
          <w:szCs w:val="14"/>
        </w:rPr>
        <w:tab/>
        <w:t xml:space="preserve">B. E. Kidd, J. L. Gesiorski, M. E. Gemeinhardt, R. V. Shchepin, K. V. Kovtunov, I. V. Koptyug, E. Y. Chekmenev, B. M. Goodson, </w:t>
      </w:r>
      <w:r w:rsidRPr="007441D4">
        <w:rPr>
          <w:rFonts w:ascii="Arial" w:hAnsi="Arial" w:cs="Arial"/>
          <w:i/>
          <w:sz w:val="14"/>
          <w:szCs w:val="14"/>
        </w:rPr>
        <w:t xml:space="preserve">J Phys Chem C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122</w:t>
      </w:r>
      <w:r w:rsidRPr="007441D4">
        <w:rPr>
          <w:rFonts w:ascii="Arial" w:hAnsi="Arial" w:cs="Arial"/>
          <w:sz w:val="14"/>
          <w:szCs w:val="14"/>
        </w:rPr>
        <w:t>, 16848-16852.</w:t>
      </w:r>
    </w:p>
    <w:p w14:paraId="220F7AE2"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lastRenderedPageBreak/>
        <w:t>[13]</w:t>
      </w:r>
      <w:r w:rsidRPr="007441D4">
        <w:rPr>
          <w:rFonts w:ascii="Arial" w:hAnsi="Arial" w:cs="Arial"/>
          <w:sz w:val="14"/>
          <w:szCs w:val="14"/>
        </w:rPr>
        <w:tab/>
        <w:t xml:space="preserve">a) T. Theis, G. X. Ortiz, A. W. Logan, K. E. Claytor, Y. Feng, W. P. Huhn, V. Blum, S. J. Malcolmson, E. Y. Chekmenev, Q. Wang, W. Warren, </w:t>
      </w:r>
      <w:r w:rsidRPr="007441D4">
        <w:rPr>
          <w:rFonts w:ascii="Arial" w:hAnsi="Arial" w:cs="Arial"/>
          <w:i/>
          <w:sz w:val="14"/>
          <w:szCs w:val="14"/>
        </w:rPr>
        <w:t xml:space="preserve">Sci. Adv. </w:t>
      </w:r>
      <w:r w:rsidRPr="007441D4">
        <w:rPr>
          <w:rFonts w:ascii="Arial" w:hAnsi="Arial" w:cs="Arial"/>
          <w:b/>
          <w:sz w:val="14"/>
          <w:szCs w:val="14"/>
        </w:rPr>
        <w:t>2016</w:t>
      </w:r>
      <w:r w:rsidRPr="007441D4">
        <w:rPr>
          <w:rFonts w:ascii="Arial" w:hAnsi="Arial" w:cs="Arial"/>
          <w:sz w:val="14"/>
          <w:szCs w:val="14"/>
        </w:rPr>
        <w:t xml:space="preserve">, </w:t>
      </w:r>
      <w:r w:rsidRPr="007441D4">
        <w:rPr>
          <w:rFonts w:ascii="Arial" w:hAnsi="Arial" w:cs="Arial"/>
          <w:i/>
          <w:sz w:val="14"/>
          <w:szCs w:val="14"/>
        </w:rPr>
        <w:t>2</w:t>
      </w:r>
      <w:r w:rsidRPr="007441D4">
        <w:rPr>
          <w:rFonts w:ascii="Arial" w:hAnsi="Arial" w:cs="Arial"/>
          <w:sz w:val="14"/>
          <w:szCs w:val="14"/>
        </w:rPr>
        <w:t xml:space="preserve">, e1501438; b) W. Iali, P. J. Rayner, S. B. Duckett, </w:t>
      </w:r>
      <w:r w:rsidRPr="007441D4">
        <w:rPr>
          <w:rFonts w:ascii="Arial" w:hAnsi="Arial" w:cs="Arial"/>
          <w:i/>
          <w:sz w:val="14"/>
          <w:szCs w:val="14"/>
        </w:rPr>
        <w:t xml:space="preserve">Sci. Adv.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4</w:t>
      </w:r>
      <w:r w:rsidRPr="007441D4">
        <w:rPr>
          <w:rFonts w:ascii="Arial" w:hAnsi="Arial" w:cs="Arial"/>
          <w:sz w:val="14"/>
          <w:szCs w:val="14"/>
        </w:rPr>
        <w:t xml:space="preserve">, eaao6250; c) D. A. Barskiy, R. V. Shchepin, A. M. Coffey, T. Theis, W. S. Warren, B. M. Goodson, E. Y. Chekmenev, </w:t>
      </w:r>
      <w:r w:rsidRPr="007441D4">
        <w:rPr>
          <w:rFonts w:ascii="Arial" w:hAnsi="Arial" w:cs="Arial"/>
          <w:i/>
          <w:sz w:val="14"/>
          <w:szCs w:val="14"/>
        </w:rPr>
        <w:t xml:space="preserve">J. Am. Chem. Soc. </w:t>
      </w:r>
      <w:r w:rsidRPr="007441D4">
        <w:rPr>
          <w:rFonts w:ascii="Arial" w:hAnsi="Arial" w:cs="Arial"/>
          <w:b/>
          <w:sz w:val="14"/>
          <w:szCs w:val="14"/>
        </w:rPr>
        <w:t>2016</w:t>
      </w:r>
      <w:r w:rsidRPr="007441D4">
        <w:rPr>
          <w:rFonts w:ascii="Arial" w:hAnsi="Arial" w:cs="Arial"/>
          <w:sz w:val="14"/>
          <w:szCs w:val="14"/>
        </w:rPr>
        <w:t xml:space="preserve">, </w:t>
      </w:r>
      <w:r w:rsidRPr="007441D4">
        <w:rPr>
          <w:rFonts w:ascii="Arial" w:hAnsi="Arial" w:cs="Arial"/>
          <w:i/>
          <w:sz w:val="14"/>
          <w:szCs w:val="14"/>
        </w:rPr>
        <w:t>138</w:t>
      </w:r>
      <w:r w:rsidRPr="007441D4">
        <w:rPr>
          <w:rFonts w:ascii="Arial" w:hAnsi="Arial" w:cs="Arial"/>
          <w:sz w:val="14"/>
          <w:szCs w:val="14"/>
        </w:rPr>
        <w:t xml:space="preserve">, 8080-8083; d) J. F. P. Colell, A. W. J. Logan, Z. J. Zhou, R. V. Shchepin, D. A. Barskiy, G. X. Ortiz, Q. Wang, S. J. Malcolmson, E. Y. Chekmenev, W. S. Warren, T. Theis, </w:t>
      </w:r>
      <w:r w:rsidRPr="007441D4">
        <w:rPr>
          <w:rFonts w:ascii="Arial" w:hAnsi="Arial" w:cs="Arial"/>
          <w:i/>
          <w:sz w:val="14"/>
          <w:szCs w:val="14"/>
        </w:rPr>
        <w:t xml:space="preserve">J Phys Chem C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121</w:t>
      </w:r>
      <w:r w:rsidRPr="007441D4">
        <w:rPr>
          <w:rFonts w:ascii="Arial" w:hAnsi="Arial" w:cs="Arial"/>
          <w:sz w:val="14"/>
          <w:szCs w:val="14"/>
        </w:rPr>
        <w:t xml:space="preserve">, 6626-6634; e) Z. Zhou, J. Yu, J. F. Colell, R. Laasner, A. W. Logan, D. A. Barskiy, R. V. Shchepin, E. Y. Chekmenev, V. Blum, W. S. Warren, </w:t>
      </w:r>
      <w:r w:rsidRPr="007441D4">
        <w:rPr>
          <w:rFonts w:ascii="Arial" w:hAnsi="Arial" w:cs="Arial"/>
          <w:i/>
          <w:sz w:val="14"/>
          <w:szCs w:val="14"/>
        </w:rPr>
        <w:t xml:space="preserve">J Phys Chem Lett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8</w:t>
      </w:r>
      <w:r w:rsidRPr="007441D4">
        <w:rPr>
          <w:rFonts w:ascii="Arial" w:hAnsi="Arial" w:cs="Arial"/>
          <w:sz w:val="14"/>
          <w:szCs w:val="14"/>
        </w:rPr>
        <w:t xml:space="preserve">, 3008-3014; f) N. Eshuis, R. L. E. G. Aspers, B. J. A. van Weerdenburg, M. C. Feiters, F. P. J. T. Rutjes, S. S. Wijmenga, M. Tessari, </w:t>
      </w:r>
      <w:r w:rsidRPr="007441D4">
        <w:rPr>
          <w:rFonts w:ascii="Arial" w:hAnsi="Arial" w:cs="Arial"/>
          <w:i/>
          <w:sz w:val="14"/>
          <w:szCs w:val="14"/>
        </w:rPr>
        <w:t xml:space="preserve">Angew. Chem. Int. Ed. </w:t>
      </w:r>
      <w:r w:rsidRPr="007441D4">
        <w:rPr>
          <w:rFonts w:ascii="Arial" w:hAnsi="Arial" w:cs="Arial"/>
          <w:b/>
          <w:sz w:val="14"/>
          <w:szCs w:val="14"/>
        </w:rPr>
        <w:t>2015</w:t>
      </w:r>
      <w:r w:rsidRPr="007441D4">
        <w:rPr>
          <w:rFonts w:ascii="Arial" w:hAnsi="Arial" w:cs="Arial"/>
          <w:sz w:val="14"/>
          <w:szCs w:val="14"/>
        </w:rPr>
        <w:t xml:space="preserve">, </w:t>
      </w:r>
      <w:r w:rsidRPr="007441D4">
        <w:rPr>
          <w:rFonts w:ascii="Arial" w:hAnsi="Arial" w:cs="Arial"/>
          <w:i/>
          <w:sz w:val="14"/>
          <w:szCs w:val="14"/>
        </w:rPr>
        <w:t>54</w:t>
      </w:r>
      <w:r w:rsidRPr="007441D4">
        <w:rPr>
          <w:rFonts w:ascii="Arial" w:hAnsi="Arial" w:cs="Arial"/>
          <w:sz w:val="14"/>
          <w:szCs w:val="14"/>
        </w:rPr>
        <w:t xml:space="preserve">, 14527-14530; g) S. Knecht, A. S. Kiryutin, A. V. Yurkovskaya, K. L. Ivanov, </w:t>
      </w:r>
      <w:r w:rsidRPr="007441D4">
        <w:rPr>
          <w:rFonts w:ascii="Arial" w:hAnsi="Arial" w:cs="Arial"/>
          <w:i/>
          <w:sz w:val="14"/>
          <w:szCs w:val="14"/>
        </w:rPr>
        <w:t xml:space="preserve">J. Magn. Reson.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287</w:t>
      </w:r>
      <w:r w:rsidRPr="007441D4">
        <w:rPr>
          <w:rFonts w:ascii="Arial" w:hAnsi="Arial" w:cs="Arial"/>
          <w:sz w:val="14"/>
          <w:szCs w:val="14"/>
        </w:rPr>
        <w:t xml:space="preserve">, 10-14; h) P. Spannring, I. Reile, M. Emondts, P. P. M. Schleker, N. K. J. Hermkens, N. G. J. van der Zwaluw, B. J. A. van Weerdenburg, P. Tinnemans, M. Tessari, B. Blumich, F. Rutjes, M. C. Feiters, </w:t>
      </w:r>
      <w:r w:rsidRPr="007441D4">
        <w:rPr>
          <w:rFonts w:ascii="Arial" w:hAnsi="Arial" w:cs="Arial"/>
          <w:i/>
          <w:sz w:val="14"/>
          <w:szCs w:val="14"/>
        </w:rPr>
        <w:t xml:space="preserve">Chem.-Eur. J. </w:t>
      </w:r>
      <w:r w:rsidRPr="007441D4">
        <w:rPr>
          <w:rFonts w:ascii="Arial" w:hAnsi="Arial" w:cs="Arial"/>
          <w:b/>
          <w:sz w:val="14"/>
          <w:szCs w:val="14"/>
        </w:rPr>
        <w:t>2016</w:t>
      </w:r>
      <w:r w:rsidRPr="007441D4">
        <w:rPr>
          <w:rFonts w:ascii="Arial" w:hAnsi="Arial" w:cs="Arial"/>
          <w:sz w:val="14"/>
          <w:szCs w:val="14"/>
        </w:rPr>
        <w:t xml:space="preserve">, </w:t>
      </w:r>
      <w:r w:rsidRPr="007441D4">
        <w:rPr>
          <w:rFonts w:ascii="Arial" w:hAnsi="Arial" w:cs="Arial"/>
          <w:i/>
          <w:sz w:val="14"/>
          <w:szCs w:val="14"/>
        </w:rPr>
        <w:t>22</w:t>
      </w:r>
      <w:r w:rsidRPr="007441D4">
        <w:rPr>
          <w:rFonts w:ascii="Arial" w:hAnsi="Arial" w:cs="Arial"/>
          <w:sz w:val="14"/>
          <w:szCs w:val="14"/>
        </w:rPr>
        <w:t xml:space="preserve">, 9277-9282; i) S. S. Roy, K. M. Appleby, E. J. Fear, S. B. Duckett, </w:t>
      </w:r>
      <w:r w:rsidRPr="007441D4">
        <w:rPr>
          <w:rFonts w:ascii="Arial" w:hAnsi="Arial" w:cs="Arial"/>
          <w:i/>
          <w:sz w:val="14"/>
          <w:szCs w:val="14"/>
        </w:rPr>
        <w:t xml:space="preserve">J Phys Chem Lett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9</w:t>
      </w:r>
      <w:r w:rsidRPr="007441D4">
        <w:rPr>
          <w:rFonts w:ascii="Arial" w:hAnsi="Arial" w:cs="Arial"/>
          <w:sz w:val="14"/>
          <w:szCs w:val="14"/>
        </w:rPr>
        <w:t>, 1112-1117.</w:t>
      </w:r>
    </w:p>
    <w:p w14:paraId="1A69E14A"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[14]</w:t>
      </w:r>
      <w:r w:rsidRPr="007441D4">
        <w:rPr>
          <w:rFonts w:ascii="Arial" w:hAnsi="Arial" w:cs="Arial"/>
          <w:sz w:val="14"/>
          <w:szCs w:val="14"/>
        </w:rPr>
        <w:tab/>
        <w:t xml:space="preserve">R. Eisenberg, </w:t>
      </w:r>
      <w:r w:rsidRPr="007441D4">
        <w:rPr>
          <w:rFonts w:ascii="Arial" w:hAnsi="Arial" w:cs="Arial"/>
          <w:i/>
          <w:sz w:val="14"/>
          <w:szCs w:val="14"/>
        </w:rPr>
        <w:t xml:space="preserve">Accounts Chem. Res. </w:t>
      </w:r>
      <w:r w:rsidRPr="007441D4">
        <w:rPr>
          <w:rFonts w:ascii="Arial" w:hAnsi="Arial" w:cs="Arial"/>
          <w:b/>
          <w:sz w:val="14"/>
          <w:szCs w:val="14"/>
        </w:rPr>
        <w:t>1991</w:t>
      </w:r>
      <w:r w:rsidRPr="007441D4">
        <w:rPr>
          <w:rFonts w:ascii="Arial" w:hAnsi="Arial" w:cs="Arial"/>
          <w:sz w:val="14"/>
          <w:szCs w:val="14"/>
        </w:rPr>
        <w:t xml:space="preserve">, </w:t>
      </w:r>
      <w:r w:rsidRPr="007441D4">
        <w:rPr>
          <w:rFonts w:ascii="Arial" w:hAnsi="Arial" w:cs="Arial"/>
          <w:i/>
          <w:sz w:val="14"/>
          <w:szCs w:val="14"/>
        </w:rPr>
        <w:t>24</w:t>
      </w:r>
      <w:r w:rsidRPr="007441D4">
        <w:rPr>
          <w:rFonts w:ascii="Arial" w:hAnsi="Arial" w:cs="Arial"/>
          <w:sz w:val="14"/>
          <w:szCs w:val="14"/>
        </w:rPr>
        <w:t>, 110-116.</w:t>
      </w:r>
    </w:p>
    <w:p w14:paraId="560D6B12"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[15]</w:t>
      </w:r>
      <w:r w:rsidRPr="007441D4">
        <w:rPr>
          <w:rFonts w:ascii="Arial" w:hAnsi="Arial" w:cs="Arial"/>
          <w:sz w:val="14"/>
          <w:szCs w:val="14"/>
        </w:rPr>
        <w:tab/>
        <w:t xml:space="preserve">a) P. R. Vasos, A. Comment, R. Sarkar, P. Ahuja, S. Jannin, J. P. Ansermet, J. A. Konter, P. Hautle, B. van den Brandt, G. Bodenhausen, </w:t>
      </w:r>
      <w:r w:rsidRPr="007441D4">
        <w:rPr>
          <w:rFonts w:ascii="Arial" w:hAnsi="Arial" w:cs="Arial"/>
          <w:i/>
          <w:sz w:val="14"/>
          <w:szCs w:val="14"/>
        </w:rPr>
        <w:t xml:space="preserve">Proc. Natl. Acad. Sci. USA </w:t>
      </w:r>
      <w:r w:rsidRPr="007441D4">
        <w:rPr>
          <w:rFonts w:ascii="Arial" w:hAnsi="Arial" w:cs="Arial"/>
          <w:b/>
          <w:sz w:val="14"/>
          <w:szCs w:val="14"/>
        </w:rPr>
        <w:t>2009</w:t>
      </w:r>
      <w:r w:rsidRPr="007441D4">
        <w:rPr>
          <w:rFonts w:ascii="Arial" w:hAnsi="Arial" w:cs="Arial"/>
          <w:sz w:val="14"/>
          <w:szCs w:val="14"/>
        </w:rPr>
        <w:t xml:space="preserve">, </w:t>
      </w:r>
      <w:r w:rsidRPr="007441D4">
        <w:rPr>
          <w:rFonts w:ascii="Arial" w:hAnsi="Arial" w:cs="Arial"/>
          <w:i/>
          <w:sz w:val="14"/>
          <w:szCs w:val="14"/>
        </w:rPr>
        <w:t>106</w:t>
      </w:r>
      <w:r w:rsidRPr="007441D4">
        <w:rPr>
          <w:rFonts w:ascii="Arial" w:hAnsi="Arial" w:cs="Arial"/>
          <w:sz w:val="14"/>
          <w:szCs w:val="14"/>
        </w:rPr>
        <w:t xml:space="preserve">, 18469-18473; b) M. C. D. Tayler, I. Marco-Rius, M. I. Kettunen, K. M. Brindle, M. H. Levitt, G. Pileio, </w:t>
      </w:r>
      <w:r w:rsidRPr="007441D4">
        <w:rPr>
          <w:rFonts w:ascii="Arial" w:hAnsi="Arial" w:cs="Arial"/>
          <w:i/>
          <w:sz w:val="14"/>
          <w:szCs w:val="14"/>
        </w:rPr>
        <w:t xml:space="preserve">J. Am. Chem. Soc. </w:t>
      </w:r>
      <w:r w:rsidRPr="007441D4">
        <w:rPr>
          <w:rFonts w:ascii="Arial" w:hAnsi="Arial" w:cs="Arial"/>
          <w:b/>
          <w:sz w:val="14"/>
          <w:szCs w:val="14"/>
        </w:rPr>
        <w:t>2012</w:t>
      </w:r>
      <w:r w:rsidRPr="007441D4">
        <w:rPr>
          <w:rFonts w:ascii="Arial" w:hAnsi="Arial" w:cs="Arial"/>
          <w:sz w:val="14"/>
          <w:szCs w:val="14"/>
        </w:rPr>
        <w:t xml:space="preserve">, </w:t>
      </w:r>
      <w:r w:rsidRPr="007441D4">
        <w:rPr>
          <w:rFonts w:ascii="Arial" w:hAnsi="Arial" w:cs="Arial"/>
          <w:i/>
          <w:sz w:val="14"/>
          <w:szCs w:val="14"/>
        </w:rPr>
        <w:t>134</w:t>
      </w:r>
      <w:r w:rsidRPr="007441D4">
        <w:rPr>
          <w:rFonts w:ascii="Arial" w:hAnsi="Arial" w:cs="Arial"/>
          <w:sz w:val="14"/>
          <w:szCs w:val="14"/>
        </w:rPr>
        <w:t xml:space="preserve">, 7668-7671; c) S. S. Roy, P. J. Rayner, P. Norcott, G. G. R. Green, S. B. Duckett, </w:t>
      </w:r>
      <w:r w:rsidRPr="007441D4">
        <w:rPr>
          <w:rFonts w:ascii="Arial" w:hAnsi="Arial" w:cs="Arial"/>
          <w:i/>
          <w:sz w:val="14"/>
          <w:szCs w:val="14"/>
        </w:rPr>
        <w:t xml:space="preserve">Phys. Chem. Chem. Phys. </w:t>
      </w:r>
      <w:r w:rsidRPr="007441D4">
        <w:rPr>
          <w:rFonts w:ascii="Arial" w:hAnsi="Arial" w:cs="Arial"/>
          <w:b/>
          <w:sz w:val="14"/>
          <w:szCs w:val="14"/>
        </w:rPr>
        <w:t>2016</w:t>
      </w:r>
      <w:r w:rsidRPr="007441D4">
        <w:rPr>
          <w:rFonts w:ascii="Arial" w:hAnsi="Arial" w:cs="Arial"/>
          <w:sz w:val="14"/>
          <w:szCs w:val="14"/>
        </w:rPr>
        <w:t xml:space="preserve">, </w:t>
      </w:r>
      <w:r w:rsidRPr="007441D4">
        <w:rPr>
          <w:rFonts w:ascii="Arial" w:hAnsi="Arial" w:cs="Arial"/>
          <w:i/>
          <w:sz w:val="14"/>
          <w:szCs w:val="14"/>
        </w:rPr>
        <w:t>18</w:t>
      </w:r>
      <w:r w:rsidRPr="007441D4">
        <w:rPr>
          <w:rFonts w:ascii="Arial" w:hAnsi="Arial" w:cs="Arial"/>
          <w:sz w:val="14"/>
          <w:szCs w:val="14"/>
        </w:rPr>
        <w:t xml:space="preserve">, 24905-24911; d) S. S. Roy, P. Norcott, P. J. Rayner, G. G. R. Green, S. B. Duckett, </w:t>
      </w:r>
      <w:r w:rsidRPr="007441D4">
        <w:rPr>
          <w:rFonts w:ascii="Arial" w:hAnsi="Arial" w:cs="Arial"/>
          <w:i/>
          <w:sz w:val="14"/>
          <w:szCs w:val="14"/>
        </w:rPr>
        <w:t xml:space="preserve">Chem.- Eur. J.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23</w:t>
      </w:r>
      <w:r w:rsidRPr="007441D4">
        <w:rPr>
          <w:rFonts w:ascii="Arial" w:hAnsi="Arial" w:cs="Arial"/>
          <w:sz w:val="14"/>
          <w:szCs w:val="14"/>
        </w:rPr>
        <w:t xml:space="preserve">, 10496-10500; e) K. Shen, A. W. J. Logan, J. F. P. Colell, J. Bae, G. X. Ortiz Jr, T. Theis, W. S. Warren, S. J. Malcolmson, Q. Wang, </w:t>
      </w:r>
      <w:r w:rsidRPr="007441D4">
        <w:rPr>
          <w:rFonts w:ascii="Arial" w:hAnsi="Arial" w:cs="Arial"/>
          <w:i/>
          <w:sz w:val="14"/>
          <w:szCs w:val="14"/>
        </w:rPr>
        <w:t xml:space="preserve">Angew. Chem. </w:t>
      </w:r>
      <w:r w:rsidRPr="007441D4">
        <w:rPr>
          <w:rFonts w:ascii="Arial" w:hAnsi="Arial" w:cs="Arial"/>
          <w:b/>
          <w:sz w:val="14"/>
          <w:szCs w:val="14"/>
        </w:rPr>
        <w:t>2017</w:t>
      </w:r>
      <w:r w:rsidRPr="007441D4">
        <w:rPr>
          <w:rFonts w:ascii="Arial" w:hAnsi="Arial" w:cs="Arial"/>
          <w:sz w:val="14"/>
          <w:szCs w:val="14"/>
        </w:rPr>
        <w:t xml:space="preserve">, </w:t>
      </w:r>
      <w:r w:rsidRPr="007441D4">
        <w:rPr>
          <w:rFonts w:ascii="Arial" w:hAnsi="Arial" w:cs="Arial"/>
          <w:i/>
          <w:sz w:val="14"/>
          <w:szCs w:val="14"/>
        </w:rPr>
        <w:t>129</w:t>
      </w:r>
      <w:r w:rsidRPr="007441D4">
        <w:rPr>
          <w:rFonts w:ascii="Arial" w:hAnsi="Arial" w:cs="Arial"/>
          <w:sz w:val="14"/>
          <w:szCs w:val="14"/>
        </w:rPr>
        <w:t>, 12280-12284.</w:t>
      </w:r>
    </w:p>
    <w:p w14:paraId="7215DE3D"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[16]</w:t>
      </w:r>
      <w:r w:rsidRPr="007441D4">
        <w:rPr>
          <w:rFonts w:ascii="Arial" w:hAnsi="Arial" w:cs="Arial"/>
          <w:sz w:val="14"/>
          <w:szCs w:val="14"/>
        </w:rPr>
        <w:tab/>
        <w:t xml:space="preserve">a) S. Wagner, </w:t>
      </w:r>
      <w:r w:rsidRPr="007441D4">
        <w:rPr>
          <w:rFonts w:ascii="Arial" w:hAnsi="Arial" w:cs="Arial"/>
          <w:i/>
          <w:sz w:val="14"/>
          <w:szCs w:val="14"/>
        </w:rPr>
        <w:t xml:space="preserve">Magn. Reson. Mat. Phys. Biol. Med. </w:t>
      </w:r>
      <w:r w:rsidRPr="007441D4">
        <w:rPr>
          <w:rFonts w:ascii="Arial" w:hAnsi="Arial" w:cs="Arial"/>
          <w:b/>
          <w:sz w:val="14"/>
          <w:szCs w:val="14"/>
        </w:rPr>
        <w:t>2014</w:t>
      </w:r>
      <w:r w:rsidRPr="007441D4">
        <w:rPr>
          <w:rFonts w:ascii="Arial" w:hAnsi="Arial" w:cs="Arial"/>
          <w:sz w:val="14"/>
          <w:szCs w:val="14"/>
        </w:rPr>
        <w:t xml:space="preserve">, </w:t>
      </w:r>
      <w:r w:rsidRPr="007441D4">
        <w:rPr>
          <w:rFonts w:ascii="Arial" w:hAnsi="Arial" w:cs="Arial"/>
          <w:i/>
          <w:sz w:val="14"/>
          <w:szCs w:val="14"/>
        </w:rPr>
        <w:t>27</w:t>
      </w:r>
      <w:r w:rsidRPr="007441D4">
        <w:rPr>
          <w:rFonts w:ascii="Arial" w:hAnsi="Arial" w:cs="Arial"/>
          <w:sz w:val="14"/>
          <w:szCs w:val="14"/>
        </w:rPr>
        <w:t xml:space="preserve">, 195-199; b) D. Canet, C. Aroulanda, P. Mutzenhardt, S. Aime, R. Gobetto, F. Reineri, </w:t>
      </w:r>
      <w:r w:rsidRPr="007441D4">
        <w:rPr>
          <w:rFonts w:ascii="Arial" w:hAnsi="Arial" w:cs="Arial"/>
          <w:i/>
          <w:sz w:val="14"/>
          <w:szCs w:val="14"/>
        </w:rPr>
        <w:t xml:space="preserve">Concepts Magn. Reson. Part A </w:t>
      </w:r>
      <w:r w:rsidRPr="007441D4">
        <w:rPr>
          <w:rFonts w:ascii="Arial" w:hAnsi="Arial" w:cs="Arial"/>
          <w:b/>
          <w:sz w:val="14"/>
          <w:szCs w:val="14"/>
        </w:rPr>
        <w:t>2006</w:t>
      </w:r>
      <w:r w:rsidRPr="007441D4">
        <w:rPr>
          <w:rFonts w:ascii="Arial" w:hAnsi="Arial" w:cs="Arial"/>
          <w:sz w:val="14"/>
          <w:szCs w:val="14"/>
        </w:rPr>
        <w:t xml:space="preserve">, </w:t>
      </w:r>
      <w:r w:rsidRPr="007441D4">
        <w:rPr>
          <w:rFonts w:ascii="Arial" w:hAnsi="Arial" w:cs="Arial"/>
          <w:i/>
          <w:sz w:val="14"/>
          <w:szCs w:val="14"/>
        </w:rPr>
        <w:t>28</w:t>
      </w:r>
      <w:r w:rsidRPr="007441D4">
        <w:rPr>
          <w:rFonts w:ascii="Arial" w:hAnsi="Arial" w:cs="Arial"/>
          <w:sz w:val="14"/>
          <w:szCs w:val="14"/>
        </w:rPr>
        <w:t xml:space="preserve">, 321-330; c) P. M. Richardson, R. O. John, A. J. Parrott, P. J. Rayner, W. Iali, A. Nordon, M. E. Halse, S. B. Duckett, </w:t>
      </w:r>
      <w:r w:rsidRPr="007441D4">
        <w:rPr>
          <w:rFonts w:ascii="Arial" w:hAnsi="Arial" w:cs="Arial"/>
          <w:i/>
          <w:sz w:val="14"/>
          <w:szCs w:val="14"/>
        </w:rPr>
        <w:t xml:space="preserve">Phys. Chem. Chem. Phys.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20</w:t>
      </w:r>
      <w:r w:rsidRPr="007441D4">
        <w:rPr>
          <w:rFonts w:ascii="Arial" w:hAnsi="Arial" w:cs="Arial"/>
          <w:sz w:val="14"/>
          <w:szCs w:val="14"/>
        </w:rPr>
        <w:t>, 26362-26371.</w:t>
      </w:r>
    </w:p>
    <w:p w14:paraId="14A36E24"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[17]</w:t>
      </w:r>
      <w:r w:rsidRPr="007441D4">
        <w:rPr>
          <w:rFonts w:ascii="Arial" w:hAnsi="Arial" w:cs="Arial"/>
          <w:sz w:val="14"/>
          <w:szCs w:val="14"/>
        </w:rPr>
        <w:tab/>
        <w:t xml:space="preserve">M. Carravetta, O. G. Johannessen, M. H. Levitt, </w:t>
      </w:r>
      <w:r w:rsidRPr="007441D4">
        <w:rPr>
          <w:rFonts w:ascii="Arial" w:hAnsi="Arial" w:cs="Arial"/>
          <w:i/>
          <w:sz w:val="14"/>
          <w:szCs w:val="14"/>
        </w:rPr>
        <w:t xml:space="preserve">Phys. Rev. Lett. </w:t>
      </w:r>
      <w:r w:rsidRPr="007441D4">
        <w:rPr>
          <w:rFonts w:ascii="Arial" w:hAnsi="Arial" w:cs="Arial"/>
          <w:b/>
          <w:sz w:val="14"/>
          <w:szCs w:val="14"/>
        </w:rPr>
        <w:t>2004</w:t>
      </w:r>
      <w:r w:rsidRPr="007441D4">
        <w:rPr>
          <w:rFonts w:ascii="Arial" w:hAnsi="Arial" w:cs="Arial"/>
          <w:sz w:val="14"/>
          <w:szCs w:val="14"/>
        </w:rPr>
        <w:t xml:space="preserve">, </w:t>
      </w:r>
      <w:r w:rsidRPr="007441D4">
        <w:rPr>
          <w:rFonts w:ascii="Arial" w:hAnsi="Arial" w:cs="Arial"/>
          <w:i/>
          <w:sz w:val="14"/>
          <w:szCs w:val="14"/>
        </w:rPr>
        <w:t>92</w:t>
      </w:r>
      <w:r w:rsidRPr="007441D4">
        <w:rPr>
          <w:rFonts w:ascii="Arial" w:hAnsi="Arial" w:cs="Arial"/>
          <w:sz w:val="14"/>
          <w:szCs w:val="14"/>
        </w:rPr>
        <w:t>, 153003.</w:t>
      </w:r>
    </w:p>
    <w:p w14:paraId="0D374392"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[18]</w:t>
      </w:r>
      <w:r w:rsidRPr="007441D4">
        <w:rPr>
          <w:rFonts w:ascii="Arial" w:hAnsi="Arial" w:cs="Arial"/>
          <w:sz w:val="14"/>
          <w:szCs w:val="14"/>
        </w:rPr>
        <w:tab/>
        <w:t xml:space="preserve">G. Stevanato, J. T. Hill-Cousins, P. Hakansson, S. S. Roy, L. J. Brown, R. C. D. Brown, G. Pileio, M. H. Levitt, </w:t>
      </w:r>
      <w:r w:rsidRPr="007441D4">
        <w:rPr>
          <w:rFonts w:ascii="Arial" w:hAnsi="Arial" w:cs="Arial"/>
          <w:i/>
          <w:sz w:val="14"/>
          <w:szCs w:val="14"/>
        </w:rPr>
        <w:t xml:space="preserve">Angew. Chem. Int. Ed. </w:t>
      </w:r>
      <w:r w:rsidRPr="007441D4">
        <w:rPr>
          <w:rFonts w:ascii="Arial" w:hAnsi="Arial" w:cs="Arial"/>
          <w:b/>
          <w:sz w:val="14"/>
          <w:szCs w:val="14"/>
        </w:rPr>
        <w:t>2015</w:t>
      </w:r>
      <w:r w:rsidRPr="007441D4">
        <w:rPr>
          <w:rFonts w:ascii="Arial" w:hAnsi="Arial" w:cs="Arial"/>
          <w:sz w:val="14"/>
          <w:szCs w:val="14"/>
        </w:rPr>
        <w:t xml:space="preserve">, </w:t>
      </w:r>
      <w:r w:rsidRPr="007441D4">
        <w:rPr>
          <w:rFonts w:ascii="Arial" w:hAnsi="Arial" w:cs="Arial"/>
          <w:i/>
          <w:sz w:val="14"/>
          <w:szCs w:val="14"/>
        </w:rPr>
        <w:t>54</w:t>
      </w:r>
      <w:r w:rsidRPr="007441D4">
        <w:rPr>
          <w:rFonts w:ascii="Arial" w:hAnsi="Arial" w:cs="Arial"/>
          <w:sz w:val="14"/>
          <w:szCs w:val="14"/>
        </w:rPr>
        <w:t>, 3740-3743.</w:t>
      </w:r>
    </w:p>
    <w:p w14:paraId="4C99D67F"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[19]</w:t>
      </w:r>
      <w:r w:rsidRPr="007441D4">
        <w:rPr>
          <w:rFonts w:ascii="Arial" w:hAnsi="Arial" w:cs="Arial"/>
          <w:sz w:val="14"/>
          <w:szCs w:val="14"/>
        </w:rPr>
        <w:tab/>
        <w:t xml:space="preserve">I. Marco-Rius, M. C. D. Tayler, M. I. Kettunen, T. J. Larkin, K. N. Timm, E. M. Serrao, T. B. Rodrigues, G. Pileio, J. H. Ardenkjaer-Larsen, M. H. Levitt, K. M. Brindle, </w:t>
      </w:r>
      <w:r w:rsidRPr="007441D4">
        <w:rPr>
          <w:rFonts w:ascii="Arial" w:hAnsi="Arial" w:cs="Arial"/>
          <w:i/>
          <w:sz w:val="14"/>
          <w:szCs w:val="14"/>
        </w:rPr>
        <w:t xml:space="preserve">NMR Biomed. </w:t>
      </w:r>
      <w:r w:rsidRPr="007441D4">
        <w:rPr>
          <w:rFonts w:ascii="Arial" w:hAnsi="Arial" w:cs="Arial"/>
          <w:b/>
          <w:sz w:val="14"/>
          <w:szCs w:val="14"/>
        </w:rPr>
        <w:t>2013</w:t>
      </w:r>
      <w:r w:rsidRPr="007441D4">
        <w:rPr>
          <w:rFonts w:ascii="Arial" w:hAnsi="Arial" w:cs="Arial"/>
          <w:sz w:val="14"/>
          <w:szCs w:val="14"/>
        </w:rPr>
        <w:t xml:space="preserve">, </w:t>
      </w:r>
      <w:r w:rsidRPr="007441D4">
        <w:rPr>
          <w:rFonts w:ascii="Arial" w:hAnsi="Arial" w:cs="Arial"/>
          <w:i/>
          <w:sz w:val="14"/>
          <w:szCs w:val="14"/>
        </w:rPr>
        <w:t>26</w:t>
      </w:r>
      <w:r w:rsidRPr="007441D4">
        <w:rPr>
          <w:rFonts w:ascii="Arial" w:hAnsi="Arial" w:cs="Arial"/>
          <w:sz w:val="14"/>
          <w:szCs w:val="14"/>
        </w:rPr>
        <w:t>, 1696-1704.</w:t>
      </w:r>
    </w:p>
    <w:p w14:paraId="10EBC2E7"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[20]</w:t>
      </w:r>
      <w:r w:rsidRPr="007441D4">
        <w:rPr>
          <w:rFonts w:ascii="Arial" w:hAnsi="Arial" w:cs="Arial"/>
          <w:sz w:val="14"/>
          <w:szCs w:val="14"/>
        </w:rPr>
        <w:tab/>
        <w:t xml:space="preserve">M. J. Cowley, R. W. Adams, K. D. Atkinson, M. C. R. Cockett, S. B. Duckett, G. G. R. Green, J. A. B. Lohman, R. Kerssebaum, D. Kilgour, R. E. Mewis, </w:t>
      </w:r>
      <w:r w:rsidRPr="007441D4">
        <w:rPr>
          <w:rFonts w:ascii="Arial" w:hAnsi="Arial" w:cs="Arial"/>
          <w:i/>
          <w:sz w:val="14"/>
          <w:szCs w:val="14"/>
        </w:rPr>
        <w:t xml:space="preserve">J. Am. Chem. Soc. </w:t>
      </w:r>
      <w:r w:rsidRPr="007441D4">
        <w:rPr>
          <w:rFonts w:ascii="Arial" w:hAnsi="Arial" w:cs="Arial"/>
          <w:b/>
          <w:sz w:val="14"/>
          <w:szCs w:val="14"/>
        </w:rPr>
        <w:t>2011</w:t>
      </w:r>
      <w:r w:rsidRPr="007441D4">
        <w:rPr>
          <w:rFonts w:ascii="Arial" w:hAnsi="Arial" w:cs="Arial"/>
          <w:sz w:val="14"/>
          <w:szCs w:val="14"/>
        </w:rPr>
        <w:t xml:space="preserve">, </w:t>
      </w:r>
      <w:r w:rsidRPr="007441D4">
        <w:rPr>
          <w:rFonts w:ascii="Arial" w:hAnsi="Arial" w:cs="Arial"/>
          <w:i/>
          <w:sz w:val="14"/>
          <w:szCs w:val="14"/>
        </w:rPr>
        <w:t>133</w:t>
      </w:r>
      <w:r w:rsidRPr="007441D4">
        <w:rPr>
          <w:rFonts w:ascii="Arial" w:hAnsi="Arial" w:cs="Arial"/>
          <w:sz w:val="14"/>
          <w:szCs w:val="14"/>
        </w:rPr>
        <w:t>, 6134-6137.</w:t>
      </w:r>
    </w:p>
    <w:p w14:paraId="6D623A02"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[21]</w:t>
      </w:r>
      <w:r w:rsidRPr="007441D4">
        <w:rPr>
          <w:rFonts w:ascii="Arial" w:hAnsi="Arial" w:cs="Arial"/>
          <w:sz w:val="14"/>
          <w:szCs w:val="14"/>
        </w:rPr>
        <w:tab/>
        <w:t xml:space="preserve">R. V. Shchepin, M. L. Truong, T. Theis, A. M. Coffey, F. Shi, K. W. Waddell, W. S. Warren, B. M. Goodson, E. Y. Chekmenev, </w:t>
      </w:r>
      <w:r w:rsidRPr="007441D4">
        <w:rPr>
          <w:rFonts w:ascii="Arial" w:hAnsi="Arial" w:cs="Arial"/>
          <w:i/>
          <w:sz w:val="14"/>
          <w:szCs w:val="14"/>
        </w:rPr>
        <w:t xml:space="preserve">J Phys Chem Lett </w:t>
      </w:r>
      <w:r w:rsidRPr="007441D4">
        <w:rPr>
          <w:rFonts w:ascii="Arial" w:hAnsi="Arial" w:cs="Arial"/>
          <w:b/>
          <w:sz w:val="14"/>
          <w:szCs w:val="14"/>
        </w:rPr>
        <w:t>2015</w:t>
      </w:r>
      <w:r w:rsidRPr="007441D4">
        <w:rPr>
          <w:rFonts w:ascii="Arial" w:hAnsi="Arial" w:cs="Arial"/>
          <w:sz w:val="14"/>
          <w:szCs w:val="14"/>
        </w:rPr>
        <w:t xml:space="preserve">, </w:t>
      </w:r>
      <w:r w:rsidRPr="007441D4">
        <w:rPr>
          <w:rFonts w:ascii="Arial" w:hAnsi="Arial" w:cs="Arial"/>
          <w:i/>
          <w:sz w:val="14"/>
          <w:szCs w:val="14"/>
        </w:rPr>
        <w:t>6</w:t>
      </w:r>
      <w:r w:rsidRPr="007441D4">
        <w:rPr>
          <w:rFonts w:ascii="Arial" w:hAnsi="Arial" w:cs="Arial"/>
          <w:sz w:val="14"/>
          <w:szCs w:val="14"/>
        </w:rPr>
        <w:t>, 1961-1967.</w:t>
      </w:r>
    </w:p>
    <w:p w14:paraId="3E870FC7"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[22]</w:t>
      </w:r>
      <w:r w:rsidRPr="007441D4">
        <w:rPr>
          <w:rFonts w:ascii="Arial" w:hAnsi="Arial" w:cs="Arial"/>
          <w:sz w:val="14"/>
          <w:szCs w:val="14"/>
        </w:rPr>
        <w:tab/>
        <w:t xml:space="preserve">M. L. Truong, T. Theis, A. M. Coffey, R. V. Shchepin, K. W. Waddell, F. Shi, B. M. Goodson, W. S. Warren, E. Y. Chekmenev, </w:t>
      </w:r>
      <w:r w:rsidRPr="007441D4">
        <w:rPr>
          <w:rFonts w:ascii="Arial" w:hAnsi="Arial" w:cs="Arial"/>
          <w:i/>
          <w:sz w:val="14"/>
          <w:szCs w:val="14"/>
        </w:rPr>
        <w:t xml:space="preserve">J Phys Chem C </w:t>
      </w:r>
      <w:r w:rsidRPr="007441D4">
        <w:rPr>
          <w:rFonts w:ascii="Arial" w:hAnsi="Arial" w:cs="Arial"/>
          <w:b/>
          <w:sz w:val="14"/>
          <w:szCs w:val="14"/>
        </w:rPr>
        <w:t>2015</w:t>
      </w:r>
      <w:r w:rsidRPr="007441D4">
        <w:rPr>
          <w:rFonts w:ascii="Arial" w:hAnsi="Arial" w:cs="Arial"/>
          <w:sz w:val="14"/>
          <w:szCs w:val="14"/>
        </w:rPr>
        <w:t xml:space="preserve">, </w:t>
      </w:r>
      <w:r w:rsidRPr="007441D4">
        <w:rPr>
          <w:rFonts w:ascii="Arial" w:hAnsi="Arial" w:cs="Arial"/>
          <w:i/>
          <w:sz w:val="14"/>
          <w:szCs w:val="14"/>
        </w:rPr>
        <w:t>119</w:t>
      </w:r>
      <w:r w:rsidRPr="007441D4">
        <w:rPr>
          <w:rFonts w:ascii="Arial" w:hAnsi="Arial" w:cs="Arial"/>
          <w:sz w:val="14"/>
          <w:szCs w:val="14"/>
        </w:rPr>
        <w:t>, 8786-8797.</w:t>
      </w:r>
    </w:p>
    <w:p w14:paraId="21046FD7"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[23]</w:t>
      </w:r>
      <w:r w:rsidRPr="007441D4">
        <w:rPr>
          <w:rFonts w:ascii="Arial" w:hAnsi="Arial" w:cs="Arial"/>
          <w:sz w:val="14"/>
          <w:szCs w:val="14"/>
        </w:rPr>
        <w:tab/>
        <w:t xml:space="preserve">a) R. V. Shchepin, D. A. Barskiy, A. M. Coffey, T. Theis, F. Shi, W. S. Warren, B. M. Goodson, E. Y. Chekmenev, </w:t>
      </w:r>
      <w:r w:rsidRPr="007441D4">
        <w:rPr>
          <w:rFonts w:ascii="Arial" w:hAnsi="Arial" w:cs="Arial"/>
          <w:i/>
          <w:sz w:val="14"/>
          <w:szCs w:val="14"/>
        </w:rPr>
        <w:t xml:space="preserve">ACS sensors </w:t>
      </w:r>
      <w:r w:rsidRPr="007441D4">
        <w:rPr>
          <w:rFonts w:ascii="Arial" w:hAnsi="Arial" w:cs="Arial"/>
          <w:b/>
          <w:sz w:val="14"/>
          <w:szCs w:val="14"/>
        </w:rPr>
        <w:t>2016</w:t>
      </w:r>
      <w:r w:rsidRPr="007441D4">
        <w:rPr>
          <w:rFonts w:ascii="Arial" w:hAnsi="Arial" w:cs="Arial"/>
          <w:sz w:val="14"/>
          <w:szCs w:val="14"/>
        </w:rPr>
        <w:t xml:space="preserve">, </w:t>
      </w:r>
      <w:r w:rsidRPr="007441D4">
        <w:rPr>
          <w:rFonts w:ascii="Arial" w:hAnsi="Arial" w:cs="Arial"/>
          <w:i/>
          <w:sz w:val="14"/>
          <w:szCs w:val="14"/>
        </w:rPr>
        <w:t>1</w:t>
      </w:r>
      <w:r w:rsidRPr="007441D4">
        <w:rPr>
          <w:rFonts w:ascii="Arial" w:hAnsi="Arial" w:cs="Arial"/>
          <w:sz w:val="14"/>
          <w:szCs w:val="14"/>
        </w:rPr>
        <w:t xml:space="preserve">, 640-644; b) T. Theis, M. L. Truong, A. M. Coffey, R. V. Shchepin, K. W. Waddell, F. Shi, B. M. Goodson, W. S. Warren, E. Y. Chekmenev, </w:t>
      </w:r>
      <w:r w:rsidRPr="007441D4">
        <w:rPr>
          <w:rFonts w:ascii="Arial" w:hAnsi="Arial" w:cs="Arial"/>
          <w:i/>
          <w:sz w:val="14"/>
          <w:szCs w:val="14"/>
        </w:rPr>
        <w:t xml:space="preserve">J. Am. Chem. Soc. </w:t>
      </w:r>
      <w:r w:rsidRPr="007441D4">
        <w:rPr>
          <w:rFonts w:ascii="Arial" w:hAnsi="Arial" w:cs="Arial"/>
          <w:b/>
          <w:sz w:val="14"/>
          <w:szCs w:val="14"/>
        </w:rPr>
        <w:t>2015</w:t>
      </w:r>
      <w:r w:rsidRPr="007441D4">
        <w:rPr>
          <w:rFonts w:ascii="Arial" w:hAnsi="Arial" w:cs="Arial"/>
          <w:sz w:val="14"/>
          <w:szCs w:val="14"/>
        </w:rPr>
        <w:t xml:space="preserve">, </w:t>
      </w:r>
      <w:r w:rsidRPr="007441D4">
        <w:rPr>
          <w:rFonts w:ascii="Arial" w:hAnsi="Arial" w:cs="Arial"/>
          <w:i/>
          <w:sz w:val="14"/>
          <w:szCs w:val="14"/>
        </w:rPr>
        <w:t>137</w:t>
      </w:r>
      <w:r w:rsidRPr="007441D4">
        <w:rPr>
          <w:rFonts w:ascii="Arial" w:hAnsi="Arial" w:cs="Arial"/>
          <w:sz w:val="14"/>
          <w:szCs w:val="14"/>
        </w:rPr>
        <w:t>, 1404-1407.</w:t>
      </w:r>
    </w:p>
    <w:p w14:paraId="286E6FAF"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[24]</w:t>
      </w:r>
      <w:r w:rsidRPr="007441D4">
        <w:rPr>
          <w:rFonts w:ascii="Arial" w:hAnsi="Arial" w:cs="Arial"/>
          <w:sz w:val="14"/>
          <w:szCs w:val="14"/>
        </w:rPr>
        <w:tab/>
        <w:t xml:space="preserve">R. V. Shchepin, L. Jaigirdar, E. Y. Chekmenev, </w:t>
      </w:r>
      <w:r w:rsidRPr="007441D4">
        <w:rPr>
          <w:rFonts w:ascii="Arial" w:hAnsi="Arial" w:cs="Arial"/>
          <w:i/>
          <w:sz w:val="14"/>
          <w:szCs w:val="14"/>
        </w:rPr>
        <w:t xml:space="preserve">J Phys Chem C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122</w:t>
      </w:r>
      <w:r w:rsidRPr="007441D4">
        <w:rPr>
          <w:rFonts w:ascii="Arial" w:hAnsi="Arial" w:cs="Arial"/>
          <w:sz w:val="14"/>
          <w:szCs w:val="14"/>
        </w:rPr>
        <w:t>, 4984-4996.</w:t>
      </w:r>
    </w:p>
    <w:p w14:paraId="15AF1C46"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[25]</w:t>
      </w:r>
      <w:r w:rsidRPr="007441D4">
        <w:rPr>
          <w:rFonts w:ascii="Arial" w:hAnsi="Arial" w:cs="Arial"/>
          <w:sz w:val="14"/>
          <w:szCs w:val="14"/>
        </w:rPr>
        <w:tab/>
        <w:t xml:space="preserve">a) P. Norcott, M. J. Burns, P. J. Rayner, R. E. Mewis, S. B. Duckett, </w:t>
      </w:r>
      <w:r w:rsidRPr="007441D4">
        <w:rPr>
          <w:rFonts w:ascii="Arial" w:hAnsi="Arial" w:cs="Arial"/>
          <w:i/>
          <w:sz w:val="14"/>
          <w:szCs w:val="14"/>
        </w:rPr>
        <w:t xml:space="preserve">Magn. Reson. Chem.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56</w:t>
      </w:r>
      <w:r w:rsidRPr="007441D4">
        <w:rPr>
          <w:rFonts w:ascii="Arial" w:hAnsi="Arial" w:cs="Arial"/>
          <w:sz w:val="14"/>
          <w:szCs w:val="14"/>
        </w:rPr>
        <w:t xml:space="preserve">, 663-671; b) R. W. Adams, S. B. Duckett, R. A. Green, D. C. Williamson, G. G. R. Green, </w:t>
      </w:r>
      <w:r w:rsidRPr="007441D4">
        <w:rPr>
          <w:rFonts w:ascii="Arial" w:hAnsi="Arial" w:cs="Arial"/>
          <w:i/>
          <w:sz w:val="14"/>
          <w:szCs w:val="14"/>
        </w:rPr>
        <w:t xml:space="preserve">J. Chem. Phys. </w:t>
      </w:r>
      <w:r w:rsidRPr="007441D4">
        <w:rPr>
          <w:rFonts w:ascii="Arial" w:hAnsi="Arial" w:cs="Arial"/>
          <w:b/>
          <w:sz w:val="14"/>
          <w:szCs w:val="14"/>
        </w:rPr>
        <w:t>2009</w:t>
      </w:r>
      <w:r w:rsidRPr="007441D4">
        <w:rPr>
          <w:rFonts w:ascii="Arial" w:hAnsi="Arial" w:cs="Arial"/>
          <w:sz w:val="14"/>
          <w:szCs w:val="14"/>
        </w:rPr>
        <w:t xml:space="preserve">, </w:t>
      </w:r>
      <w:r w:rsidRPr="007441D4">
        <w:rPr>
          <w:rFonts w:ascii="Arial" w:hAnsi="Arial" w:cs="Arial"/>
          <w:i/>
          <w:sz w:val="14"/>
          <w:szCs w:val="14"/>
        </w:rPr>
        <w:t>131</w:t>
      </w:r>
      <w:r w:rsidRPr="007441D4">
        <w:rPr>
          <w:rFonts w:ascii="Arial" w:hAnsi="Arial" w:cs="Arial"/>
          <w:sz w:val="14"/>
          <w:szCs w:val="14"/>
        </w:rPr>
        <w:t>, 194505.</w:t>
      </w:r>
    </w:p>
    <w:p w14:paraId="755F46F7"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[26]</w:t>
      </w:r>
      <w:r w:rsidRPr="007441D4">
        <w:rPr>
          <w:rFonts w:ascii="Arial" w:hAnsi="Arial" w:cs="Arial"/>
          <w:sz w:val="14"/>
          <w:szCs w:val="14"/>
        </w:rPr>
        <w:tab/>
        <w:t xml:space="preserve">a) M. J. Albers, R. Bok, A. P. Chen, C. H. Cunningham, M. L. Zierhut, V. Y. Zhang, S. J. Kohler, J. Tropp, R. E. Hurd, Y.-F. Yen, S. J. Nelson, D. B. Vigneron, J. Kurhanewicz, </w:t>
      </w:r>
      <w:r w:rsidRPr="007441D4">
        <w:rPr>
          <w:rFonts w:ascii="Arial" w:hAnsi="Arial" w:cs="Arial"/>
          <w:i/>
          <w:sz w:val="14"/>
          <w:szCs w:val="14"/>
        </w:rPr>
        <w:t xml:space="preserve">Cancer Research </w:t>
      </w:r>
      <w:r w:rsidRPr="007441D4">
        <w:rPr>
          <w:rFonts w:ascii="Arial" w:hAnsi="Arial" w:cs="Arial"/>
          <w:b/>
          <w:sz w:val="14"/>
          <w:szCs w:val="14"/>
        </w:rPr>
        <w:t>2008</w:t>
      </w:r>
      <w:r w:rsidRPr="007441D4">
        <w:rPr>
          <w:rFonts w:ascii="Arial" w:hAnsi="Arial" w:cs="Arial"/>
          <w:sz w:val="14"/>
          <w:szCs w:val="14"/>
        </w:rPr>
        <w:t xml:space="preserve">, </w:t>
      </w:r>
      <w:r w:rsidRPr="007441D4">
        <w:rPr>
          <w:rFonts w:ascii="Arial" w:hAnsi="Arial" w:cs="Arial"/>
          <w:i/>
          <w:sz w:val="14"/>
          <w:szCs w:val="14"/>
        </w:rPr>
        <w:t>68</w:t>
      </w:r>
      <w:r w:rsidRPr="007441D4">
        <w:rPr>
          <w:rFonts w:ascii="Arial" w:hAnsi="Arial" w:cs="Arial"/>
          <w:sz w:val="14"/>
          <w:szCs w:val="14"/>
        </w:rPr>
        <w:t>, 8607-8615; b) J. H. Ardenkjær</w:t>
      </w:r>
      <w:r w:rsidRPr="007441D4">
        <w:rPr>
          <w:rFonts w:ascii="Cambria Math" w:hAnsi="Cambria Math" w:cs="Cambria Math"/>
          <w:sz w:val="14"/>
          <w:szCs w:val="14"/>
        </w:rPr>
        <w:t>‐</w:t>
      </w:r>
      <w:r w:rsidRPr="007441D4">
        <w:rPr>
          <w:rFonts w:ascii="Arial" w:hAnsi="Arial" w:cs="Arial"/>
          <w:sz w:val="14"/>
          <w:szCs w:val="14"/>
        </w:rPr>
        <w:t xml:space="preserve">Larsen, S. Bowen, J. R. Petersen, O. Rybalko, M. S. Vinding, M. Ullisch, N. C. Nielsen, </w:t>
      </w:r>
      <w:r w:rsidRPr="007441D4">
        <w:rPr>
          <w:rFonts w:ascii="Arial" w:hAnsi="Arial" w:cs="Arial"/>
          <w:i/>
          <w:sz w:val="14"/>
          <w:szCs w:val="14"/>
        </w:rPr>
        <w:t xml:space="preserve">Magn. Reson. Med. </w:t>
      </w:r>
      <w:r w:rsidRPr="007441D4">
        <w:rPr>
          <w:rFonts w:ascii="Arial" w:hAnsi="Arial" w:cs="Arial"/>
          <w:b/>
          <w:sz w:val="14"/>
          <w:szCs w:val="14"/>
        </w:rPr>
        <w:t>2019</w:t>
      </w:r>
      <w:r w:rsidRPr="007441D4">
        <w:rPr>
          <w:rFonts w:ascii="Arial" w:hAnsi="Arial" w:cs="Arial"/>
          <w:sz w:val="14"/>
          <w:szCs w:val="14"/>
        </w:rPr>
        <w:t xml:space="preserve">, </w:t>
      </w:r>
      <w:r w:rsidRPr="007441D4">
        <w:rPr>
          <w:rFonts w:ascii="Arial" w:hAnsi="Arial" w:cs="Arial"/>
          <w:i/>
          <w:sz w:val="14"/>
          <w:szCs w:val="14"/>
        </w:rPr>
        <w:t>81</w:t>
      </w:r>
      <w:r w:rsidRPr="007441D4">
        <w:rPr>
          <w:rFonts w:ascii="Arial" w:hAnsi="Arial" w:cs="Arial"/>
          <w:sz w:val="14"/>
          <w:szCs w:val="14"/>
        </w:rPr>
        <w:t>, 2184-2194.</w:t>
      </w:r>
    </w:p>
    <w:p w14:paraId="037A2A86" w14:textId="77777777" w:rsidR="000A3F09" w:rsidRPr="007441D4" w:rsidRDefault="000A3F09" w:rsidP="000A3F09">
      <w:pPr>
        <w:pStyle w:val="EndNoteBibliography"/>
        <w:ind w:left="720" w:hanging="720"/>
        <w:rPr>
          <w:rFonts w:ascii="Arial" w:hAnsi="Arial" w:cs="Arial"/>
          <w:sz w:val="14"/>
          <w:szCs w:val="14"/>
        </w:rPr>
      </w:pPr>
      <w:r w:rsidRPr="007441D4">
        <w:rPr>
          <w:rFonts w:ascii="Arial" w:hAnsi="Arial" w:cs="Arial"/>
          <w:sz w:val="14"/>
          <w:szCs w:val="14"/>
        </w:rPr>
        <w:t>[27]</w:t>
      </w:r>
      <w:r w:rsidRPr="007441D4">
        <w:rPr>
          <w:rFonts w:ascii="Arial" w:hAnsi="Arial" w:cs="Arial"/>
          <w:sz w:val="14"/>
          <w:szCs w:val="14"/>
        </w:rPr>
        <w:tab/>
        <w:t xml:space="preserve">a) R. E. Mewis, K. D. Atkinson, M. J. Cowley, S. B. Duckett, G. G. R. Green, R. A. Green, L. A. R. Highton, D. Kilgour, L. S. Lloyd, J. A. B. Lohman, </w:t>
      </w:r>
      <w:r w:rsidRPr="007441D4">
        <w:rPr>
          <w:rFonts w:ascii="Arial" w:hAnsi="Arial" w:cs="Arial"/>
          <w:i/>
          <w:sz w:val="14"/>
          <w:szCs w:val="14"/>
        </w:rPr>
        <w:t xml:space="preserve">Magn. Reson. Chem. </w:t>
      </w:r>
      <w:r w:rsidRPr="007441D4">
        <w:rPr>
          <w:rFonts w:ascii="Arial" w:hAnsi="Arial" w:cs="Arial"/>
          <w:b/>
          <w:sz w:val="14"/>
          <w:szCs w:val="14"/>
        </w:rPr>
        <w:t>2014</w:t>
      </w:r>
      <w:r w:rsidRPr="007441D4">
        <w:rPr>
          <w:rFonts w:ascii="Arial" w:hAnsi="Arial" w:cs="Arial"/>
          <w:sz w:val="14"/>
          <w:szCs w:val="14"/>
        </w:rPr>
        <w:t xml:space="preserve">, </w:t>
      </w:r>
      <w:r w:rsidRPr="007441D4">
        <w:rPr>
          <w:rFonts w:ascii="Arial" w:hAnsi="Arial" w:cs="Arial"/>
          <w:i/>
          <w:sz w:val="14"/>
          <w:szCs w:val="14"/>
        </w:rPr>
        <w:t>52</w:t>
      </w:r>
      <w:r w:rsidRPr="007441D4">
        <w:rPr>
          <w:rFonts w:ascii="Arial" w:hAnsi="Arial" w:cs="Arial"/>
          <w:sz w:val="14"/>
          <w:szCs w:val="14"/>
        </w:rPr>
        <w:t xml:space="preserve">, 358-369; b) S. Lehmkuhl, M. Wiese, L. Schubert, M. Held, M. Küppers, M. Wessling, B. Blümich, </w:t>
      </w:r>
      <w:r w:rsidRPr="007441D4">
        <w:rPr>
          <w:rFonts w:ascii="Arial" w:hAnsi="Arial" w:cs="Arial"/>
          <w:i/>
          <w:sz w:val="14"/>
          <w:szCs w:val="14"/>
        </w:rPr>
        <w:t xml:space="preserve">J. Magn. Reson. </w:t>
      </w:r>
      <w:r w:rsidRPr="007441D4">
        <w:rPr>
          <w:rFonts w:ascii="Arial" w:hAnsi="Arial" w:cs="Arial"/>
          <w:b/>
          <w:sz w:val="14"/>
          <w:szCs w:val="14"/>
        </w:rPr>
        <w:t>2018</w:t>
      </w:r>
      <w:r w:rsidRPr="007441D4">
        <w:rPr>
          <w:rFonts w:ascii="Arial" w:hAnsi="Arial" w:cs="Arial"/>
          <w:sz w:val="14"/>
          <w:szCs w:val="14"/>
        </w:rPr>
        <w:t xml:space="preserve">, </w:t>
      </w:r>
      <w:r w:rsidRPr="007441D4">
        <w:rPr>
          <w:rFonts w:ascii="Arial" w:hAnsi="Arial" w:cs="Arial"/>
          <w:i/>
          <w:sz w:val="14"/>
          <w:szCs w:val="14"/>
        </w:rPr>
        <w:t>291</w:t>
      </w:r>
      <w:r w:rsidRPr="007441D4">
        <w:rPr>
          <w:rFonts w:ascii="Arial" w:hAnsi="Arial" w:cs="Arial"/>
          <w:sz w:val="14"/>
          <w:szCs w:val="14"/>
        </w:rPr>
        <w:t>, 8-13.</w:t>
      </w:r>
    </w:p>
    <w:p w14:paraId="58B3EE49" w14:textId="20A8B6D1" w:rsidR="00B514BB" w:rsidRPr="007441D4" w:rsidRDefault="002C4D7B" w:rsidP="00B514BB">
      <w:pPr>
        <w:rPr>
          <w:rFonts w:ascii="Arial" w:hAnsi="Arial" w:cs="Arial"/>
          <w:bCs/>
          <w:sz w:val="14"/>
          <w:szCs w:val="14"/>
          <w:lang w:val="en-GB"/>
        </w:rPr>
      </w:pPr>
      <w:r w:rsidRPr="007441D4">
        <w:rPr>
          <w:rFonts w:ascii="Arial" w:hAnsi="Arial" w:cs="Arial"/>
          <w:bCs/>
          <w:sz w:val="14"/>
          <w:szCs w:val="14"/>
          <w:lang w:val="en-GB"/>
        </w:rPr>
        <w:fldChar w:fldCharType="end"/>
      </w:r>
    </w:p>
    <w:p w14:paraId="09C952DF" w14:textId="77777777" w:rsidR="00773C4B" w:rsidRPr="00B7640D" w:rsidRDefault="00773C4B" w:rsidP="00773C4B">
      <w:pPr>
        <w:rPr>
          <w:rFonts w:ascii="Arial" w:hAnsi="Arial" w:cs="Arial"/>
          <w:sz w:val="14"/>
          <w:szCs w:val="14"/>
          <w:lang w:val="en-GB"/>
        </w:rPr>
        <w:sectPr w:rsidR="00773C4B" w:rsidRPr="00B7640D" w:rsidSect="000D37AC">
          <w:type w:val="continuous"/>
          <w:pgSz w:w="11906" w:h="16838" w:code="9"/>
          <w:pgMar w:top="1673" w:right="936" w:bottom="1134" w:left="936" w:header="709" w:footer="709" w:gutter="0"/>
          <w:cols w:num="2" w:space="284"/>
          <w:docGrid w:linePitch="360"/>
        </w:sectPr>
      </w:pPr>
    </w:p>
    <w:p w14:paraId="0B7CDB27"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4FF02C1A" w14:textId="77777777" w:rsidR="00773C4B" w:rsidRDefault="00773C4B" w:rsidP="00773C4B">
      <w:pPr>
        <w:rPr>
          <w:bCs/>
          <w:lang w:val="en-GB"/>
        </w:rPr>
      </w:pPr>
    </w:p>
    <w:p w14:paraId="4BD8BF7B" w14:textId="77777777" w:rsidR="00A8458D" w:rsidRDefault="00A8458D" w:rsidP="00A8458D">
      <w:pPr>
        <w:rPr>
          <w:b/>
          <w:lang w:val="en-GB"/>
        </w:rPr>
      </w:pPr>
      <w:r w:rsidRPr="00621868">
        <w:rPr>
          <w:b/>
          <w:lang w:val="en-GB"/>
        </w:rPr>
        <w:t>Entry for the Table of Contents</w:t>
      </w:r>
    </w:p>
    <w:p w14:paraId="5536A9F3" w14:textId="77777777" w:rsidR="00A8458D" w:rsidRDefault="00A8458D" w:rsidP="00A8458D">
      <w:pPr>
        <w:rPr>
          <w:lang w:val="en-GB"/>
        </w:rPr>
      </w:pPr>
    </w:p>
    <w:p w14:paraId="2D22A812" w14:textId="77777777" w:rsidR="00A8458D" w:rsidRDefault="00A8458D" w:rsidP="00A8458D">
      <w:pPr>
        <w:spacing w:after="240"/>
        <w:rPr>
          <w:lang w:val="en-GB"/>
        </w:rPr>
      </w:pPr>
    </w:p>
    <w:tbl>
      <w:tblPr>
        <w:tblW w:w="10093" w:type="dxa"/>
        <w:tblLayout w:type="fixed"/>
        <w:tblLook w:val="01E0" w:firstRow="1" w:lastRow="1" w:firstColumn="1" w:lastColumn="1" w:noHBand="0" w:noVBand="0"/>
      </w:tblPr>
      <w:tblGrid>
        <w:gridCol w:w="6520"/>
        <w:gridCol w:w="284"/>
        <w:gridCol w:w="3289"/>
      </w:tblGrid>
      <w:tr w:rsidR="00A8458D" w14:paraId="186EB0F6" w14:textId="77777777" w:rsidTr="00A968D0">
        <w:trPr>
          <w:trHeight w:hRule="exact" w:val="340"/>
        </w:trPr>
        <w:tc>
          <w:tcPr>
            <w:tcW w:w="10093" w:type="dxa"/>
            <w:gridSpan w:val="3"/>
            <w:tcBorders>
              <w:bottom w:val="single" w:sz="36" w:space="0" w:color="BFBFBF"/>
            </w:tcBorders>
            <w:shd w:val="clear" w:color="auto" w:fill="auto"/>
          </w:tcPr>
          <w:p w14:paraId="25967762" w14:textId="77777777" w:rsidR="00A8458D" w:rsidRDefault="00A8458D" w:rsidP="003B6C60">
            <w:pPr>
              <w:pStyle w:val="ColumnTitleTOC"/>
            </w:pPr>
            <w:r>
              <w:t>COMMUNICATION</w:t>
            </w:r>
          </w:p>
        </w:tc>
      </w:tr>
      <w:tr w:rsidR="00A8458D" w14:paraId="7D635B0E" w14:textId="77777777" w:rsidTr="00A968D0">
        <w:trPr>
          <w:trHeight w:val="340"/>
        </w:trPr>
        <w:tc>
          <w:tcPr>
            <w:tcW w:w="6520" w:type="dxa"/>
            <w:vMerge w:val="restart"/>
            <w:tcBorders>
              <w:top w:val="single" w:sz="36" w:space="0" w:color="BFBFBF"/>
            </w:tcBorders>
            <w:shd w:val="clear" w:color="auto" w:fill="auto"/>
          </w:tcPr>
          <w:p w14:paraId="69879658" w14:textId="77777777" w:rsidR="00A8458D" w:rsidRDefault="00FA27BA" w:rsidP="003B6C60">
            <w:pPr>
              <w:pStyle w:val="TableOfContentText"/>
              <w:spacing w:before="1680"/>
            </w:pPr>
            <w:r>
              <w:rPr>
                <w:bCs/>
                <w:noProof/>
                <w:lang w:eastAsia="en-GB"/>
              </w:rPr>
              <w:drawing>
                <wp:anchor distT="0" distB="0" distL="114300" distR="114300" simplePos="0" relativeHeight="251657728" behindDoc="0" locked="0" layoutInCell="1" allowOverlap="1" wp14:anchorId="2D1F0412" wp14:editId="19EBEF26">
                  <wp:simplePos x="0" y="0"/>
                  <wp:positionH relativeFrom="column">
                    <wp:posOffset>-1270</wp:posOffset>
                  </wp:positionH>
                  <wp:positionV relativeFrom="page">
                    <wp:posOffset>188434</wp:posOffset>
                  </wp:positionV>
                  <wp:extent cx="3987165" cy="1153160"/>
                  <wp:effectExtent l="0" t="0" r="0" b="889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015"/>
                          <a:stretch/>
                        </pic:blipFill>
                        <pic:spPr bwMode="auto">
                          <a:xfrm>
                            <a:off x="0" y="0"/>
                            <a:ext cx="3987165" cy="115316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EC3AEC">
              <w:t>yjtujk</w:t>
            </w:r>
            <w:r w:rsidR="00A8458D" w:rsidRPr="0071268F">
              <w:t>of</w:t>
            </w:r>
            <w:proofErr w:type="spellEnd"/>
            <w:r w:rsidR="00A8458D" w:rsidRPr="0071268F">
              <w:t xml:space="preserve"> Content</w:t>
            </w:r>
          </w:p>
        </w:tc>
        <w:tc>
          <w:tcPr>
            <w:tcW w:w="284" w:type="dxa"/>
            <w:tcBorders>
              <w:top w:val="single" w:sz="36" w:space="0" w:color="BFBFBF"/>
            </w:tcBorders>
            <w:shd w:val="clear" w:color="auto" w:fill="auto"/>
          </w:tcPr>
          <w:p w14:paraId="119FAB07" w14:textId="77777777" w:rsidR="00A8458D" w:rsidRDefault="00A8458D" w:rsidP="003B6C60">
            <w:pPr>
              <w:rPr>
                <w:lang w:val="en-GB"/>
              </w:rPr>
            </w:pPr>
          </w:p>
        </w:tc>
        <w:tc>
          <w:tcPr>
            <w:tcW w:w="3289" w:type="dxa"/>
            <w:vMerge w:val="restart"/>
            <w:tcBorders>
              <w:top w:val="single" w:sz="36" w:space="0" w:color="BFBFBF"/>
            </w:tcBorders>
            <w:shd w:val="clear" w:color="auto" w:fill="auto"/>
          </w:tcPr>
          <w:p w14:paraId="3570E517" w14:textId="77777777" w:rsidR="00FA27BA" w:rsidRPr="00AB3793" w:rsidRDefault="00FA27BA" w:rsidP="00FA27BA">
            <w:pPr>
              <w:pStyle w:val="Authors"/>
              <w:rPr>
                <w:rFonts w:cs="Arial"/>
                <w:i/>
                <w:sz w:val="17"/>
                <w:szCs w:val="17"/>
              </w:rPr>
            </w:pPr>
            <w:proofErr w:type="spellStart"/>
            <w:r w:rsidRPr="00AB3793">
              <w:rPr>
                <w:rFonts w:cs="Arial"/>
                <w:i/>
                <w:sz w:val="17"/>
                <w:szCs w:val="17"/>
              </w:rPr>
              <w:t>Wissam</w:t>
            </w:r>
            <w:proofErr w:type="spellEnd"/>
            <w:r w:rsidRPr="00AB3793">
              <w:rPr>
                <w:rFonts w:cs="Arial"/>
                <w:i/>
                <w:sz w:val="17"/>
                <w:szCs w:val="17"/>
              </w:rPr>
              <w:t xml:space="preserve"> </w:t>
            </w:r>
            <w:proofErr w:type="spellStart"/>
            <w:r w:rsidRPr="00AB3793">
              <w:rPr>
                <w:rFonts w:cs="Arial"/>
                <w:i/>
                <w:sz w:val="17"/>
                <w:szCs w:val="17"/>
              </w:rPr>
              <w:t>Iali</w:t>
            </w:r>
            <w:proofErr w:type="spellEnd"/>
            <w:r w:rsidRPr="00AB3793">
              <w:rPr>
                <w:rFonts w:cs="Arial"/>
                <w:i/>
                <w:sz w:val="17"/>
                <w:szCs w:val="17"/>
              </w:rPr>
              <w:t>, Soumya S. Roy</w:t>
            </w:r>
            <w:r w:rsidR="000071E0">
              <w:rPr>
                <w:rFonts w:cs="Arial"/>
                <w:i/>
                <w:sz w:val="17"/>
                <w:szCs w:val="17"/>
              </w:rPr>
              <w:t xml:space="preserve">, </w:t>
            </w:r>
            <w:r w:rsidRPr="00AB3793">
              <w:rPr>
                <w:rFonts w:cs="Arial"/>
                <w:i/>
                <w:sz w:val="17"/>
                <w:szCs w:val="17"/>
              </w:rPr>
              <w:t xml:space="preserve">Ben. J. </w:t>
            </w:r>
            <w:proofErr w:type="spellStart"/>
            <w:r w:rsidRPr="00AB3793">
              <w:rPr>
                <w:rFonts w:cs="Arial"/>
                <w:i/>
                <w:sz w:val="17"/>
                <w:szCs w:val="17"/>
              </w:rPr>
              <w:t>Tickner</w:t>
            </w:r>
            <w:proofErr w:type="spellEnd"/>
            <w:r w:rsidRPr="00AB3793">
              <w:rPr>
                <w:rFonts w:cs="Arial"/>
                <w:i/>
                <w:sz w:val="17"/>
                <w:szCs w:val="17"/>
              </w:rPr>
              <w:t xml:space="preserve">, </w:t>
            </w:r>
            <w:proofErr w:type="spellStart"/>
            <w:r w:rsidR="000071E0">
              <w:rPr>
                <w:rFonts w:cs="Arial"/>
                <w:i/>
                <w:sz w:val="17"/>
                <w:szCs w:val="17"/>
              </w:rPr>
              <w:t>Fadi</w:t>
            </w:r>
            <w:proofErr w:type="spellEnd"/>
            <w:r w:rsidR="000071E0">
              <w:rPr>
                <w:rFonts w:cs="Arial"/>
                <w:i/>
                <w:sz w:val="17"/>
                <w:szCs w:val="17"/>
              </w:rPr>
              <w:t xml:space="preserve"> </w:t>
            </w:r>
            <w:proofErr w:type="spellStart"/>
            <w:r w:rsidR="000071E0">
              <w:rPr>
                <w:rFonts w:cs="Arial"/>
                <w:i/>
                <w:sz w:val="17"/>
                <w:szCs w:val="17"/>
              </w:rPr>
              <w:t>Ahwal</w:t>
            </w:r>
            <w:proofErr w:type="spellEnd"/>
            <w:r w:rsidR="000071E0">
              <w:rPr>
                <w:rFonts w:cs="Arial"/>
                <w:i/>
                <w:sz w:val="17"/>
                <w:szCs w:val="17"/>
              </w:rPr>
              <w:t xml:space="preserve">, </w:t>
            </w:r>
            <w:proofErr w:type="spellStart"/>
            <w:r w:rsidRPr="00AB3793">
              <w:rPr>
                <w:rFonts w:cs="Arial"/>
                <w:i/>
                <w:sz w:val="17"/>
                <w:szCs w:val="17"/>
              </w:rPr>
              <w:t>Aneurin</w:t>
            </w:r>
            <w:proofErr w:type="spellEnd"/>
            <w:r w:rsidRPr="00AB3793">
              <w:rPr>
                <w:rFonts w:cs="Arial"/>
                <w:i/>
                <w:sz w:val="17"/>
                <w:szCs w:val="17"/>
              </w:rPr>
              <w:t xml:space="preserve"> J. Kennerley and Simon B. Duckett *</w:t>
            </w:r>
          </w:p>
          <w:p w14:paraId="47116A03" w14:textId="77777777" w:rsidR="00A8458D" w:rsidRPr="009E5C87" w:rsidRDefault="00A8458D" w:rsidP="003B6C60">
            <w:pPr>
              <w:pStyle w:val="PageNumbers"/>
              <w:rPr>
                <w:lang w:val="en-GB"/>
              </w:rPr>
            </w:pPr>
            <w:r w:rsidRPr="00AB3793">
              <w:rPr>
                <w:highlight w:val="darkGray"/>
                <w:lang w:val="en-GB"/>
              </w:rPr>
              <w:t>Page No. – Page No.</w:t>
            </w:r>
          </w:p>
          <w:p w14:paraId="021CD9F3" w14:textId="77777777" w:rsidR="00FA27BA" w:rsidRPr="00AB3793" w:rsidRDefault="00FA27BA" w:rsidP="00AB3793">
            <w:pPr>
              <w:pStyle w:val="TitleTOC"/>
              <w:framePr w:hSpace="141" w:wrap="around" w:vAnchor="page" w:hAnchor="margin" w:y="1504"/>
            </w:pPr>
            <w:r w:rsidRPr="00FA27BA">
              <w:rPr>
                <w:szCs w:val="17"/>
                <w:lang w:val="en-US"/>
              </w:rPr>
              <w:t xml:space="preserve">Hyperpolarizing Pyruvate </w:t>
            </w:r>
            <w:r w:rsidRPr="00FA27BA">
              <w:rPr>
                <w:i/>
                <w:szCs w:val="17"/>
                <w:lang w:val="en-US"/>
              </w:rPr>
              <w:t>via</w:t>
            </w:r>
            <w:r w:rsidRPr="00FA27BA">
              <w:rPr>
                <w:szCs w:val="17"/>
                <w:lang w:val="en-US"/>
              </w:rPr>
              <w:t xml:space="preserve"> SABRE: A Test-bed for Singlet Nuclear</w:t>
            </w:r>
            <w:r w:rsidRPr="00D472C4">
              <w:rPr>
                <w:lang w:val="en-US"/>
              </w:rPr>
              <w:t xml:space="preserve"> Polarization</w:t>
            </w:r>
          </w:p>
          <w:p w14:paraId="27E1DF20" w14:textId="77777777" w:rsidR="00FA27BA" w:rsidRDefault="00FA27BA" w:rsidP="003B6C60">
            <w:pPr>
              <w:pStyle w:val="TitleTOC"/>
              <w:framePr w:hSpace="141" w:wrap="around" w:vAnchor="page" w:hAnchor="margin" w:y="1504"/>
            </w:pPr>
          </w:p>
          <w:p w14:paraId="1F3989AC" w14:textId="77777777" w:rsidR="00A8458D" w:rsidRPr="009E5C87" w:rsidRDefault="00A8458D" w:rsidP="003B6C60">
            <w:pPr>
              <w:framePr w:hSpace="141" w:wrap="around" w:vAnchor="page" w:hAnchor="margin" w:y="1504"/>
              <w:rPr>
                <w:lang w:val="en-GB"/>
              </w:rPr>
            </w:pPr>
          </w:p>
        </w:tc>
      </w:tr>
      <w:tr w:rsidR="00A8458D" w14:paraId="7A5194CB" w14:textId="77777777" w:rsidTr="003B6C60">
        <w:trPr>
          <w:trHeight w:hRule="exact" w:val="2722"/>
        </w:trPr>
        <w:tc>
          <w:tcPr>
            <w:tcW w:w="6520" w:type="dxa"/>
            <w:vMerge/>
            <w:shd w:val="clear" w:color="auto" w:fill="auto"/>
          </w:tcPr>
          <w:p w14:paraId="67A9248A" w14:textId="77777777" w:rsidR="00A8458D" w:rsidRDefault="00A8458D" w:rsidP="003B6C60">
            <w:pPr>
              <w:rPr>
                <w:lang w:val="en-GB"/>
              </w:rPr>
            </w:pPr>
          </w:p>
        </w:tc>
        <w:tc>
          <w:tcPr>
            <w:tcW w:w="284" w:type="dxa"/>
            <w:shd w:val="clear" w:color="auto" w:fill="auto"/>
          </w:tcPr>
          <w:p w14:paraId="5EEBB718" w14:textId="77777777" w:rsidR="00A8458D" w:rsidRDefault="00A8458D" w:rsidP="003B6C60">
            <w:pPr>
              <w:rPr>
                <w:lang w:val="en-GB"/>
              </w:rPr>
            </w:pPr>
          </w:p>
        </w:tc>
        <w:tc>
          <w:tcPr>
            <w:tcW w:w="3289" w:type="dxa"/>
            <w:vMerge/>
            <w:shd w:val="clear" w:color="auto" w:fill="auto"/>
          </w:tcPr>
          <w:p w14:paraId="13DC0251" w14:textId="77777777" w:rsidR="00A8458D" w:rsidRDefault="00A8458D" w:rsidP="003B6C60">
            <w:pPr>
              <w:rPr>
                <w:lang w:val="en-GB"/>
              </w:rPr>
            </w:pPr>
          </w:p>
        </w:tc>
      </w:tr>
    </w:tbl>
    <w:p w14:paraId="26C638DE" w14:textId="77777777" w:rsidR="000D61F5" w:rsidRDefault="00EC3AEC" w:rsidP="00773C4B">
      <w:pPr>
        <w:rPr>
          <w:rFonts w:ascii="Arial" w:hAnsi="Arial" w:cs="Arial"/>
          <w:bCs/>
          <w:sz w:val="17"/>
          <w:szCs w:val="17"/>
          <w:lang w:val="en-GB"/>
        </w:rPr>
      </w:pPr>
      <w:r>
        <w:rPr>
          <w:rFonts w:ascii="Arial" w:hAnsi="Arial" w:cs="Arial"/>
          <w:bCs/>
          <w:sz w:val="17"/>
          <w:szCs w:val="17"/>
          <w:lang w:val="en-GB"/>
        </w:rPr>
        <w:t xml:space="preserve">SABRE provides a refreshable low cost route to producing hyperpolarised singlet pyruvate </w:t>
      </w:r>
    </w:p>
    <w:p w14:paraId="1D805FB6" w14:textId="77777777" w:rsidR="000D61F5" w:rsidRDefault="000D61F5" w:rsidP="00773C4B">
      <w:pPr>
        <w:rPr>
          <w:rFonts w:ascii="Arial" w:hAnsi="Arial" w:cs="Arial"/>
          <w:bCs/>
          <w:sz w:val="17"/>
          <w:szCs w:val="17"/>
          <w:lang w:val="en-GB"/>
        </w:rPr>
      </w:pPr>
    </w:p>
    <w:p w14:paraId="60E49265" w14:textId="4022294B" w:rsidR="00B514BB" w:rsidRPr="00AB3793" w:rsidRDefault="00B514BB">
      <w:pPr>
        <w:rPr>
          <w:rFonts w:ascii="Arial" w:hAnsi="Arial" w:cs="Arial"/>
          <w:bCs/>
          <w:sz w:val="17"/>
          <w:szCs w:val="17"/>
          <w:lang w:val="en-GB"/>
        </w:rPr>
      </w:pPr>
    </w:p>
    <w:sectPr w:rsidR="00B514BB" w:rsidRPr="00AB3793" w:rsidSect="000D37AC">
      <w:pgSz w:w="11906" w:h="16838" w:code="9"/>
      <w:pgMar w:top="1134" w:right="936" w:bottom="1134" w:left="936" w:header="1021" w:footer="0" w:gutter="0"/>
      <w:cols w:space="284"/>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84532F" w16cid:durableId="2088FD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DDF8" w14:textId="77777777" w:rsidR="001A705F" w:rsidRDefault="001A705F">
      <w:r>
        <w:separator/>
      </w:r>
    </w:p>
  </w:endnote>
  <w:endnote w:type="continuationSeparator" w:id="0">
    <w:p w14:paraId="23D52BF3" w14:textId="77777777" w:rsidR="001A705F" w:rsidRDefault="001A7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59C12" w14:textId="77777777" w:rsidR="000A3F09" w:rsidRDefault="000A3F09" w:rsidP="000C4579">
    <w:pPr>
      <w:pStyle w:val="Footer"/>
      <w:pBdr>
        <w:top w:val="single" w:sz="18" w:space="1" w:color="C0C0C0"/>
      </w:pBdr>
    </w:pPr>
  </w:p>
  <w:p w14:paraId="622144D0" w14:textId="77777777" w:rsidR="000A3F09" w:rsidRDefault="000A3F09" w:rsidP="000C4579">
    <w:pPr>
      <w:pStyle w:val="Footer"/>
    </w:pPr>
  </w:p>
  <w:p w14:paraId="3159DD85" w14:textId="77777777" w:rsidR="000A3F09" w:rsidRDefault="000A3F09" w:rsidP="000C4579">
    <w:pPr>
      <w:pStyle w:val="Footer"/>
    </w:pPr>
  </w:p>
  <w:p w14:paraId="5F93F7C1" w14:textId="77777777" w:rsidR="000A3F09" w:rsidRPr="00205632" w:rsidRDefault="000A3F09"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CE2E1" w14:textId="77777777" w:rsidR="001A705F" w:rsidRDefault="001A705F">
      <w:r>
        <w:separator/>
      </w:r>
    </w:p>
  </w:footnote>
  <w:footnote w:type="continuationSeparator" w:id="0">
    <w:p w14:paraId="5B8DAD70" w14:textId="77777777" w:rsidR="001A705F" w:rsidRDefault="001A7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9A459" w14:textId="77777777" w:rsidR="000A3F09" w:rsidRPr="00C8278A" w:rsidRDefault="001A705F"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07CE9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0A3F09" w:rsidRPr="001D7ECC">
      <w:rPr>
        <w:rFonts w:ascii="Arial Narrow" w:hAnsi="Arial Narrow" w:cs="Arial"/>
        <w:b/>
        <w:bCs/>
        <w:noProof/>
        <w:color w:val="C0C0C0"/>
        <w:sz w:val="40"/>
        <w:szCs w:val="36"/>
        <w:lang w:val="en-GB" w:eastAsia="en-GB"/>
      </w:rPr>
      <w:drawing>
        <wp:inline distT="0" distB="0" distL="0" distR="0" wp14:anchorId="1C86C0DE" wp14:editId="78A1D09F">
          <wp:extent cx="1455420" cy="367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367665"/>
                  </a:xfrm>
                  <a:prstGeom prst="rect">
                    <a:avLst/>
                  </a:prstGeom>
                  <a:noFill/>
                  <a:ln>
                    <a:noFill/>
                  </a:ln>
                </pic:spPr>
              </pic:pic>
            </a:graphicData>
          </a:graphic>
        </wp:inline>
      </w:drawing>
    </w:r>
    <w:r w:rsidR="000A3F09">
      <w:rPr>
        <w:rFonts w:ascii="Arial Narrow" w:hAnsi="Arial Narrow" w:cs="Arial"/>
        <w:b/>
        <w:bCs/>
        <w:color w:val="C0C0C0"/>
        <w:sz w:val="40"/>
        <w:szCs w:val="36"/>
      </w:rPr>
      <w:tab/>
    </w:r>
    <w:r w:rsidR="000A3F09">
      <w:rPr>
        <w:rFonts w:ascii="Arial Narrow" w:hAnsi="Arial Narrow" w:cs="Arial"/>
        <w:b/>
        <w:bCs/>
        <w:color w:val="C0C0C0"/>
        <w:sz w:val="40"/>
        <w:szCs w:val="36"/>
      </w:rPr>
      <w:tab/>
      <w:t xml:space="preserve">                            </w:t>
    </w:r>
    <w:r w:rsidR="000A3F09"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AA7E4" w14:textId="77777777" w:rsidR="000A3F09" w:rsidRPr="00971FC5" w:rsidRDefault="001A705F" w:rsidP="000C4579">
    <w:pPr>
      <w:pStyle w:val="Header"/>
      <w:pBdr>
        <w:bottom w:val="single" w:sz="18" w:space="1" w:color="C0C0C0"/>
      </w:pBdr>
      <w:rPr>
        <w:rFonts w:ascii="Arial Narrow" w:hAnsi="Arial Narrow" w:cs="Arial"/>
        <w:sz w:val="32"/>
        <w:szCs w:val="36"/>
      </w:rPr>
    </w:pPr>
    <w:r>
      <w:rPr>
        <w:noProof/>
        <w:sz w:val="20"/>
        <w:lang w:eastAsia="zh-CN"/>
      </w:rPr>
      <w:pict w14:anchorId="72CD6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0A3F09" w:rsidRPr="00971FC5">
      <w:rPr>
        <w:noProof/>
        <w:sz w:val="20"/>
        <w:lang w:val="en-GB" w:eastAsia="en-GB"/>
      </w:rPr>
      <w:drawing>
        <wp:anchor distT="0" distB="0" distL="114300" distR="114300" simplePos="0" relativeHeight="251656192" behindDoc="0" locked="0" layoutInCell="1" allowOverlap="1" wp14:anchorId="4D8F0052" wp14:editId="020C267B">
          <wp:simplePos x="0" y="0"/>
          <wp:positionH relativeFrom="column">
            <wp:posOffset>5344160</wp:posOffset>
          </wp:positionH>
          <wp:positionV relativeFrom="paragraph">
            <wp:posOffset>-40005</wp:posOffset>
          </wp:positionV>
          <wp:extent cx="1079500" cy="273050"/>
          <wp:effectExtent l="0" t="0" r="0" b="0"/>
          <wp:wrapTopAndBottom/>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anchor>
      </w:drawing>
    </w:r>
    <w:r w:rsidR="000A3F09" w:rsidRPr="00971FC5">
      <w:rPr>
        <w:rFonts w:ascii="Arial Narrow" w:hAnsi="Arial Narrow" w:cs="Arial"/>
        <w:b/>
        <w:bCs/>
        <w:color w:val="C0C0C0"/>
        <w:sz w:val="32"/>
        <w:szCs w:val="36"/>
      </w:rPr>
      <w:t>COMMUNICATION</w:t>
    </w:r>
    <w:r w:rsidR="000A3F09" w:rsidRPr="00971FC5">
      <w:rPr>
        <w:rFonts w:ascii="Arial Narrow" w:hAnsi="Arial Narrow" w:cs="Arial"/>
        <w:sz w:val="32"/>
        <w:szCs w:val="36"/>
      </w:rPr>
      <w:tab/>
    </w:r>
    <w:r w:rsidR="000A3F09"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A5458" w14:textId="77777777" w:rsidR="000A3F09" w:rsidRDefault="001A705F">
    <w:pPr>
      <w:pStyle w:val="Header"/>
    </w:pPr>
    <w:r>
      <w:rPr>
        <w:noProof/>
        <w:lang w:eastAsia="zh-CN"/>
      </w:rPr>
      <w:pict w14:anchorId="272CE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5vz02w6tretiefa5x595ek2xfp50x2xe5d&quot;&gt;newpy&lt;record-ids&gt;&lt;item&gt;1&lt;/item&gt;&lt;item&gt;2&lt;/item&gt;&lt;item&gt;3&lt;/item&gt;&lt;item&gt;4&lt;/item&gt;&lt;item&gt;7&lt;/item&gt;&lt;item&gt;8&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47&lt;/item&gt;&lt;item&gt;48&lt;/item&gt;&lt;item&gt;57&lt;/item&gt;&lt;item&gt;58&lt;/item&gt;&lt;item&gt;59&lt;/item&gt;&lt;item&gt;60&lt;/item&gt;&lt;item&gt;61&lt;/item&gt;&lt;item&gt;62&lt;/item&gt;&lt;item&gt;63&lt;/item&gt;&lt;item&gt;64&lt;/item&gt;&lt;item&gt;65&lt;/item&gt;&lt;item&gt;67&lt;/item&gt;&lt;item&gt;68&lt;/item&gt;&lt;item&gt;71&lt;/item&gt;&lt;item&gt;73&lt;/item&gt;&lt;item&gt;93&lt;/item&gt;&lt;item&gt;94&lt;/item&gt;&lt;/record-ids&gt;&lt;/item&gt;&lt;/Libraries&gt;"/>
  </w:docVars>
  <w:rsids>
    <w:rsidRoot w:val="006A37EF"/>
    <w:rsid w:val="0000214A"/>
    <w:rsid w:val="00002DBC"/>
    <w:rsid w:val="00003927"/>
    <w:rsid w:val="0000457A"/>
    <w:rsid w:val="000071E0"/>
    <w:rsid w:val="0000780F"/>
    <w:rsid w:val="00010410"/>
    <w:rsid w:val="00011D51"/>
    <w:rsid w:val="00013DD7"/>
    <w:rsid w:val="00022DB4"/>
    <w:rsid w:val="00027F3A"/>
    <w:rsid w:val="00033C26"/>
    <w:rsid w:val="00033D1A"/>
    <w:rsid w:val="00033F43"/>
    <w:rsid w:val="00036490"/>
    <w:rsid w:val="0004091A"/>
    <w:rsid w:val="00042BF0"/>
    <w:rsid w:val="00045AB9"/>
    <w:rsid w:val="00050661"/>
    <w:rsid w:val="0005096E"/>
    <w:rsid w:val="0005140E"/>
    <w:rsid w:val="000529EF"/>
    <w:rsid w:val="00055485"/>
    <w:rsid w:val="0006281D"/>
    <w:rsid w:val="00063E0F"/>
    <w:rsid w:val="0006489B"/>
    <w:rsid w:val="000650AB"/>
    <w:rsid w:val="0006694D"/>
    <w:rsid w:val="000669E3"/>
    <w:rsid w:val="00066B8E"/>
    <w:rsid w:val="00067797"/>
    <w:rsid w:val="00070B55"/>
    <w:rsid w:val="00070E0D"/>
    <w:rsid w:val="0007315F"/>
    <w:rsid w:val="00077560"/>
    <w:rsid w:val="0008077D"/>
    <w:rsid w:val="00085C2E"/>
    <w:rsid w:val="0009539C"/>
    <w:rsid w:val="00095C2F"/>
    <w:rsid w:val="000A37F3"/>
    <w:rsid w:val="000A3F09"/>
    <w:rsid w:val="000A4877"/>
    <w:rsid w:val="000A77DC"/>
    <w:rsid w:val="000B6DF3"/>
    <w:rsid w:val="000C0FB1"/>
    <w:rsid w:val="000C1DBD"/>
    <w:rsid w:val="000C4579"/>
    <w:rsid w:val="000C53F1"/>
    <w:rsid w:val="000D37AC"/>
    <w:rsid w:val="000D61F5"/>
    <w:rsid w:val="000D70F8"/>
    <w:rsid w:val="000D75B7"/>
    <w:rsid w:val="000D7701"/>
    <w:rsid w:val="000E0815"/>
    <w:rsid w:val="000E0821"/>
    <w:rsid w:val="000E0CEA"/>
    <w:rsid w:val="000E0EC4"/>
    <w:rsid w:val="000E1C81"/>
    <w:rsid w:val="000E517A"/>
    <w:rsid w:val="000E5FDC"/>
    <w:rsid w:val="000E718F"/>
    <w:rsid w:val="000E76B8"/>
    <w:rsid w:val="000F1E66"/>
    <w:rsid w:val="000F29A4"/>
    <w:rsid w:val="000F2C63"/>
    <w:rsid w:val="000F2EA1"/>
    <w:rsid w:val="000F5BD1"/>
    <w:rsid w:val="000F7847"/>
    <w:rsid w:val="001037A1"/>
    <w:rsid w:val="00103EF7"/>
    <w:rsid w:val="00104119"/>
    <w:rsid w:val="0010543E"/>
    <w:rsid w:val="00105F97"/>
    <w:rsid w:val="00107E8C"/>
    <w:rsid w:val="00112D8F"/>
    <w:rsid w:val="00113433"/>
    <w:rsid w:val="001158DE"/>
    <w:rsid w:val="00117662"/>
    <w:rsid w:val="00120F2E"/>
    <w:rsid w:val="001237B3"/>
    <w:rsid w:val="0012381E"/>
    <w:rsid w:val="001239F9"/>
    <w:rsid w:val="00130395"/>
    <w:rsid w:val="001322FF"/>
    <w:rsid w:val="0013316F"/>
    <w:rsid w:val="001332DF"/>
    <w:rsid w:val="001344F7"/>
    <w:rsid w:val="001348CD"/>
    <w:rsid w:val="0014043E"/>
    <w:rsid w:val="00141356"/>
    <w:rsid w:val="00143342"/>
    <w:rsid w:val="00143441"/>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74B04"/>
    <w:rsid w:val="001773F6"/>
    <w:rsid w:val="001800AA"/>
    <w:rsid w:val="0018157E"/>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A705F"/>
    <w:rsid w:val="001B0DFC"/>
    <w:rsid w:val="001B3166"/>
    <w:rsid w:val="001B669D"/>
    <w:rsid w:val="001C0C33"/>
    <w:rsid w:val="001C1039"/>
    <w:rsid w:val="001C21E3"/>
    <w:rsid w:val="001C26A7"/>
    <w:rsid w:val="001C458A"/>
    <w:rsid w:val="001D00A9"/>
    <w:rsid w:val="001D1155"/>
    <w:rsid w:val="001D13EA"/>
    <w:rsid w:val="001D216B"/>
    <w:rsid w:val="001D29CA"/>
    <w:rsid w:val="001D54CA"/>
    <w:rsid w:val="001D7ECC"/>
    <w:rsid w:val="001E164A"/>
    <w:rsid w:val="001E2F1C"/>
    <w:rsid w:val="001E4159"/>
    <w:rsid w:val="001F16EF"/>
    <w:rsid w:val="001F1A2D"/>
    <w:rsid w:val="001F252B"/>
    <w:rsid w:val="001F4235"/>
    <w:rsid w:val="001F45C3"/>
    <w:rsid w:val="001F4EE4"/>
    <w:rsid w:val="001F6B8B"/>
    <w:rsid w:val="001F77AE"/>
    <w:rsid w:val="00200C6E"/>
    <w:rsid w:val="0020306E"/>
    <w:rsid w:val="0020343C"/>
    <w:rsid w:val="00205632"/>
    <w:rsid w:val="00205C3D"/>
    <w:rsid w:val="00212CDE"/>
    <w:rsid w:val="00212E9E"/>
    <w:rsid w:val="00213D0E"/>
    <w:rsid w:val="002221BA"/>
    <w:rsid w:val="00222D97"/>
    <w:rsid w:val="0022537E"/>
    <w:rsid w:val="0022582C"/>
    <w:rsid w:val="00232C14"/>
    <w:rsid w:val="002362C7"/>
    <w:rsid w:val="00241D85"/>
    <w:rsid w:val="00242C89"/>
    <w:rsid w:val="00242E54"/>
    <w:rsid w:val="002433F0"/>
    <w:rsid w:val="00243927"/>
    <w:rsid w:val="00247202"/>
    <w:rsid w:val="002518B9"/>
    <w:rsid w:val="00260EDA"/>
    <w:rsid w:val="00261387"/>
    <w:rsid w:val="00261882"/>
    <w:rsid w:val="00262BB9"/>
    <w:rsid w:val="0026553A"/>
    <w:rsid w:val="00265DCA"/>
    <w:rsid w:val="00267F8A"/>
    <w:rsid w:val="002702BC"/>
    <w:rsid w:val="0027068B"/>
    <w:rsid w:val="002712B7"/>
    <w:rsid w:val="0028167D"/>
    <w:rsid w:val="002822E7"/>
    <w:rsid w:val="00282F6D"/>
    <w:rsid w:val="00286288"/>
    <w:rsid w:val="00286C1A"/>
    <w:rsid w:val="00287256"/>
    <w:rsid w:val="00287B32"/>
    <w:rsid w:val="00291C93"/>
    <w:rsid w:val="002973E6"/>
    <w:rsid w:val="002A36FA"/>
    <w:rsid w:val="002A561E"/>
    <w:rsid w:val="002A69D1"/>
    <w:rsid w:val="002B0FF4"/>
    <w:rsid w:val="002B16E2"/>
    <w:rsid w:val="002B22BA"/>
    <w:rsid w:val="002B25E2"/>
    <w:rsid w:val="002B453B"/>
    <w:rsid w:val="002B7CA9"/>
    <w:rsid w:val="002C36E0"/>
    <w:rsid w:val="002C4D7B"/>
    <w:rsid w:val="002C6B86"/>
    <w:rsid w:val="002C7542"/>
    <w:rsid w:val="002C7A78"/>
    <w:rsid w:val="002D0B17"/>
    <w:rsid w:val="002D1459"/>
    <w:rsid w:val="002D24CB"/>
    <w:rsid w:val="002D42FF"/>
    <w:rsid w:val="002D47BD"/>
    <w:rsid w:val="002D5148"/>
    <w:rsid w:val="002D5B99"/>
    <w:rsid w:val="002E066F"/>
    <w:rsid w:val="002E0B2F"/>
    <w:rsid w:val="002E2CA8"/>
    <w:rsid w:val="002E4535"/>
    <w:rsid w:val="002F0269"/>
    <w:rsid w:val="002F1479"/>
    <w:rsid w:val="002F17FB"/>
    <w:rsid w:val="002F46B3"/>
    <w:rsid w:val="002F56D6"/>
    <w:rsid w:val="002F5A77"/>
    <w:rsid w:val="002F6A4C"/>
    <w:rsid w:val="002F7059"/>
    <w:rsid w:val="002F73A5"/>
    <w:rsid w:val="003006A7"/>
    <w:rsid w:val="00301167"/>
    <w:rsid w:val="00301320"/>
    <w:rsid w:val="00301D1E"/>
    <w:rsid w:val="00303C85"/>
    <w:rsid w:val="00303FBE"/>
    <w:rsid w:val="003040CB"/>
    <w:rsid w:val="003079D2"/>
    <w:rsid w:val="00307C5A"/>
    <w:rsid w:val="003113EB"/>
    <w:rsid w:val="003116F4"/>
    <w:rsid w:val="00312ED2"/>
    <w:rsid w:val="0032048F"/>
    <w:rsid w:val="00320B05"/>
    <w:rsid w:val="003219A5"/>
    <w:rsid w:val="00322D02"/>
    <w:rsid w:val="00322E1F"/>
    <w:rsid w:val="00323FC3"/>
    <w:rsid w:val="00324724"/>
    <w:rsid w:val="00324B59"/>
    <w:rsid w:val="00325147"/>
    <w:rsid w:val="003254D1"/>
    <w:rsid w:val="00325516"/>
    <w:rsid w:val="00325CE8"/>
    <w:rsid w:val="003275FF"/>
    <w:rsid w:val="0033054D"/>
    <w:rsid w:val="00331B5E"/>
    <w:rsid w:val="003320E9"/>
    <w:rsid w:val="0033384F"/>
    <w:rsid w:val="00333FAD"/>
    <w:rsid w:val="0033586B"/>
    <w:rsid w:val="00336A5A"/>
    <w:rsid w:val="003403BB"/>
    <w:rsid w:val="00340A08"/>
    <w:rsid w:val="003447D7"/>
    <w:rsid w:val="0034496B"/>
    <w:rsid w:val="00354B57"/>
    <w:rsid w:val="00355D81"/>
    <w:rsid w:val="00364753"/>
    <w:rsid w:val="00364A2A"/>
    <w:rsid w:val="003657B6"/>
    <w:rsid w:val="00366676"/>
    <w:rsid w:val="0037003F"/>
    <w:rsid w:val="00375415"/>
    <w:rsid w:val="00376792"/>
    <w:rsid w:val="00376F37"/>
    <w:rsid w:val="003777FD"/>
    <w:rsid w:val="00377885"/>
    <w:rsid w:val="00384C10"/>
    <w:rsid w:val="0038506F"/>
    <w:rsid w:val="00390DD7"/>
    <w:rsid w:val="003919E6"/>
    <w:rsid w:val="0039303B"/>
    <w:rsid w:val="00396BE2"/>
    <w:rsid w:val="003A1324"/>
    <w:rsid w:val="003A270A"/>
    <w:rsid w:val="003A5050"/>
    <w:rsid w:val="003B04BA"/>
    <w:rsid w:val="003B0FC4"/>
    <w:rsid w:val="003B6C60"/>
    <w:rsid w:val="003B70C8"/>
    <w:rsid w:val="003C134A"/>
    <w:rsid w:val="003C1CCA"/>
    <w:rsid w:val="003C2972"/>
    <w:rsid w:val="003C2C9C"/>
    <w:rsid w:val="003C6E1A"/>
    <w:rsid w:val="003D0F51"/>
    <w:rsid w:val="003D1C1A"/>
    <w:rsid w:val="003E54CD"/>
    <w:rsid w:val="003E6B33"/>
    <w:rsid w:val="003E7319"/>
    <w:rsid w:val="003F1223"/>
    <w:rsid w:val="003F2556"/>
    <w:rsid w:val="003F3BBA"/>
    <w:rsid w:val="003F46DF"/>
    <w:rsid w:val="003F50D4"/>
    <w:rsid w:val="003F5A32"/>
    <w:rsid w:val="0040080D"/>
    <w:rsid w:val="00400DD3"/>
    <w:rsid w:val="0040125E"/>
    <w:rsid w:val="0040270E"/>
    <w:rsid w:val="00403876"/>
    <w:rsid w:val="004062B1"/>
    <w:rsid w:val="004070B6"/>
    <w:rsid w:val="004072DD"/>
    <w:rsid w:val="00411AA6"/>
    <w:rsid w:val="00414412"/>
    <w:rsid w:val="00415971"/>
    <w:rsid w:val="00416B05"/>
    <w:rsid w:val="00422AFE"/>
    <w:rsid w:val="00423593"/>
    <w:rsid w:val="00424978"/>
    <w:rsid w:val="0042545B"/>
    <w:rsid w:val="004255E7"/>
    <w:rsid w:val="00426AEB"/>
    <w:rsid w:val="00427CBD"/>
    <w:rsid w:val="00431151"/>
    <w:rsid w:val="00432307"/>
    <w:rsid w:val="00435D6F"/>
    <w:rsid w:val="00436338"/>
    <w:rsid w:val="00436631"/>
    <w:rsid w:val="00437B5A"/>
    <w:rsid w:val="004408A0"/>
    <w:rsid w:val="00444E3C"/>
    <w:rsid w:val="00445D5C"/>
    <w:rsid w:val="004465F9"/>
    <w:rsid w:val="004466B0"/>
    <w:rsid w:val="00451F5D"/>
    <w:rsid w:val="00454289"/>
    <w:rsid w:val="00454A2D"/>
    <w:rsid w:val="004556E1"/>
    <w:rsid w:val="00456A17"/>
    <w:rsid w:val="004609E1"/>
    <w:rsid w:val="00460C28"/>
    <w:rsid w:val="0046183E"/>
    <w:rsid w:val="00461BD2"/>
    <w:rsid w:val="00462A09"/>
    <w:rsid w:val="00463404"/>
    <w:rsid w:val="00463853"/>
    <w:rsid w:val="00463B0E"/>
    <w:rsid w:val="004644E1"/>
    <w:rsid w:val="0046574E"/>
    <w:rsid w:val="004657E8"/>
    <w:rsid w:val="00467E99"/>
    <w:rsid w:val="00470790"/>
    <w:rsid w:val="00470FBB"/>
    <w:rsid w:val="0047299B"/>
    <w:rsid w:val="00473029"/>
    <w:rsid w:val="00473EE4"/>
    <w:rsid w:val="0047721B"/>
    <w:rsid w:val="00477B4C"/>
    <w:rsid w:val="00477B99"/>
    <w:rsid w:val="004841CA"/>
    <w:rsid w:val="00485C84"/>
    <w:rsid w:val="00486215"/>
    <w:rsid w:val="0048630D"/>
    <w:rsid w:val="00490E63"/>
    <w:rsid w:val="004921CF"/>
    <w:rsid w:val="004930F0"/>
    <w:rsid w:val="004A0BA8"/>
    <w:rsid w:val="004A484D"/>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C43"/>
    <w:rsid w:val="004E4DFF"/>
    <w:rsid w:val="004E5278"/>
    <w:rsid w:val="004E74F4"/>
    <w:rsid w:val="004F0129"/>
    <w:rsid w:val="004F257F"/>
    <w:rsid w:val="004F35CD"/>
    <w:rsid w:val="004F41D3"/>
    <w:rsid w:val="00501639"/>
    <w:rsid w:val="00501EFF"/>
    <w:rsid w:val="0050277D"/>
    <w:rsid w:val="005035EB"/>
    <w:rsid w:val="005057A7"/>
    <w:rsid w:val="0050689B"/>
    <w:rsid w:val="005068AA"/>
    <w:rsid w:val="00506EDB"/>
    <w:rsid w:val="00510FD9"/>
    <w:rsid w:val="00511093"/>
    <w:rsid w:val="00512A8E"/>
    <w:rsid w:val="00514E5D"/>
    <w:rsid w:val="00520422"/>
    <w:rsid w:val="0052085F"/>
    <w:rsid w:val="0052404D"/>
    <w:rsid w:val="00527D68"/>
    <w:rsid w:val="00530284"/>
    <w:rsid w:val="005306CC"/>
    <w:rsid w:val="005321B0"/>
    <w:rsid w:val="0053418A"/>
    <w:rsid w:val="005349D6"/>
    <w:rsid w:val="005352D1"/>
    <w:rsid w:val="00536BC1"/>
    <w:rsid w:val="00537F36"/>
    <w:rsid w:val="00541205"/>
    <w:rsid w:val="005412F4"/>
    <w:rsid w:val="005433DE"/>
    <w:rsid w:val="005434BF"/>
    <w:rsid w:val="0054420E"/>
    <w:rsid w:val="005472E5"/>
    <w:rsid w:val="0055057E"/>
    <w:rsid w:val="00550B0C"/>
    <w:rsid w:val="0055113D"/>
    <w:rsid w:val="005517BC"/>
    <w:rsid w:val="00551E08"/>
    <w:rsid w:val="00553CF5"/>
    <w:rsid w:val="005551F3"/>
    <w:rsid w:val="00556A65"/>
    <w:rsid w:val="00561C0E"/>
    <w:rsid w:val="005662EA"/>
    <w:rsid w:val="00567059"/>
    <w:rsid w:val="00567B5A"/>
    <w:rsid w:val="00567C18"/>
    <w:rsid w:val="0057009B"/>
    <w:rsid w:val="005735B3"/>
    <w:rsid w:val="0057523F"/>
    <w:rsid w:val="00577E0F"/>
    <w:rsid w:val="005801F0"/>
    <w:rsid w:val="005826CC"/>
    <w:rsid w:val="005839B9"/>
    <w:rsid w:val="00586DF8"/>
    <w:rsid w:val="00591AB8"/>
    <w:rsid w:val="00595986"/>
    <w:rsid w:val="00597954"/>
    <w:rsid w:val="005A0679"/>
    <w:rsid w:val="005B10C2"/>
    <w:rsid w:val="005B15A7"/>
    <w:rsid w:val="005B3509"/>
    <w:rsid w:val="005B430B"/>
    <w:rsid w:val="005B43B7"/>
    <w:rsid w:val="005B5D4F"/>
    <w:rsid w:val="005B6716"/>
    <w:rsid w:val="005B6C80"/>
    <w:rsid w:val="005B71FC"/>
    <w:rsid w:val="005C08BF"/>
    <w:rsid w:val="005C40D1"/>
    <w:rsid w:val="005C4CEE"/>
    <w:rsid w:val="005C4F38"/>
    <w:rsid w:val="005C5196"/>
    <w:rsid w:val="005D1165"/>
    <w:rsid w:val="005D1EBB"/>
    <w:rsid w:val="005D434C"/>
    <w:rsid w:val="005D43FD"/>
    <w:rsid w:val="005D65E6"/>
    <w:rsid w:val="005E7210"/>
    <w:rsid w:val="005F19CB"/>
    <w:rsid w:val="005F5348"/>
    <w:rsid w:val="005F74E7"/>
    <w:rsid w:val="006011C8"/>
    <w:rsid w:val="006024FD"/>
    <w:rsid w:val="0060310C"/>
    <w:rsid w:val="00605777"/>
    <w:rsid w:val="00605FAC"/>
    <w:rsid w:val="00614B03"/>
    <w:rsid w:val="006150DB"/>
    <w:rsid w:val="006200AB"/>
    <w:rsid w:val="00620450"/>
    <w:rsid w:val="00620753"/>
    <w:rsid w:val="00620911"/>
    <w:rsid w:val="00620C61"/>
    <w:rsid w:val="0062568D"/>
    <w:rsid w:val="00625AE2"/>
    <w:rsid w:val="00627F57"/>
    <w:rsid w:val="00644209"/>
    <w:rsid w:val="00647525"/>
    <w:rsid w:val="006479FE"/>
    <w:rsid w:val="00654C6C"/>
    <w:rsid w:val="00654E17"/>
    <w:rsid w:val="00656634"/>
    <w:rsid w:val="0066216C"/>
    <w:rsid w:val="00662A03"/>
    <w:rsid w:val="006654D0"/>
    <w:rsid w:val="00665E34"/>
    <w:rsid w:val="006675EA"/>
    <w:rsid w:val="006678F5"/>
    <w:rsid w:val="00671D92"/>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37EF"/>
    <w:rsid w:val="006A6116"/>
    <w:rsid w:val="006A7E4F"/>
    <w:rsid w:val="006B04A7"/>
    <w:rsid w:val="006B27EE"/>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743"/>
    <w:rsid w:val="006C7A8D"/>
    <w:rsid w:val="006C7F18"/>
    <w:rsid w:val="006D02C0"/>
    <w:rsid w:val="006D184F"/>
    <w:rsid w:val="006D2D7B"/>
    <w:rsid w:val="006D31D6"/>
    <w:rsid w:val="006D3595"/>
    <w:rsid w:val="006D4F77"/>
    <w:rsid w:val="006D6793"/>
    <w:rsid w:val="006E041E"/>
    <w:rsid w:val="006E0426"/>
    <w:rsid w:val="006E5BEA"/>
    <w:rsid w:val="006E7083"/>
    <w:rsid w:val="006F0EB7"/>
    <w:rsid w:val="006F6671"/>
    <w:rsid w:val="006F77BC"/>
    <w:rsid w:val="00700F72"/>
    <w:rsid w:val="007013DE"/>
    <w:rsid w:val="00701830"/>
    <w:rsid w:val="00702F63"/>
    <w:rsid w:val="007077C1"/>
    <w:rsid w:val="00710812"/>
    <w:rsid w:val="00711E9D"/>
    <w:rsid w:val="007130CE"/>
    <w:rsid w:val="00713485"/>
    <w:rsid w:val="00713548"/>
    <w:rsid w:val="00713B1C"/>
    <w:rsid w:val="00714DB9"/>
    <w:rsid w:val="00714DC9"/>
    <w:rsid w:val="0071700B"/>
    <w:rsid w:val="00717BD5"/>
    <w:rsid w:val="00720FED"/>
    <w:rsid w:val="0072214B"/>
    <w:rsid w:val="007249D7"/>
    <w:rsid w:val="007252DA"/>
    <w:rsid w:val="00732798"/>
    <w:rsid w:val="00737264"/>
    <w:rsid w:val="007406C2"/>
    <w:rsid w:val="007407AE"/>
    <w:rsid w:val="00740CE1"/>
    <w:rsid w:val="0074126C"/>
    <w:rsid w:val="00741B47"/>
    <w:rsid w:val="007441D4"/>
    <w:rsid w:val="00745DE7"/>
    <w:rsid w:val="00746C0D"/>
    <w:rsid w:val="00750326"/>
    <w:rsid w:val="0075278E"/>
    <w:rsid w:val="00754F5F"/>
    <w:rsid w:val="0075560E"/>
    <w:rsid w:val="00757401"/>
    <w:rsid w:val="00757673"/>
    <w:rsid w:val="007576FA"/>
    <w:rsid w:val="00757C71"/>
    <w:rsid w:val="00763D77"/>
    <w:rsid w:val="00763EDE"/>
    <w:rsid w:val="007640E3"/>
    <w:rsid w:val="00764B76"/>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115D"/>
    <w:rsid w:val="007958BF"/>
    <w:rsid w:val="007A067B"/>
    <w:rsid w:val="007A15DC"/>
    <w:rsid w:val="007A3E41"/>
    <w:rsid w:val="007A6D99"/>
    <w:rsid w:val="007A7E01"/>
    <w:rsid w:val="007B05F5"/>
    <w:rsid w:val="007B6A97"/>
    <w:rsid w:val="007C2805"/>
    <w:rsid w:val="007C3D60"/>
    <w:rsid w:val="007C5712"/>
    <w:rsid w:val="007C672F"/>
    <w:rsid w:val="007D0337"/>
    <w:rsid w:val="007D0701"/>
    <w:rsid w:val="007D2ED9"/>
    <w:rsid w:val="007E0024"/>
    <w:rsid w:val="007E2CB8"/>
    <w:rsid w:val="007E3A49"/>
    <w:rsid w:val="007E52D5"/>
    <w:rsid w:val="007E6725"/>
    <w:rsid w:val="007E7187"/>
    <w:rsid w:val="007F00BA"/>
    <w:rsid w:val="007F202F"/>
    <w:rsid w:val="007F20D9"/>
    <w:rsid w:val="007F46F6"/>
    <w:rsid w:val="007F6543"/>
    <w:rsid w:val="007F664A"/>
    <w:rsid w:val="007F66E6"/>
    <w:rsid w:val="007F68CC"/>
    <w:rsid w:val="00804822"/>
    <w:rsid w:val="00806A63"/>
    <w:rsid w:val="0080730C"/>
    <w:rsid w:val="00813005"/>
    <w:rsid w:val="00813FEF"/>
    <w:rsid w:val="00817ACD"/>
    <w:rsid w:val="00823310"/>
    <w:rsid w:val="00823825"/>
    <w:rsid w:val="008249B7"/>
    <w:rsid w:val="00826879"/>
    <w:rsid w:val="008272FD"/>
    <w:rsid w:val="00827A4E"/>
    <w:rsid w:val="00830B9B"/>
    <w:rsid w:val="00831739"/>
    <w:rsid w:val="008323A1"/>
    <w:rsid w:val="00832891"/>
    <w:rsid w:val="008339A8"/>
    <w:rsid w:val="008343E9"/>
    <w:rsid w:val="00836959"/>
    <w:rsid w:val="00843A60"/>
    <w:rsid w:val="00847D4E"/>
    <w:rsid w:val="0085017B"/>
    <w:rsid w:val="00850991"/>
    <w:rsid w:val="00851A6D"/>
    <w:rsid w:val="00851D03"/>
    <w:rsid w:val="008536CE"/>
    <w:rsid w:val="00854C3B"/>
    <w:rsid w:val="00855988"/>
    <w:rsid w:val="00856D80"/>
    <w:rsid w:val="00860C40"/>
    <w:rsid w:val="00862A5B"/>
    <w:rsid w:val="00862D4C"/>
    <w:rsid w:val="0086441B"/>
    <w:rsid w:val="00865C7C"/>
    <w:rsid w:val="00867637"/>
    <w:rsid w:val="00870558"/>
    <w:rsid w:val="00873E64"/>
    <w:rsid w:val="00874EBC"/>
    <w:rsid w:val="00875FFC"/>
    <w:rsid w:val="008773A8"/>
    <w:rsid w:val="00880861"/>
    <w:rsid w:val="00884733"/>
    <w:rsid w:val="00886901"/>
    <w:rsid w:val="008935DC"/>
    <w:rsid w:val="00896252"/>
    <w:rsid w:val="0089651C"/>
    <w:rsid w:val="00896608"/>
    <w:rsid w:val="008A75A2"/>
    <w:rsid w:val="008B7AEE"/>
    <w:rsid w:val="008C0905"/>
    <w:rsid w:val="008C26A3"/>
    <w:rsid w:val="008C4A56"/>
    <w:rsid w:val="008C642F"/>
    <w:rsid w:val="008D05CC"/>
    <w:rsid w:val="008D0D68"/>
    <w:rsid w:val="008D306F"/>
    <w:rsid w:val="008D3292"/>
    <w:rsid w:val="008D3912"/>
    <w:rsid w:val="008E1877"/>
    <w:rsid w:val="008E4C32"/>
    <w:rsid w:val="008E5DD7"/>
    <w:rsid w:val="008F195C"/>
    <w:rsid w:val="008F1BFD"/>
    <w:rsid w:val="008F3789"/>
    <w:rsid w:val="008F525A"/>
    <w:rsid w:val="008F5663"/>
    <w:rsid w:val="008F6D3F"/>
    <w:rsid w:val="008F71A1"/>
    <w:rsid w:val="008F7FE1"/>
    <w:rsid w:val="00900B9E"/>
    <w:rsid w:val="00901A45"/>
    <w:rsid w:val="00902AF3"/>
    <w:rsid w:val="00912465"/>
    <w:rsid w:val="00912D10"/>
    <w:rsid w:val="009152BF"/>
    <w:rsid w:val="00915FA4"/>
    <w:rsid w:val="00917497"/>
    <w:rsid w:val="009179FB"/>
    <w:rsid w:val="009203FD"/>
    <w:rsid w:val="0092483C"/>
    <w:rsid w:val="009264DF"/>
    <w:rsid w:val="009273BC"/>
    <w:rsid w:val="009317ED"/>
    <w:rsid w:val="0093355D"/>
    <w:rsid w:val="009357F4"/>
    <w:rsid w:val="00935D92"/>
    <w:rsid w:val="009361EB"/>
    <w:rsid w:val="00936F6C"/>
    <w:rsid w:val="009403AD"/>
    <w:rsid w:val="00941003"/>
    <w:rsid w:val="009425B3"/>
    <w:rsid w:val="00945BF2"/>
    <w:rsid w:val="009470D0"/>
    <w:rsid w:val="0094711E"/>
    <w:rsid w:val="0094724E"/>
    <w:rsid w:val="00952951"/>
    <w:rsid w:val="00953A07"/>
    <w:rsid w:val="00954442"/>
    <w:rsid w:val="00955B6D"/>
    <w:rsid w:val="009570F0"/>
    <w:rsid w:val="00957398"/>
    <w:rsid w:val="0096219B"/>
    <w:rsid w:val="00962CC7"/>
    <w:rsid w:val="00963289"/>
    <w:rsid w:val="00963607"/>
    <w:rsid w:val="00965248"/>
    <w:rsid w:val="009658DA"/>
    <w:rsid w:val="0096675F"/>
    <w:rsid w:val="00966884"/>
    <w:rsid w:val="00971D8C"/>
    <w:rsid w:val="00971FC5"/>
    <w:rsid w:val="00972425"/>
    <w:rsid w:val="009733F5"/>
    <w:rsid w:val="009747A4"/>
    <w:rsid w:val="0098401D"/>
    <w:rsid w:val="009849E5"/>
    <w:rsid w:val="0098683C"/>
    <w:rsid w:val="00986FA3"/>
    <w:rsid w:val="0098753E"/>
    <w:rsid w:val="009923A9"/>
    <w:rsid w:val="00996071"/>
    <w:rsid w:val="009964CD"/>
    <w:rsid w:val="00997637"/>
    <w:rsid w:val="009A27D2"/>
    <w:rsid w:val="009A3E4B"/>
    <w:rsid w:val="009A53C8"/>
    <w:rsid w:val="009A6414"/>
    <w:rsid w:val="009B1BB6"/>
    <w:rsid w:val="009B3D65"/>
    <w:rsid w:val="009B426B"/>
    <w:rsid w:val="009B5513"/>
    <w:rsid w:val="009B626F"/>
    <w:rsid w:val="009B6E7B"/>
    <w:rsid w:val="009B7251"/>
    <w:rsid w:val="009C0ABF"/>
    <w:rsid w:val="009C1875"/>
    <w:rsid w:val="009C43E7"/>
    <w:rsid w:val="009C6987"/>
    <w:rsid w:val="009D14CA"/>
    <w:rsid w:val="009D5757"/>
    <w:rsid w:val="009D7DB0"/>
    <w:rsid w:val="009E1D78"/>
    <w:rsid w:val="009E20AB"/>
    <w:rsid w:val="009E295D"/>
    <w:rsid w:val="009E3A94"/>
    <w:rsid w:val="009E5B17"/>
    <w:rsid w:val="009E78B5"/>
    <w:rsid w:val="009E7925"/>
    <w:rsid w:val="009E798E"/>
    <w:rsid w:val="009F1127"/>
    <w:rsid w:val="009F6FBF"/>
    <w:rsid w:val="009F70DC"/>
    <w:rsid w:val="009F790E"/>
    <w:rsid w:val="00A001C3"/>
    <w:rsid w:val="00A02C15"/>
    <w:rsid w:val="00A0349A"/>
    <w:rsid w:val="00A03E39"/>
    <w:rsid w:val="00A04427"/>
    <w:rsid w:val="00A04B91"/>
    <w:rsid w:val="00A04D83"/>
    <w:rsid w:val="00A054B0"/>
    <w:rsid w:val="00A069E1"/>
    <w:rsid w:val="00A1019C"/>
    <w:rsid w:val="00A11648"/>
    <w:rsid w:val="00A12A57"/>
    <w:rsid w:val="00A2029A"/>
    <w:rsid w:val="00A20D3E"/>
    <w:rsid w:val="00A23530"/>
    <w:rsid w:val="00A24878"/>
    <w:rsid w:val="00A25ED4"/>
    <w:rsid w:val="00A26E89"/>
    <w:rsid w:val="00A30DC0"/>
    <w:rsid w:val="00A32D0C"/>
    <w:rsid w:val="00A33868"/>
    <w:rsid w:val="00A3587B"/>
    <w:rsid w:val="00A37BCA"/>
    <w:rsid w:val="00A406D5"/>
    <w:rsid w:val="00A40D66"/>
    <w:rsid w:val="00A41956"/>
    <w:rsid w:val="00A422FC"/>
    <w:rsid w:val="00A42756"/>
    <w:rsid w:val="00A43EB3"/>
    <w:rsid w:val="00A44DD4"/>
    <w:rsid w:val="00A47BDB"/>
    <w:rsid w:val="00A47DD9"/>
    <w:rsid w:val="00A50FB9"/>
    <w:rsid w:val="00A51F4E"/>
    <w:rsid w:val="00A5397B"/>
    <w:rsid w:val="00A54DA6"/>
    <w:rsid w:val="00A564B1"/>
    <w:rsid w:val="00A57D58"/>
    <w:rsid w:val="00A6116D"/>
    <w:rsid w:val="00A63835"/>
    <w:rsid w:val="00A65F2C"/>
    <w:rsid w:val="00A67B64"/>
    <w:rsid w:val="00A71DC3"/>
    <w:rsid w:val="00A72188"/>
    <w:rsid w:val="00A734EF"/>
    <w:rsid w:val="00A737D3"/>
    <w:rsid w:val="00A73873"/>
    <w:rsid w:val="00A7469B"/>
    <w:rsid w:val="00A8041F"/>
    <w:rsid w:val="00A8062A"/>
    <w:rsid w:val="00A807A5"/>
    <w:rsid w:val="00A842F8"/>
    <w:rsid w:val="00A8458D"/>
    <w:rsid w:val="00A87B0A"/>
    <w:rsid w:val="00A91572"/>
    <w:rsid w:val="00A93198"/>
    <w:rsid w:val="00A95017"/>
    <w:rsid w:val="00A95044"/>
    <w:rsid w:val="00A9668D"/>
    <w:rsid w:val="00A968D0"/>
    <w:rsid w:val="00A97137"/>
    <w:rsid w:val="00AA0E3E"/>
    <w:rsid w:val="00AA1BF0"/>
    <w:rsid w:val="00AA4441"/>
    <w:rsid w:val="00AA5045"/>
    <w:rsid w:val="00AA73FE"/>
    <w:rsid w:val="00AA7D8F"/>
    <w:rsid w:val="00AB14AF"/>
    <w:rsid w:val="00AB3793"/>
    <w:rsid w:val="00AC390C"/>
    <w:rsid w:val="00AC51F3"/>
    <w:rsid w:val="00AC532F"/>
    <w:rsid w:val="00AC5DD1"/>
    <w:rsid w:val="00AC710B"/>
    <w:rsid w:val="00AC768E"/>
    <w:rsid w:val="00AC7B67"/>
    <w:rsid w:val="00AD0B89"/>
    <w:rsid w:val="00AD461D"/>
    <w:rsid w:val="00AD47D4"/>
    <w:rsid w:val="00AD5F27"/>
    <w:rsid w:val="00AD62D8"/>
    <w:rsid w:val="00AE1546"/>
    <w:rsid w:val="00AE1A10"/>
    <w:rsid w:val="00AE33D9"/>
    <w:rsid w:val="00AE7A63"/>
    <w:rsid w:val="00AF121D"/>
    <w:rsid w:val="00AF267E"/>
    <w:rsid w:val="00AF27D0"/>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26A68"/>
    <w:rsid w:val="00B31D15"/>
    <w:rsid w:val="00B31D8E"/>
    <w:rsid w:val="00B32E81"/>
    <w:rsid w:val="00B34146"/>
    <w:rsid w:val="00B34B81"/>
    <w:rsid w:val="00B351C5"/>
    <w:rsid w:val="00B437D7"/>
    <w:rsid w:val="00B43C10"/>
    <w:rsid w:val="00B46744"/>
    <w:rsid w:val="00B46CF5"/>
    <w:rsid w:val="00B477DB"/>
    <w:rsid w:val="00B50307"/>
    <w:rsid w:val="00B5050B"/>
    <w:rsid w:val="00B50EBF"/>
    <w:rsid w:val="00B514BB"/>
    <w:rsid w:val="00B53ED3"/>
    <w:rsid w:val="00B54E3D"/>
    <w:rsid w:val="00B55214"/>
    <w:rsid w:val="00B55FAF"/>
    <w:rsid w:val="00B56924"/>
    <w:rsid w:val="00B64AEB"/>
    <w:rsid w:val="00B64D08"/>
    <w:rsid w:val="00B70A39"/>
    <w:rsid w:val="00B70AB2"/>
    <w:rsid w:val="00B72EEE"/>
    <w:rsid w:val="00B7640D"/>
    <w:rsid w:val="00B76F72"/>
    <w:rsid w:val="00B809B1"/>
    <w:rsid w:val="00B824F1"/>
    <w:rsid w:val="00B86BDE"/>
    <w:rsid w:val="00B87183"/>
    <w:rsid w:val="00B92AD4"/>
    <w:rsid w:val="00B9649A"/>
    <w:rsid w:val="00B97E5B"/>
    <w:rsid w:val="00BA1684"/>
    <w:rsid w:val="00BB1819"/>
    <w:rsid w:val="00BB42DF"/>
    <w:rsid w:val="00BB4EBA"/>
    <w:rsid w:val="00BB5DA9"/>
    <w:rsid w:val="00BC014F"/>
    <w:rsid w:val="00BC0164"/>
    <w:rsid w:val="00BC1938"/>
    <w:rsid w:val="00BC28D4"/>
    <w:rsid w:val="00BC5B54"/>
    <w:rsid w:val="00BC78A2"/>
    <w:rsid w:val="00BD084A"/>
    <w:rsid w:val="00BD142D"/>
    <w:rsid w:val="00BD1533"/>
    <w:rsid w:val="00BD505D"/>
    <w:rsid w:val="00BD5E2A"/>
    <w:rsid w:val="00BD61A7"/>
    <w:rsid w:val="00BE09CA"/>
    <w:rsid w:val="00BE114C"/>
    <w:rsid w:val="00BE26E4"/>
    <w:rsid w:val="00BE7761"/>
    <w:rsid w:val="00BF03A9"/>
    <w:rsid w:val="00BF0F57"/>
    <w:rsid w:val="00BF1386"/>
    <w:rsid w:val="00BF14BC"/>
    <w:rsid w:val="00BF4BF0"/>
    <w:rsid w:val="00BF7292"/>
    <w:rsid w:val="00C00948"/>
    <w:rsid w:val="00C00964"/>
    <w:rsid w:val="00C047F9"/>
    <w:rsid w:val="00C06CDB"/>
    <w:rsid w:val="00C06D0F"/>
    <w:rsid w:val="00C06F1C"/>
    <w:rsid w:val="00C070FB"/>
    <w:rsid w:val="00C11D60"/>
    <w:rsid w:val="00C13799"/>
    <w:rsid w:val="00C2460C"/>
    <w:rsid w:val="00C2552A"/>
    <w:rsid w:val="00C308BE"/>
    <w:rsid w:val="00C31F5F"/>
    <w:rsid w:val="00C32053"/>
    <w:rsid w:val="00C36154"/>
    <w:rsid w:val="00C40FD8"/>
    <w:rsid w:val="00C41733"/>
    <w:rsid w:val="00C43D44"/>
    <w:rsid w:val="00C462C4"/>
    <w:rsid w:val="00C55A65"/>
    <w:rsid w:val="00C60AC7"/>
    <w:rsid w:val="00C60C71"/>
    <w:rsid w:val="00C632B3"/>
    <w:rsid w:val="00C63B7C"/>
    <w:rsid w:val="00C64F06"/>
    <w:rsid w:val="00C70D48"/>
    <w:rsid w:val="00C71038"/>
    <w:rsid w:val="00C751CA"/>
    <w:rsid w:val="00C7592C"/>
    <w:rsid w:val="00C77158"/>
    <w:rsid w:val="00C77DFE"/>
    <w:rsid w:val="00C80D4B"/>
    <w:rsid w:val="00C8278A"/>
    <w:rsid w:val="00C8558C"/>
    <w:rsid w:val="00C85ABE"/>
    <w:rsid w:val="00C87571"/>
    <w:rsid w:val="00C90A57"/>
    <w:rsid w:val="00C91F07"/>
    <w:rsid w:val="00C92120"/>
    <w:rsid w:val="00C92561"/>
    <w:rsid w:val="00C942FC"/>
    <w:rsid w:val="00C966DA"/>
    <w:rsid w:val="00C976B2"/>
    <w:rsid w:val="00CA0D04"/>
    <w:rsid w:val="00CA1213"/>
    <w:rsid w:val="00CA2E29"/>
    <w:rsid w:val="00CA3607"/>
    <w:rsid w:val="00CA5056"/>
    <w:rsid w:val="00CA72F1"/>
    <w:rsid w:val="00CB0CF2"/>
    <w:rsid w:val="00CB2DCB"/>
    <w:rsid w:val="00CB4591"/>
    <w:rsid w:val="00CB6366"/>
    <w:rsid w:val="00CB6F85"/>
    <w:rsid w:val="00CC01E2"/>
    <w:rsid w:val="00CC0473"/>
    <w:rsid w:val="00CC1794"/>
    <w:rsid w:val="00CC1E8D"/>
    <w:rsid w:val="00CC3970"/>
    <w:rsid w:val="00CC3A3E"/>
    <w:rsid w:val="00CC3ED1"/>
    <w:rsid w:val="00CC4988"/>
    <w:rsid w:val="00CD66D5"/>
    <w:rsid w:val="00CE0A40"/>
    <w:rsid w:val="00CE1852"/>
    <w:rsid w:val="00CE2946"/>
    <w:rsid w:val="00CE4329"/>
    <w:rsid w:val="00CF1014"/>
    <w:rsid w:val="00CF7619"/>
    <w:rsid w:val="00CF79FF"/>
    <w:rsid w:val="00D00EA0"/>
    <w:rsid w:val="00D01999"/>
    <w:rsid w:val="00D01A50"/>
    <w:rsid w:val="00D02AFB"/>
    <w:rsid w:val="00D05D33"/>
    <w:rsid w:val="00D10930"/>
    <w:rsid w:val="00D160F3"/>
    <w:rsid w:val="00D17B72"/>
    <w:rsid w:val="00D17E86"/>
    <w:rsid w:val="00D201E6"/>
    <w:rsid w:val="00D20FFB"/>
    <w:rsid w:val="00D23118"/>
    <w:rsid w:val="00D2517E"/>
    <w:rsid w:val="00D25CD7"/>
    <w:rsid w:val="00D3261D"/>
    <w:rsid w:val="00D33A08"/>
    <w:rsid w:val="00D35F06"/>
    <w:rsid w:val="00D36226"/>
    <w:rsid w:val="00D44F98"/>
    <w:rsid w:val="00D455D4"/>
    <w:rsid w:val="00D45E62"/>
    <w:rsid w:val="00D46DC4"/>
    <w:rsid w:val="00D472C4"/>
    <w:rsid w:val="00D5062B"/>
    <w:rsid w:val="00D53541"/>
    <w:rsid w:val="00D55E39"/>
    <w:rsid w:val="00D57EDC"/>
    <w:rsid w:val="00D60328"/>
    <w:rsid w:val="00D60633"/>
    <w:rsid w:val="00D620FF"/>
    <w:rsid w:val="00D63E1C"/>
    <w:rsid w:val="00D63EE2"/>
    <w:rsid w:val="00D6593F"/>
    <w:rsid w:val="00D65A90"/>
    <w:rsid w:val="00D65BF3"/>
    <w:rsid w:val="00D73D35"/>
    <w:rsid w:val="00D74C34"/>
    <w:rsid w:val="00D761E4"/>
    <w:rsid w:val="00D7679A"/>
    <w:rsid w:val="00D76A3B"/>
    <w:rsid w:val="00D813D5"/>
    <w:rsid w:val="00D83505"/>
    <w:rsid w:val="00D872B1"/>
    <w:rsid w:val="00D91D07"/>
    <w:rsid w:val="00DA19B6"/>
    <w:rsid w:val="00DA1F9A"/>
    <w:rsid w:val="00DA55F6"/>
    <w:rsid w:val="00DB0EC8"/>
    <w:rsid w:val="00DB304A"/>
    <w:rsid w:val="00DC1CC0"/>
    <w:rsid w:val="00DC273F"/>
    <w:rsid w:val="00DC38B8"/>
    <w:rsid w:val="00DC4475"/>
    <w:rsid w:val="00DC58C0"/>
    <w:rsid w:val="00DD3A2B"/>
    <w:rsid w:val="00DD5CC1"/>
    <w:rsid w:val="00DD61DE"/>
    <w:rsid w:val="00DD7094"/>
    <w:rsid w:val="00DE11A5"/>
    <w:rsid w:val="00DE25A0"/>
    <w:rsid w:val="00DE4E91"/>
    <w:rsid w:val="00DE5B1D"/>
    <w:rsid w:val="00DF0B35"/>
    <w:rsid w:val="00DF39D2"/>
    <w:rsid w:val="00DF56A7"/>
    <w:rsid w:val="00DF57A3"/>
    <w:rsid w:val="00DF6BBB"/>
    <w:rsid w:val="00DF7125"/>
    <w:rsid w:val="00E017F3"/>
    <w:rsid w:val="00E01912"/>
    <w:rsid w:val="00E027ED"/>
    <w:rsid w:val="00E02FD6"/>
    <w:rsid w:val="00E04749"/>
    <w:rsid w:val="00E07A22"/>
    <w:rsid w:val="00E10161"/>
    <w:rsid w:val="00E16674"/>
    <w:rsid w:val="00E21911"/>
    <w:rsid w:val="00E2417A"/>
    <w:rsid w:val="00E25B4B"/>
    <w:rsid w:val="00E26437"/>
    <w:rsid w:val="00E26595"/>
    <w:rsid w:val="00E31489"/>
    <w:rsid w:val="00E342EE"/>
    <w:rsid w:val="00E37F4B"/>
    <w:rsid w:val="00E411A9"/>
    <w:rsid w:val="00E4350D"/>
    <w:rsid w:val="00E4387D"/>
    <w:rsid w:val="00E43A22"/>
    <w:rsid w:val="00E45D2D"/>
    <w:rsid w:val="00E45F24"/>
    <w:rsid w:val="00E46A65"/>
    <w:rsid w:val="00E46C07"/>
    <w:rsid w:val="00E5325E"/>
    <w:rsid w:val="00E54CEB"/>
    <w:rsid w:val="00E557D7"/>
    <w:rsid w:val="00E55E85"/>
    <w:rsid w:val="00E55EED"/>
    <w:rsid w:val="00E560EA"/>
    <w:rsid w:val="00E60B51"/>
    <w:rsid w:val="00E62588"/>
    <w:rsid w:val="00E6313E"/>
    <w:rsid w:val="00E7396A"/>
    <w:rsid w:val="00E73FD6"/>
    <w:rsid w:val="00E74EFA"/>
    <w:rsid w:val="00E75850"/>
    <w:rsid w:val="00E76CD4"/>
    <w:rsid w:val="00E86CF4"/>
    <w:rsid w:val="00E90586"/>
    <w:rsid w:val="00E9183E"/>
    <w:rsid w:val="00E91C1D"/>
    <w:rsid w:val="00E936B6"/>
    <w:rsid w:val="00E937C0"/>
    <w:rsid w:val="00E94476"/>
    <w:rsid w:val="00E948E4"/>
    <w:rsid w:val="00E94D8F"/>
    <w:rsid w:val="00E960BA"/>
    <w:rsid w:val="00E96C90"/>
    <w:rsid w:val="00E9768D"/>
    <w:rsid w:val="00EA067A"/>
    <w:rsid w:val="00EA1A26"/>
    <w:rsid w:val="00EA2F92"/>
    <w:rsid w:val="00EA5A23"/>
    <w:rsid w:val="00EA7141"/>
    <w:rsid w:val="00EB27E9"/>
    <w:rsid w:val="00EB2B58"/>
    <w:rsid w:val="00EB5774"/>
    <w:rsid w:val="00EB6169"/>
    <w:rsid w:val="00EB64CF"/>
    <w:rsid w:val="00EB74A3"/>
    <w:rsid w:val="00EC1F3E"/>
    <w:rsid w:val="00EC3AEC"/>
    <w:rsid w:val="00EC65CA"/>
    <w:rsid w:val="00ED2C01"/>
    <w:rsid w:val="00ED7B9C"/>
    <w:rsid w:val="00EE2467"/>
    <w:rsid w:val="00EE3131"/>
    <w:rsid w:val="00EE6D9A"/>
    <w:rsid w:val="00EE7426"/>
    <w:rsid w:val="00EF0027"/>
    <w:rsid w:val="00EF0F49"/>
    <w:rsid w:val="00EF26EB"/>
    <w:rsid w:val="00EF291C"/>
    <w:rsid w:val="00EF332C"/>
    <w:rsid w:val="00EF584E"/>
    <w:rsid w:val="00F007F5"/>
    <w:rsid w:val="00F00EC8"/>
    <w:rsid w:val="00F01D4C"/>
    <w:rsid w:val="00F02583"/>
    <w:rsid w:val="00F04C12"/>
    <w:rsid w:val="00F052B6"/>
    <w:rsid w:val="00F115D4"/>
    <w:rsid w:val="00F14219"/>
    <w:rsid w:val="00F14A3D"/>
    <w:rsid w:val="00F1565A"/>
    <w:rsid w:val="00F156C3"/>
    <w:rsid w:val="00F17708"/>
    <w:rsid w:val="00F2320D"/>
    <w:rsid w:val="00F24AD6"/>
    <w:rsid w:val="00F2571E"/>
    <w:rsid w:val="00F25E14"/>
    <w:rsid w:val="00F271F7"/>
    <w:rsid w:val="00F36B32"/>
    <w:rsid w:val="00F444F7"/>
    <w:rsid w:val="00F45722"/>
    <w:rsid w:val="00F45B9A"/>
    <w:rsid w:val="00F462EB"/>
    <w:rsid w:val="00F50082"/>
    <w:rsid w:val="00F519C6"/>
    <w:rsid w:val="00F51B2D"/>
    <w:rsid w:val="00F54B9B"/>
    <w:rsid w:val="00F55497"/>
    <w:rsid w:val="00F56075"/>
    <w:rsid w:val="00F57A5E"/>
    <w:rsid w:val="00F62599"/>
    <w:rsid w:val="00F62C3C"/>
    <w:rsid w:val="00F63B47"/>
    <w:rsid w:val="00F64602"/>
    <w:rsid w:val="00F64988"/>
    <w:rsid w:val="00F65701"/>
    <w:rsid w:val="00F7230C"/>
    <w:rsid w:val="00F74C22"/>
    <w:rsid w:val="00F769F5"/>
    <w:rsid w:val="00F80B2F"/>
    <w:rsid w:val="00F817C3"/>
    <w:rsid w:val="00F81D1A"/>
    <w:rsid w:val="00F84389"/>
    <w:rsid w:val="00F851EC"/>
    <w:rsid w:val="00F854CA"/>
    <w:rsid w:val="00F855A7"/>
    <w:rsid w:val="00F86B1F"/>
    <w:rsid w:val="00F87AF0"/>
    <w:rsid w:val="00F940B9"/>
    <w:rsid w:val="00F94259"/>
    <w:rsid w:val="00F96F1F"/>
    <w:rsid w:val="00FA0025"/>
    <w:rsid w:val="00FA0E7F"/>
    <w:rsid w:val="00FA16E4"/>
    <w:rsid w:val="00FA24B0"/>
    <w:rsid w:val="00FA27BA"/>
    <w:rsid w:val="00FA4314"/>
    <w:rsid w:val="00FA45BB"/>
    <w:rsid w:val="00FA5099"/>
    <w:rsid w:val="00FA6CE5"/>
    <w:rsid w:val="00FA72FD"/>
    <w:rsid w:val="00FB04B7"/>
    <w:rsid w:val="00FB698B"/>
    <w:rsid w:val="00FC276B"/>
    <w:rsid w:val="00FC2F44"/>
    <w:rsid w:val="00FC62BC"/>
    <w:rsid w:val="00FC63D2"/>
    <w:rsid w:val="00FD1481"/>
    <w:rsid w:val="00FD300E"/>
    <w:rsid w:val="00FD30D6"/>
    <w:rsid w:val="00FD4950"/>
    <w:rsid w:val="00FD6378"/>
    <w:rsid w:val="00FE2612"/>
    <w:rsid w:val="00FE270D"/>
    <w:rsid w:val="00FE2DE8"/>
    <w:rsid w:val="00FE36B0"/>
    <w:rsid w:val="00FE4C1B"/>
    <w:rsid w:val="00FE5987"/>
    <w:rsid w:val="00FE7B46"/>
    <w:rsid w:val="00FE7F47"/>
    <w:rsid w:val="00FF018B"/>
    <w:rsid w:val="00FF0708"/>
    <w:rsid w:val="00FF0CF2"/>
    <w:rsid w:val="00FF170B"/>
    <w:rsid w:val="00FF2857"/>
    <w:rsid w:val="00FF3038"/>
    <w:rsid w:val="00FF38B8"/>
    <w:rsid w:val="00FF432E"/>
    <w:rsid w:val="00FF47AC"/>
    <w:rsid w:val="00FF7048"/>
    <w:rsid w:val="00FF7239"/>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14:docId w14:val="10E2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D7B"/>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D44F98"/>
    <w:pPr>
      <w:spacing w:before="240" w:after="230" w:line="230" w:lineRule="atLeast"/>
    </w:pPr>
    <w:rPr>
      <w:rFonts w:ascii="Arial" w:hAnsi="Arial"/>
      <w:b/>
      <w:sz w:val="22"/>
      <w:szCs w:val="20"/>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9A3E4B"/>
    <w:rPr>
      <w:lang w:val="en-US"/>
    </w:rPr>
  </w:style>
  <w:style w:type="character" w:styleId="CommentReference">
    <w:name w:val="annotation reference"/>
    <w:basedOn w:val="DefaultParagraphFont"/>
    <w:uiPriority w:val="99"/>
    <w:semiHidden/>
    <w:unhideWhenUsed/>
    <w:rsid w:val="00456A17"/>
    <w:rPr>
      <w:sz w:val="16"/>
      <w:szCs w:val="16"/>
    </w:rPr>
  </w:style>
  <w:style w:type="paragraph" w:styleId="CommentText">
    <w:name w:val="annotation text"/>
    <w:basedOn w:val="Normal"/>
    <w:link w:val="CommentTextChar"/>
    <w:uiPriority w:val="99"/>
    <w:semiHidden/>
    <w:unhideWhenUsed/>
    <w:rsid w:val="00456A17"/>
    <w:rPr>
      <w:sz w:val="20"/>
      <w:szCs w:val="20"/>
    </w:rPr>
  </w:style>
  <w:style w:type="character" w:customStyle="1" w:styleId="CommentTextChar">
    <w:name w:val="Comment Text Char"/>
    <w:basedOn w:val="DefaultParagraphFont"/>
    <w:link w:val="CommentText"/>
    <w:uiPriority w:val="99"/>
    <w:semiHidden/>
    <w:rsid w:val="00456A17"/>
    <w:rPr>
      <w:lang w:val="de-DE" w:eastAsia="ja-JP"/>
    </w:rPr>
  </w:style>
  <w:style w:type="paragraph" w:styleId="CommentSubject">
    <w:name w:val="annotation subject"/>
    <w:basedOn w:val="CommentText"/>
    <w:next w:val="CommentText"/>
    <w:link w:val="CommentSubjectChar"/>
    <w:uiPriority w:val="99"/>
    <w:semiHidden/>
    <w:unhideWhenUsed/>
    <w:rsid w:val="00456A17"/>
    <w:rPr>
      <w:b/>
      <w:bCs/>
    </w:rPr>
  </w:style>
  <w:style w:type="character" w:customStyle="1" w:styleId="CommentSubjectChar">
    <w:name w:val="Comment Subject Char"/>
    <w:basedOn w:val="CommentTextChar"/>
    <w:link w:val="CommentSubject"/>
    <w:uiPriority w:val="99"/>
    <w:semiHidden/>
    <w:rsid w:val="00456A17"/>
    <w:rPr>
      <w:b/>
      <w:bCs/>
      <w:lang w:val="de-DE" w:eastAsia="ja-JP"/>
    </w:rPr>
  </w:style>
  <w:style w:type="paragraph" w:styleId="Caption">
    <w:name w:val="caption"/>
    <w:basedOn w:val="Normal"/>
    <w:next w:val="Normal"/>
    <w:uiPriority w:val="35"/>
    <w:unhideWhenUsed/>
    <w:qFormat/>
    <w:rsid w:val="000F1E66"/>
    <w:pPr>
      <w:spacing w:after="200"/>
    </w:pPr>
    <w:rPr>
      <w:i/>
      <w:iCs/>
      <w:color w:val="44546A" w:themeColor="text2"/>
      <w:sz w:val="18"/>
      <w:szCs w:val="18"/>
    </w:rPr>
  </w:style>
  <w:style w:type="paragraph" w:styleId="Revision">
    <w:name w:val="Revision"/>
    <w:hidden/>
    <w:uiPriority w:val="99"/>
    <w:semiHidden/>
    <w:rsid w:val="008B7AEE"/>
    <w:rPr>
      <w:sz w:val="24"/>
      <w:szCs w:val="24"/>
      <w:lang w:val="de-DE" w:eastAsia="ja-JP"/>
    </w:rPr>
  </w:style>
  <w:style w:type="paragraph" w:customStyle="1" w:styleId="EndNoteBibliographyTitle">
    <w:name w:val="EndNote Bibliography Title"/>
    <w:basedOn w:val="Normal"/>
    <w:link w:val="EndNoteBibliographyTitleChar"/>
    <w:rsid w:val="000D61F5"/>
    <w:pPr>
      <w:jc w:val="center"/>
    </w:pPr>
    <w:rPr>
      <w:noProof/>
    </w:rPr>
  </w:style>
  <w:style w:type="character" w:customStyle="1" w:styleId="P1withoutIndendationChar">
    <w:name w:val="P1_without_Indendation Char"/>
    <w:basedOn w:val="DefaultParagraphFont"/>
    <w:link w:val="P1withoutIndendation"/>
    <w:rsid w:val="000D61F5"/>
    <w:rPr>
      <w:rFonts w:ascii="Arial" w:hAnsi="Arial"/>
      <w:sz w:val="17"/>
      <w:szCs w:val="24"/>
      <w:lang w:val="de-DE" w:eastAsia="ja-JP"/>
    </w:rPr>
  </w:style>
  <w:style w:type="character" w:customStyle="1" w:styleId="P1Char">
    <w:name w:val="P1 Char"/>
    <w:basedOn w:val="P1withoutIndendationChar"/>
    <w:link w:val="P1"/>
    <w:rsid w:val="000D61F5"/>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0D61F5"/>
    <w:rPr>
      <w:rFonts w:ascii="Arial" w:hAnsi="Arial"/>
      <w:noProof/>
      <w:sz w:val="24"/>
      <w:szCs w:val="24"/>
      <w:lang w:val="de-DE" w:eastAsia="ja-JP"/>
    </w:rPr>
  </w:style>
  <w:style w:type="paragraph" w:customStyle="1" w:styleId="EndNoteBibliography">
    <w:name w:val="EndNote Bibliography"/>
    <w:basedOn w:val="Normal"/>
    <w:link w:val="EndNoteBibliographyChar"/>
    <w:rsid w:val="000D61F5"/>
    <w:rPr>
      <w:noProof/>
    </w:rPr>
  </w:style>
  <w:style w:type="character" w:customStyle="1" w:styleId="EndNoteBibliographyChar">
    <w:name w:val="EndNote Bibliography Char"/>
    <w:basedOn w:val="P1Char"/>
    <w:link w:val="EndNoteBibliography"/>
    <w:rsid w:val="000D61F5"/>
    <w:rPr>
      <w:rFonts w:ascii="Arial" w:hAnsi="Arial"/>
      <w:noProof/>
      <w:sz w:val="24"/>
      <w:szCs w:val="24"/>
      <w:lang w:val="de-DE" w:eastAsia="ja-JP"/>
    </w:rPr>
  </w:style>
  <w:style w:type="paragraph" w:styleId="NormalWeb">
    <w:name w:val="Normal (Web)"/>
    <w:basedOn w:val="Normal"/>
    <w:uiPriority w:val="99"/>
    <w:semiHidden/>
    <w:unhideWhenUsed/>
    <w:rsid w:val="00CC01E2"/>
    <w:pPr>
      <w:spacing w:before="100" w:beforeAutospacing="1" w:after="100" w:afterAutospacing="1"/>
    </w:pPr>
    <w:rPr>
      <w:rFonts w:eastAsiaTheme="minorEastAsia"/>
      <w:lang w:val="en-GB" w:eastAsia="en-GB"/>
    </w:rPr>
  </w:style>
  <w:style w:type="character" w:styleId="Hyperlink">
    <w:name w:val="Hyperlink"/>
    <w:basedOn w:val="DefaultParagraphFont"/>
    <w:uiPriority w:val="99"/>
    <w:unhideWhenUsed/>
    <w:rsid w:val="00DD5CC1"/>
    <w:rPr>
      <w:color w:val="0563C1" w:themeColor="hyperlink"/>
      <w:u w:val="single"/>
    </w:rPr>
  </w:style>
  <w:style w:type="character" w:customStyle="1" w:styleId="italic">
    <w:name w:val="italic"/>
    <w:basedOn w:val="DefaultParagraphFont"/>
    <w:rsid w:val="00282F6D"/>
  </w:style>
  <w:style w:type="character" w:styleId="Strong">
    <w:name w:val="Strong"/>
    <w:basedOn w:val="DefaultParagraphFont"/>
    <w:uiPriority w:val="22"/>
    <w:qFormat/>
    <w:rsid w:val="00282F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D7B"/>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D44F98"/>
    <w:pPr>
      <w:spacing w:before="240" w:after="230" w:line="230" w:lineRule="atLeast"/>
    </w:pPr>
    <w:rPr>
      <w:rFonts w:ascii="Arial" w:hAnsi="Arial"/>
      <w:b/>
      <w:sz w:val="22"/>
      <w:szCs w:val="20"/>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9A3E4B"/>
    <w:rPr>
      <w:lang w:val="en-US"/>
    </w:rPr>
  </w:style>
  <w:style w:type="character" w:styleId="CommentReference">
    <w:name w:val="annotation reference"/>
    <w:basedOn w:val="DefaultParagraphFont"/>
    <w:uiPriority w:val="99"/>
    <w:semiHidden/>
    <w:unhideWhenUsed/>
    <w:rsid w:val="00456A17"/>
    <w:rPr>
      <w:sz w:val="16"/>
      <w:szCs w:val="16"/>
    </w:rPr>
  </w:style>
  <w:style w:type="paragraph" w:styleId="CommentText">
    <w:name w:val="annotation text"/>
    <w:basedOn w:val="Normal"/>
    <w:link w:val="CommentTextChar"/>
    <w:uiPriority w:val="99"/>
    <w:semiHidden/>
    <w:unhideWhenUsed/>
    <w:rsid w:val="00456A17"/>
    <w:rPr>
      <w:sz w:val="20"/>
      <w:szCs w:val="20"/>
    </w:rPr>
  </w:style>
  <w:style w:type="character" w:customStyle="1" w:styleId="CommentTextChar">
    <w:name w:val="Comment Text Char"/>
    <w:basedOn w:val="DefaultParagraphFont"/>
    <w:link w:val="CommentText"/>
    <w:uiPriority w:val="99"/>
    <w:semiHidden/>
    <w:rsid w:val="00456A17"/>
    <w:rPr>
      <w:lang w:val="de-DE" w:eastAsia="ja-JP"/>
    </w:rPr>
  </w:style>
  <w:style w:type="paragraph" w:styleId="CommentSubject">
    <w:name w:val="annotation subject"/>
    <w:basedOn w:val="CommentText"/>
    <w:next w:val="CommentText"/>
    <w:link w:val="CommentSubjectChar"/>
    <w:uiPriority w:val="99"/>
    <w:semiHidden/>
    <w:unhideWhenUsed/>
    <w:rsid w:val="00456A17"/>
    <w:rPr>
      <w:b/>
      <w:bCs/>
    </w:rPr>
  </w:style>
  <w:style w:type="character" w:customStyle="1" w:styleId="CommentSubjectChar">
    <w:name w:val="Comment Subject Char"/>
    <w:basedOn w:val="CommentTextChar"/>
    <w:link w:val="CommentSubject"/>
    <w:uiPriority w:val="99"/>
    <w:semiHidden/>
    <w:rsid w:val="00456A17"/>
    <w:rPr>
      <w:b/>
      <w:bCs/>
      <w:lang w:val="de-DE" w:eastAsia="ja-JP"/>
    </w:rPr>
  </w:style>
  <w:style w:type="paragraph" w:styleId="Caption">
    <w:name w:val="caption"/>
    <w:basedOn w:val="Normal"/>
    <w:next w:val="Normal"/>
    <w:uiPriority w:val="35"/>
    <w:unhideWhenUsed/>
    <w:qFormat/>
    <w:rsid w:val="000F1E66"/>
    <w:pPr>
      <w:spacing w:after="200"/>
    </w:pPr>
    <w:rPr>
      <w:i/>
      <w:iCs/>
      <w:color w:val="44546A" w:themeColor="text2"/>
      <w:sz w:val="18"/>
      <w:szCs w:val="18"/>
    </w:rPr>
  </w:style>
  <w:style w:type="paragraph" w:styleId="Revision">
    <w:name w:val="Revision"/>
    <w:hidden/>
    <w:uiPriority w:val="99"/>
    <w:semiHidden/>
    <w:rsid w:val="008B7AEE"/>
    <w:rPr>
      <w:sz w:val="24"/>
      <w:szCs w:val="24"/>
      <w:lang w:val="de-DE" w:eastAsia="ja-JP"/>
    </w:rPr>
  </w:style>
  <w:style w:type="paragraph" w:customStyle="1" w:styleId="EndNoteBibliographyTitle">
    <w:name w:val="EndNote Bibliography Title"/>
    <w:basedOn w:val="Normal"/>
    <w:link w:val="EndNoteBibliographyTitleChar"/>
    <w:rsid w:val="000D61F5"/>
    <w:pPr>
      <w:jc w:val="center"/>
    </w:pPr>
    <w:rPr>
      <w:noProof/>
    </w:rPr>
  </w:style>
  <w:style w:type="character" w:customStyle="1" w:styleId="P1withoutIndendationChar">
    <w:name w:val="P1_without_Indendation Char"/>
    <w:basedOn w:val="DefaultParagraphFont"/>
    <w:link w:val="P1withoutIndendation"/>
    <w:rsid w:val="000D61F5"/>
    <w:rPr>
      <w:rFonts w:ascii="Arial" w:hAnsi="Arial"/>
      <w:sz w:val="17"/>
      <w:szCs w:val="24"/>
      <w:lang w:val="de-DE" w:eastAsia="ja-JP"/>
    </w:rPr>
  </w:style>
  <w:style w:type="character" w:customStyle="1" w:styleId="P1Char">
    <w:name w:val="P1 Char"/>
    <w:basedOn w:val="P1withoutIndendationChar"/>
    <w:link w:val="P1"/>
    <w:rsid w:val="000D61F5"/>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0D61F5"/>
    <w:rPr>
      <w:rFonts w:ascii="Arial" w:hAnsi="Arial"/>
      <w:noProof/>
      <w:sz w:val="24"/>
      <w:szCs w:val="24"/>
      <w:lang w:val="de-DE" w:eastAsia="ja-JP"/>
    </w:rPr>
  </w:style>
  <w:style w:type="paragraph" w:customStyle="1" w:styleId="EndNoteBibliography">
    <w:name w:val="EndNote Bibliography"/>
    <w:basedOn w:val="Normal"/>
    <w:link w:val="EndNoteBibliographyChar"/>
    <w:rsid w:val="000D61F5"/>
    <w:rPr>
      <w:noProof/>
    </w:rPr>
  </w:style>
  <w:style w:type="character" w:customStyle="1" w:styleId="EndNoteBibliographyChar">
    <w:name w:val="EndNote Bibliography Char"/>
    <w:basedOn w:val="P1Char"/>
    <w:link w:val="EndNoteBibliography"/>
    <w:rsid w:val="000D61F5"/>
    <w:rPr>
      <w:rFonts w:ascii="Arial" w:hAnsi="Arial"/>
      <w:noProof/>
      <w:sz w:val="24"/>
      <w:szCs w:val="24"/>
      <w:lang w:val="de-DE" w:eastAsia="ja-JP"/>
    </w:rPr>
  </w:style>
  <w:style w:type="paragraph" w:styleId="NormalWeb">
    <w:name w:val="Normal (Web)"/>
    <w:basedOn w:val="Normal"/>
    <w:uiPriority w:val="99"/>
    <w:semiHidden/>
    <w:unhideWhenUsed/>
    <w:rsid w:val="00CC01E2"/>
    <w:pPr>
      <w:spacing w:before="100" w:beforeAutospacing="1" w:after="100" w:afterAutospacing="1"/>
    </w:pPr>
    <w:rPr>
      <w:rFonts w:eastAsiaTheme="minorEastAsia"/>
      <w:lang w:val="en-GB" w:eastAsia="en-GB"/>
    </w:rPr>
  </w:style>
  <w:style w:type="character" w:styleId="Hyperlink">
    <w:name w:val="Hyperlink"/>
    <w:basedOn w:val="DefaultParagraphFont"/>
    <w:uiPriority w:val="99"/>
    <w:unhideWhenUsed/>
    <w:rsid w:val="00DD5CC1"/>
    <w:rPr>
      <w:color w:val="0563C1" w:themeColor="hyperlink"/>
      <w:u w:val="single"/>
    </w:rPr>
  </w:style>
  <w:style w:type="character" w:customStyle="1" w:styleId="italic">
    <w:name w:val="italic"/>
    <w:basedOn w:val="DefaultParagraphFont"/>
    <w:rsid w:val="00282F6D"/>
  </w:style>
  <w:style w:type="character" w:styleId="Strong">
    <w:name w:val="Strong"/>
    <w:basedOn w:val="DefaultParagraphFont"/>
    <w:uiPriority w:val="22"/>
    <w:qFormat/>
    <w:rsid w:val="00282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542410">
      <w:bodyDiv w:val="1"/>
      <w:marLeft w:val="0"/>
      <w:marRight w:val="0"/>
      <w:marTop w:val="0"/>
      <w:marBottom w:val="0"/>
      <w:divBdr>
        <w:top w:val="none" w:sz="0" w:space="0" w:color="auto"/>
        <w:left w:val="none" w:sz="0" w:space="0" w:color="auto"/>
        <w:bottom w:val="none" w:sz="0" w:space="0" w:color="auto"/>
        <w:right w:val="none" w:sz="0" w:space="0" w:color="auto"/>
      </w:divBdr>
      <w:divsChild>
        <w:div w:id="1682269543">
          <w:marLeft w:val="0"/>
          <w:marRight w:val="0"/>
          <w:marTop w:val="0"/>
          <w:marBottom w:val="0"/>
          <w:divBdr>
            <w:top w:val="none" w:sz="0" w:space="0" w:color="auto"/>
            <w:left w:val="none" w:sz="0" w:space="0" w:color="auto"/>
            <w:bottom w:val="none" w:sz="0" w:space="0" w:color="auto"/>
            <w:right w:val="none" w:sz="0" w:space="0" w:color="auto"/>
          </w:divBdr>
          <w:divsChild>
            <w:div w:id="3632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5706">
      <w:bodyDiv w:val="1"/>
      <w:marLeft w:val="0"/>
      <w:marRight w:val="0"/>
      <w:marTop w:val="0"/>
      <w:marBottom w:val="0"/>
      <w:divBdr>
        <w:top w:val="none" w:sz="0" w:space="0" w:color="auto"/>
        <w:left w:val="none" w:sz="0" w:space="0" w:color="auto"/>
        <w:bottom w:val="none" w:sz="0" w:space="0" w:color="auto"/>
        <w:right w:val="none" w:sz="0" w:space="0" w:color="auto"/>
      </w:divBdr>
      <w:divsChild>
        <w:div w:id="76561067">
          <w:marLeft w:val="0"/>
          <w:marRight w:val="0"/>
          <w:marTop w:val="0"/>
          <w:marBottom w:val="0"/>
          <w:divBdr>
            <w:top w:val="none" w:sz="0" w:space="0" w:color="auto"/>
            <w:left w:val="none" w:sz="0" w:space="0" w:color="auto"/>
            <w:bottom w:val="none" w:sz="0" w:space="0" w:color="auto"/>
            <w:right w:val="none" w:sz="0" w:space="0" w:color="auto"/>
          </w:divBdr>
        </w:div>
      </w:divsChild>
    </w:div>
    <w:div w:id="1929919320">
      <w:bodyDiv w:val="1"/>
      <w:marLeft w:val="0"/>
      <w:marRight w:val="0"/>
      <w:marTop w:val="0"/>
      <w:marBottom w:val="0"/>
      <w:divBdr>
        <w:top w:val="none" w:sz="0" w:space="0" w:color="auto"/>
        <w:left w:val="none" w:sz="0" w:space="0" w:color="auto"/>
        <w:bottom w:val="none" w:sz="0" w:space="0" w:color="auto"/>
        <w:right w:val="none" w:sz="0" w:space="0" w:color="auto"/>
      </w:divBdr>
      <w:divsChild>
        <w:div w:id="755786852">
          <w:marLeft w:val="0"/>
          <w:marRight w:val="0"/>
          <w:marTop w:val="0"/>
          <w:marBottom w:val="0"/>
          <w:divBdr>
            <w:top w:val="none" w:sz="0" w:space="0" w:color="auto"/>
            <w:left w:val="none" w:sz="0" w:space="0" w:color="auto"/>
            <w:bottom w:val="none" w:sz="0" w:space="0" w:color="auto"/>
            <w:right w:val="none" w:sz="0" w:space="0" w:color="auto"/>
          </w:divBdr>
          <w:divsChild>
            <w:div w:id="15304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2611">
      <w:bodyDiv w:val="1"/>
      <w:marLeft w:val="0"/>
      <w:marRight w:val="0"/>
      <w:marTop w:val="0"/>
      <w:marBottom w:val="0"/>
      <w:divBdr>
        <w:top w:val="none" w:sz="0" w:space="0" w:color="auto"/>
        <w:left w:val="none" w:sz="0" w:space="0" w:color="auto"/>
        <w:bottom w:val="none" w:sz="0" w:space="0" w:color="auto"/>
        <w:right w:val="none" w:sz="0" w:space="0" w:color="auto"/>
      </w:divBdr>
      <w:divsChild>
        <w:div w:id="1177354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20Duckett\AppData\Local\Temp\Temp1_wvch_communication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2FC0-E310-4EC1-BDBA-E2B1F754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communication.dot</Template>
  <TotalTime>58</TotalTime>
  <Pages>5</Pages>
  <Words>6342</Words>
  <Characters>36150</Characters>
  <Application>Microsoft Office Word</Application>
  <DocSecurity>0</DocSecurity>
  <Lines>301</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Windows User</dc:creator>
  <cp:lastModifiedBy>sbd3</cp:lastModifiedBy>
  <cp:revision>13</cp:revision>
  <cp:lastPrinted>2019-05-17T15:26:00Z</cp:lastPrinted>
  <dcterms:created xsi:type="dcterms:W3CDTF">2019-05-17T08:37:00Z</dcterms:created>
  <dcterms:modified xsi:type="dcterms:W3CDTF">2019-05-17T15:46:00Z</dcterms:modified>
</cp:coreProperties>
</file>